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53800B" w14:textId="77777777" w:rsidR="0096348C" w:rsidRPr="00C143D6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632254" w14:paraId="4053800E" w14:textId="77777777" w:rsidTr="0096348C">
        <w:tc>
          <w:tcPr>
            <w:tcW w:w="9141" w:type="dxa"/>
          </w:tcPr>
          <w:p w14:paraId="4053800C" w14:textId="77777777" w:rsidR="0096348C" w:rsidRPr="00632254" w:rsidRDefault="0096348C" w:rsidP="00477C9F">
            <w:pPr>
              <w:rPr>
                <w:sz w:val="22"/>
                <w:szCs w:val="22"/>
              </w:rPr>
            </w:pPr>
            <w:r w:rsidRPr="00632254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632254" w:rsidRDefault="00477C9F" w:rsidP="00477C9F">
            <w:pPr>
              <w:rPr>
                <w:sz w:val="22"/>
                <w:szCs w:val="22"/>
              </w:rPr>
            </w:pPr>
            <w:r w:rsidRPr="00632254">
              <w:rPr>
                <w:sz w:val="22"/>
                <w:szCs w:val="22"/>
              </w:rPr>
              <w:t>KONSTITUTIONS</w:t>
            </w:r>
            <w:r w:rsidR="0096348C" w:rsidRPr="00632254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632254" w:rsidRDefault="0096348C" w:rsidP="00477C9F">
      <w:pPr>
        <w:rPr>
          <w:sz w:val="22"/>
          <w:szCs w:val="22"/>
        </w:rPr>
      </w:pPr>
    </w:p>
    <w:p w14:paraId="40538010" w14:textId="77777777" w:rsidR="0096348C" w:rsidRPr="00632254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632254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40538011" w14:textId="78475CE4" w:rsidR="0096348C" w:rsidRPr="00632254" w:rsidRDefault="003B5212" w:rsidP="00477C9F">
            <w:pPr>
              <w:rPr>
                <w:b/>
                <w:sz w:val="22"/>
                <w:szCs w:val="22"/>
              </w:rPr>
            </w:pPr>
            <w:r w:rsidRPr="00632254">
              <w:rPr>
                <w:b/>
                <w:sz w:val="22"/>
                <w:szCs w:val="22"/>
              </w:rPr>
              <w:t>SÄRSKILT PROTOKOLL</w:t>
            </w:r>
            <w:r w:rsidR="0096348C" w:rsidRPr="00632254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6463" w:type="dxa"/>
          </w:tcPr>
          <w:p w14:paraId="40538012" w14:textId="61111C29" w:rsidR="0096348C" w:rsidRPr="00632254" w:rsidRDefault="000B7C05" w:rsidP="00477C9F">
            <w:pPr>
              <w:rPr>
                <w:b/>
                <w:sz w:val="22"/>
                <w:szCs w:val="22"/>
              </w:rPr>
            </w:pPr>
            <w:r w:rsidRPr="00632254">
              <w:rPr>
                <w:b/>
                <w:sz w:val="22"/>
                <w:szCs w:val="22"/>
              </w:rPr>
              <w:t>UTSKOTTSSAMMANTRÄDE 201</w:t>
            </w:r>
            <w:r w:rsidR="0085708B" w:rsidRPr="00632254">
              <w:rPr>
                <w:b/>
                <w:sz w:val="22"/>
                <w:szCs w:val="22"/>
              </w:rPr>
              <w:t>9</w:t>
            </w:r>
            <w:r w:rsidRPr="00632254">
              <w:rPr>
                <w:b/>
                <w:sz w:val="22"/>
                <w:szCs w:val="22"/>
              </w:rPr>
              <w:t>/</w:t>
            </w:r>
            <w:r w:rsidR="0085708B" w:rsidRPr="00632254">
              <w:rPr>
                <w:b/>
                <w:sz w:val="22"/>
                <w:szCs w:val="22"/>
              </w:rPr>
              <w:t>20</w:t>
            </w:r>
            <w:r w:rsidR="0096348C" w:rsidRPr="00632254">
              <w:rPr>
                <w:b/>
                <w:sz w:val="22"/>
                <w:szCs w:val="22"/>
              </w:rPr>
              <w:t>:</w:t>
            </w:r>
            <w:r w:rsidR="00222106" w:rsidRPr="00632254">
              <w:rPr>
                <w:b/>
                <w:sz w:val="22"/>
                <w:szCs w:val="22"/>
              </w:rPr>
              <w:t>31</w:t>
            </w:r>
          </w:p>
          <w:p w14:paraId="40538013" w14:textId="77777777" w:rsidR="0096348C" w:rsidRPr="00632254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632254" w14:paraId="40538017" w14:textId="77777777" w:rsidTr="00477C9F">
        <w:tc>
          <w:tcPr>
            <w:tcW w:w="1985" w:type="dxa"/>
          </w:tcPr>
          <w:p w14:paraId="40538015" w14:textId="77777777" w:rsidR="0096348C" w:rsidRPr="00632254" w:rsidRDefault="0096348C" w:rsidP="00477C9F">
            <w:pPr>
              <w:rPr>
                <w:sz w:val="22"/>
                <w:szCs w:val="22"/>
              </w:rPr>
            </w:pPr>
            <w:r w:rsidRPr="00632254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0C4CAEEC" w:rsidR="0096348C" w:rsidRPr="00632254" w:rsidRDefault="009D1BB5" w:rsidP="00EB29F3">
            <w:pPr>
              <w:rPr>
                <w:sz w:val="22"/>
                <w:szCs w:val="22"/>
              </w:rPr>
            </w:pPr>
            <w:r w:rsidRPr="00632254">
              <w:rPr>
                <w:sz w:val="22"/>
                <w:szCs w:val="22"/>
              </w:rPr>
              <w:t>20</w:t>
            </w:r>
            <w:r w:rsidR="00124FF5" w:rsidRPr="00632254">
              <w:rPr>
                <w:sz w:val="22"/>
                <w:szCs w:val="22"/>
              </w:rPr>
              <w:t>20</w:t>
            </w:r>
            <w:r w:rsidR="003358D3" w:rsidRPr="00632254">
              <w:rPr>
                <w:sz w:val="22"/>
                <w:szCs w:val="22"/>
              </w:rPr>
              <w:t>–</w:t>
            </w:r>
            <w:r w:rsidR="00C143D6" w:rsidRPr="00632254">
              <w:rPr>
                <w:sz w:val="22"/>
                <w:szCs w:val="22"/>
              </w:rPr>
              <w:t>03–10</w:t>
            </w:r>
          </w:p>
        </w:tc>
      </w:tr>
      <w:tr w:rsidR="0096348C" w:rsidRPr="00632254" w14:paraId="4053801A" w14:textId="77777777" w:rsidTr="00477C9F">
        <w:tc>
          <w:tcPr>
            <w:tcW w:w="1985" w:type="dxa"/>
          </w:tcPr>
          <w:p w14:paraId="40538018" w14:textId="77777777" w:rsidR="0096348C" w:rsidRPr="00632254" w:rsidRDefault="0096348C" w:rsidP="00477C9F">
            <w:pPr>
              <w:rPr>
                <w:sz w:val="22"/>
                <w:szCs w:val="22"/>
              </w:rPr>
            </w:pPr>
            <w:r w:rsidRPr="00632254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0538019" w14:textId="2B09F217" w:rsidR="0096348C" w:rsidRPr="00632254" w:rsidRDefault="00C143D6" w:rsidP="00477C9F">
            <w:pPr>
              <w:rPr>
                <w:sz w:val="22"/>
                <w:szCs w:val="22"/>
              </w:rPr>
            </w:pPr>
            <w:r w:rsidRPr="00632254">
              <w:rPr>
                <w:sz w:val="22"/>
                <w:szCs w:val="22"/>
              </w:rPr>
              <w:t>1</w:t>
            </w:r>
            <w:r w:rsidR="0091531A">
              <w:rPr>
                <w:sz w:val="22"/>
                <w:szCs w:val="22"/>
              </w:rPr>
              <w:t>2</w:t>
            </w:r>
            <w:r w:rsidR="00EC735D" w:rsidRPr="00632254">
              <w:rPr>
                <w:sz w:val="22"/>
                <w:szCs w:val="22"/>
              </w:rPr>
              <w:t>.</w:t>
            </w:r>
            <w:r w:rsidR="0091531A">
              <w:rPr>
                <w:sz w:val="22"/>
                <w:szCs w:val="22"/>
              </w:rPr>
              <w:t>11</w:t>
            </w:r>
            <w:r w:rsidR="00EC735D" w:rsidRPr="00632254">
              <w:rPr>
                <w:sz w:val="22"/>
                <w:szCs w:val="22"/>
              </w:rPr>
              <w:t>–</w:t>
            </w:r>
            <w:r w:rsidR="0091531A">
              <w:rPr>
                <w:sz w:val="22"/>
                <w:szCs w:val="22"/>
              </w:rPr>
              <w:t>12.53</w:t>
            </w:r>
          </w:p>
        </w:tc>
      </w:tr>
      <w:tr w:rsidR="0096348C" w:rsidRPr="00632254" w14:paraId="4053801D" w14:textId="77777777" w:rsidTr="00477C9F">
        <w:tc>
          <w:tcPr>
            <w:tcW w:w="1985" w:type="dxa"/>
          </w:tcPr>
          <w:p w14:paraId="4053801B" w14:textId="77777777" w:rsidR="0096348C" w:rsidRPr="00632254" w:rsidRDefault="0096348C" w:rsidP="00477C9F">
            <w:pPr>
              <w:rPr>
                <w:sz w:val="22"/>
                <w:szCs w:val="22"/>
              </w:rPr>
            </w:pPr>
            <w:r w:rsidRPr="00632254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632254" w:rsidRDefault="0096348C" w:rsidP="00477C9F">
            <w:pPr>
              <w:rPr>
                <w:sz w:val="22"/>
                <w:szCs w:val="22"/>
              </w:rPr>
            </w:pPr>
            <w:r w:rsidRPr="00632254">
              <w:rPr>
                <w:sz w:val="22"/>
                <w:szCs w:val="22"/>
              </w:rPr>
              <w:t>Se bilaga 1</w:t>
            </w:r>
          </w:p>
        </w:tc>
      </w:tr>
    </w:tbl>
    <w:p w14:paraId="4053801E" w14:textId="1D5FB083" w:rsidR="0096348C" w:rsidRDefault="0096348C" w:rsidP="00477C9F">
      <w:pPr>
        <w:rPr>
          <w:sz w:val="22"/>
          <w:szCs w:val="22"/>
        </w:rPr>
      </w:pPr>
    </w:p>
    <w:p w14:paraId="40538020" w14:textId="77777777" w:rsidR="0096348C" w:rsidRPr="00632254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6348C" w:rsidRPr="00632254" w14:paraId="40538025" w14:textId="77777777" w:rsidTr="006009F3">
        <w:tc>
          <w:tcPr>
            <w:tcW w:w="567" w:type="dxa"/>
          </w:tcPr>
          <w:p w14:paraId="40538021" w14:textId="77777777" w:rsidR="0096348C" w:rsidRPr="00632254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32254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6946" w:type="dxa"/>
            <w:gridSpan w:val="2"/>
          </w:tcPr>
          <w:p w14:paraId="3241DB1F" w14:textId="77777777" w:rsidR="003C56B3" w:rsidRPr="00632254" w:rsidRDefault="003C56B3" w:rsidP="003C56B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32254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3801260" w14:textId="77777777" w:rsidR="003C56B3" w:rsidRPr="00632254" w:rsidRDefault="003C56B3" w:rsidP="003C56B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34DA5C0" w14:textId="7193C08A" w:rsidR="003C56B3" w:rsidRPr="00632254" w:rsidRDefault="003C56B3" w:rsidP="003C56B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32254">
              <w:rPr>
                <w:snapToGrid w:val="0"/>
                <w:sz w:val="22"/>
                <w:szCs w:val="22"/>
              </w:rPr>
              <w:t xml:space="preserve">Utskottet justerade </w:t>
            </w:r>
            <w:r w:rsidR="006009F3" w:rsidRPr="00632254">
              <w:rPr>
                <w:snapToGrid w:val="0"/>
                <w:sz w:val="22"/>
                <w:szCs w:val="22"/>
              </w:rPr>
              <w:t xml:space="preserve">särskilt </w:t>
            </w:r>
            <w:r w:rsidRPr="00632254">
              <w:rPr>
                <w:snapToGrid w:val="0"/>
                <w:sz w:val="22"/>
                <w:szCs w:val="22"/>
              </w:rPr>
              <w:t>protokoll 201</w:t>
            </w:r>
            <w:r w:rsidR="0010169A" w:rsidRPr="00632254">
              <w:rPr>
                <w:snapToGrid w:val="0"/>
                <w:sz w:val="22"/>
                <w:szCs w:val="22"/>
              </w:rPr>
              <w:t>9</w:t>
            </w:r>
            <w:r w:rsidRPr="00632254">
              <w:rPr>
                <w:snapToGrid w:val="0"/>
                <w:sz w:val="22"/>
                <w:szCs w:val="22"/>
              </w:rPr>
              <w:t>/</w:t>
            </w:r>
            <w:r w:rsidR="0010169A" w:rsidRPr="00632254">
              <w:rPr>
                <w:snapToGrid w:val="0"/>
                <w:sz w:val="22"/>
                <w:szCs w:val="22"/>
              </w:rPr>
              <w:t>20</w:t>
            </w:r>
            <w:r w:rsidRPr="00632254">
              <w:rPr>
                <w:snapToGrid w:val="0"/>
                <w:sz w:val="22"/>
                <w:szCs w:val="22"/>
              </w:rPr>
              <w:t>:</w:t>
            </w:r>
            <w:r w:rsidR="00DF2343" w:rsidRPr="00632254">
              <w:rPr>
                <w:snapToGrid w:val="0"/>
                <w:sz w:val="22"/>
                <w:szCs w:val="22"/>
              </w:rPr>
              <w:t>30</w:t>
            </w:r>
            <w:r w:rsidRPr="00632254">
              <w:rPr>
                <w:snapToGrid w:val="0"/>
                <w:sz w:val="22"/>
                <w:szCs w:val="22"/>
              </w:rPr>
              <w:t>.</w:t>
            </w:r>
          </w:p>
          <w:p w14:paraId="40538024" w14:textId="77777777" w:rsidR="009C51B0" w:rsidRPr="00632254" w:rsidRDefault="009C51B0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6348C" w:rsidRPr="00632254" w14:paraId="4053802F" w14:textId="77777777" w:rsidTr="006009F3">
        <w:tc>
          <w:tcPr>
            <w:tcW w:w="567" w:type="dxa"/>
          </w:tcPr>
          <w:p w14:paraId="4053802B" w14:textId="49BC5214" w:rsidR="0096348C" w:rsidRPr="00632254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32254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C143D6" w:rsidRPr="00632254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946" w:type="dxa"/>
            <w:gridSpan w:val="2"/>
          </w:tcPr>
          <w:p w14:paraId="4053802D" w14:textId="13A5C3B5" w:rsidR="001E1FAC" w:rsidRPr="00632254" w:rsidRDefault="00C143D6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32254">
              <w:rPr>
                <w:b/>
                <w:bCs/>
                <w:color w:val="000000"/>
                <w:sz w:val="22"/>
                <w:szCs w:val="22"/>
              </w:rPr>
              <w:t xml:space="preserve">Inrikesministerns uttalanden om </w:t>
            </w:r>
            <w:proofErr w:type="spellStart"/>
            <w:r w:rsidRPr="00632254">
              <w:rPr>
                <w:b/>
                <w:bCs/>
                <w:color w:val="000000"/>
                <w:sz w:val="22"/>
                <w:szCs w:val="22"/>
              </w:rPr>
              <w:t>MSB:s</w:t>
            </w:r>
            <w:proofErr w:type="spellEnd"/>
            <w:r w:rsidRPr="00632254">
              <w:rPr>
                <w:b/>
                <w:bCs/>
                <w:color w:val="000000"/>
                <w:sz w:val="22"/>
                <w:szCs w:val="22"/>
              </w:rPr>
              <w:t xml:space="preserve"> helikopterupphandling - G7</w:t>
            </w:r>
          </w:p>
          <w:p w14:paraId="569896B2" w14:textId="77777777" w:rsidR="008E7C65" w:rsidRPr="00632254" w:rsidRDefault="008E7C65" w:rsidP="008E7C65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97306B9" w14:textId="77777777" w:rsidR="00492032" w:rsidRPr="00A12570" w:rsidRDefault="00492032" w:rsidP="0049203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12570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0CD5BC8E" w14:textId="77777777" w:rsidR="00492032" w:rsidRPr="00A12570" w:rsidRDefault="00492032" w:rsidP="0049203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C2C94BD" w14:textId="77777777" w:rsidR="00492032" w:rsidRPr="00A12570" w:rsidRDefault="00492032" w:rsidP="0049203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12570">
              <w:rPr>
                <w:snapToGrid w:val="0"/>
                <w:sz w:val="22"/>
                <w:szCs w:val="22"/>
              </w:rPr>
              <w:t>Ärendet bordlades.</w:t>
            </w:r>
          </w:p>
          <w:p w14:paraId="4053802E" w14:textId="77777777" w:rsidR="003A729A" w:rsidRPr="00632254" w:rsidRDefault="003A729A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6348C" w:rsidRPr="00632254" w14:paraId="40538034" w14:textId="77777777" w:rsidTr="006009F3">
        <w:tc>
          <w:tcPr>
            <w:tcW w:w="567" w:type="dxa"/>
          </w:tcPr>
          <w:p w14:paraId="40538030" w14:textId="663B2B4C" w:rsidR="0096348C" w:rsidRPr="00632254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32254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C143D6" w:rsidRPr="00632254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946" w:type="dxa"/>
            <w:gridSpan w:val="2"/>
          </w:tcPr>
          <w:p w14:paraId="10FFA39C" w14:textId="6063BE29" w:rsidR="008E7C65" w:rsidRPr="00632254" w:rsidRDefault="00C143D6" w:rsidP="00477C9F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632254">
              <w:rPr>
                <w:b/>
                <w:bCs/>
                <w:color w:val="000000"/>
                <w:sz w:val="22"/>
                <w:szCs w:val="22"/>
              </w:rPr>
              <w:t>Statsministerns uttalanden om konstitutionsutskottets ställningstagande i ett granskningsärende - G8</w:t>
            </w:r>
          </w:p>
          <w:p w14:paraId="6D8307F5" w14:textId="77777777" w:rsidR="00C143D6" w:rsidRPr="00632254" w:rsidRDefault="00C143D6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34599A3" w14:textId="77777777" w:rsidR="00C143D6" w:rsidRPr="00632254" w:rsidRDefault="00C143D6" w:rsidP="00C143D6">
            <w:pPr>
              <w:spacing w:after="240"/>
              <w:rPr>
                <w:snapToGrid w:val="0"/>
                <w:sz w:val="22"/>
                <w:szCs w:val="22"/>
              </w:rPr>
            </w:pPr>
            <w:r w:rsidRPr="00632254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50240770" w14:textId="77777777" w:rsidR="00C143D6" w:rsidRPr="00632254" w:rsidRDefault="00C143D6" w:rsidP="00C143D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32254">
              <w:rPr>
                <w:snapToGrid w:val="0"/>
                <w:sz w:val="22"/>
                <w:szCs w:val="22"/>
              </w:rPr>
              <w:t>Ärendet bordlades.</w:t>
            </w:r>
          </w:p>
          <w:p w14:paraId="40538033" w14:textId="77777777" w:rsidR="003A729A" w:rsidRPr="00632254" w:rsidRDefault="003A729A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6348C" w:rsidRPr="00632254" w14:paraId="40538039" w14:textId="77777777" w:rsidTr="006009F3">
        <w:tc>
          <w:tcPr>
            <w:tcW w:w="567" w:type="dxa"/>
          </w:tcPr>
          <w:p w14:paraId="40538035" w14:textId="1641C187" w:rsidR="0096348C" w:rsidRPr="00632254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32254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C143D6" w:rsidRPr="00632254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946" w:type="dxa"/>
            <w:gridSpan w:val="2"/>
          </w:tcPr>
          <w:p w14:paraId="40538037" w14:textId="4875F0FB" w:rsidR="001E1FAC" w:rsidRPr="00632254" w:rsidRDefault="00C143D6" w:rsidP="00477C9F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632254">
              <w:rPr>
                <w:b/>
                <w:bCs/>
                <w:color w:val="000000"/>
                <w:sz w:val="22"/>
                <w:szCs w:val="22"/>
              </w:rPr>
              <w:t>Regeringens styrning av Arbetsförmedlingen - G16</w:t>
            </w:r>
          </w:p>
          <w:p w14:paraId="6FAAA752" w14:textId="77777777" w:rsidR="00C143D6" w:rsidRPr="00632254" w:rsidRDefault="00C143D6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553233A" w14:textId="77777777" w:rsidR="00492032" w:rsidRPr="00A12570" w:rsidRDefault="00492032" w:rsidP="0049203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12570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717B389E" w14:textId="77777777" w:rsidR="00492032" w:rsidRPr="00A12570" w:rsidRDefault="00492032" w:rsidP="0049203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F2D73BF" w14:textId="77777777" w:rsidR="00492032" w:rsidRPr="00A12570" w:rsidRDefault="00492032" w:rsidP="0049203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12570">
              <w:rPr>
                <w:snapToGrid w:val="0"/>
                <w:sz w:val="22"/>
                <w:szCs w:val="22"/>
              </w:rPr>
              <w:t>Ärendet bordlades.</w:t>
            </w:r>
          </w:p>
          <w:p w14:paraId="40538038" w14:textId="77777777" w:rsidR="003A729A" w:rsidRPr="00632254" w:rsidRDefault="003A729A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C143D6" w:rsidRPr="00632254" w14:paraId="43C9E4D7" w14:textId="77777777" w:rsidTr="006009F3">
        <w:tc>
          <w:tcPr>
            <w:tcW w:w="567" w:type="dxa"/>
          </w:tcPr>
          <w:p w14:paraId="0D06AEF3" w14:textId="2801160F" w:rsidR="00C143D6" w:rsidRPr="00632254" w:rsidRDefault="00C143D6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32254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D6A20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946" w:type="dxa"/>
            <w:gridSpan w:val="2"/>
          </w:tcPr>
          <w:p w14:paraId="6B93CC51" w14:textId="77777777" w:rsidR="00C143D6" w:rsidRPr="00632254" w:rsidRDefault="00C143D6" w:rsidP="00C91259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632254">
              <w:rPr>
                <w:b/>
                <w:bCs/>
                <w:color w:val="000000"/>
                <w:sz w:val="22"/>
                <w:szCs w:val="22"/>
              </w:rPr>
              <w:t>Justitie- och migrationsministerns uttalande om en säkerhetsklassad anställning inom Kriminalvården - G3</w:t>
            </w:r>
          </w:p>
          <w:p w14:paraId="76455F10" w14:textId="77777777" w:rsidR="00C143D6" w:rsidRPr="00632254" w:rsidRDefault="00C143D6" w:rsidP="00C91259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  <w:p w14:paraId="5E5CCF76" w14:textId="77777777" w:rsidR="00C143D6" w:rsidRPr="00632254" w:rsidRDefault="00C143D6" w:rsidP="00C143D6">
            <w:pPr>
              <w:spacing w:after="240"/>
              <w:rPr>
                <w:snapToGrid w:val="0"/>
                <w:sz w:val="22"/>
                <w:szCs w:val="22"/>
              </w:rPr>
            </w:pPr>
            <w:r w:rsidRPr="00632254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298FDC60" w14:textId="77777777" w:rsidR="00C143D6" w:rsidRPr="00632254" w:rsidRDefault="00C143D6" w:rsidP="00C143D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32254">
              <w:rPr>
                <w:snapToGrid w:val="0"/>
                <w:sz w:val="22"/>
                <w:szCs w:val="22"/>
              </w:rPr>
              <w:t>Ärendet bordlades.</w:t>
            </w:r>
          </w:p>
          <w:p w14:paraId="54726642" w14:textId="201239F0" w:rsidR="00C143D6" w:rsidRPr="00632254" w:rsidRDefault="00C143D6" w:rsidP="00C91259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C143D6" w:rsidRPr="00632254" w14:paraId="4D6A9E2C" w14:textId="77777777" w:rsidTr="006009F3">
        <w:tc>
          <w:tcPr>
            <w:tcW w:w="567" w:type="dxa"/>
          </w:tcPr>
          <w:p w14:paraId="5F50BB59" w14:textId="333BB7C7" w:rsidR="00C143D6" w:rsidRPr="00632254" w:rsidRDefault="00C143D6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32254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D6A20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946" w:type="dxa"/>
            <w:gridSpan w:val="2"/>
          </w:tcPr>
          <w:p w14:paraId="7A3AE750" w14:textId="77777777" w:rsidR="00C143D6" w:rsidRPr="00632254" w:rsidRDefault="00C143D6" w:rsidP="00C91259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632254">
              <w:rPr>
                <w:b/>
                <w:bCs/>
                <w:color w:val="000000"/>
                <w:sz w:val="22"/>
                <w:szCs w:val="22"/>
              </w:rPr>
              <w:t>Statsråds uttalanden om ökning av antalet poliser - G12 och 26</w:t>
            </w:r>
          </w:p>
          <w:p w14:paraId="76412D59" w14:textId="77777777" w:rsidR="00C143D6" w:rsidRPr="00632254" w:rsidRDefault="00C143D6" w:rsidP="00C91259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  <w:p w14:paraId="3D759AC8" w14:textId="77777777" w:rsidR="00C143D6" w:rsidRPr="00632254" w:rsidRDefault="00C143D6" w:rsidP="00C143D6">
            <w:pPr>
              <w:spacing w:after="240"/>
              <w:rPr>
                <w:snapToGrid w:val="0"/>
                <w:sz w:val="22"/>
                <w:szCs w:val="22"/>
              </w:rPr>
            </w:pPr>
            <w:r w:rsidRPr="00632254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63BFB06A" w14:textId="77777777" w:rsidR="00C143D6" w:rsidRPr="00632254" w:rsidRDefault="00C143D6" w:rsidP="00C143D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32254">
              <w:rPr>
                <w:snapToGrid w:val="0"/>
                <w:sz w:val="22"/>
                <w:szCs w:val="22"/>
              </w:rPr>
              <w:t>Ärendet bordlades.</w:t>
            </w:r>
          </w:p>
          <w:p w14:paraId="37302790" w14:textId="40C8E68B" w:rsidR="00C143D6" w:rsidRPr="00632254" w:rsidRDefault="00C143D6" w:rsidP="00C91259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C143D6" w:rsidRPr="00632254" w14:paraId="6C4D71FB" w14:textId="77777777" w:rsidTr="006009F3">
        <w:tc>
          <w:tcPr>
            <w:tcW w:w="567" w:type="dxa"/>
          </w:tcPr>
          <w:p w14:paraId="31EB9CB5" w14:textId="2EF07614" w:rsidR="00C143D6" w:rsidRPr="00632254" w:rsidRDefault="00C143D6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32254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D6A20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946" w:type="dxa"/>
            <w:gridSpan w:val="2"/>
          </w:tcPr>
          <w:p w14:paraId="5F81BCE4" w14:textId="77777777" w:rsidR="00C143D6" w:rsidRPr="00632254" w:rsidRDefault="00C143D6" w:rsidP="00C91259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632254">
              <w:rPr>
                <w:b/>
                <w:bCs/>
                <w:color w:val="000000"/>
                <w:sz w:val="22"/>
                <w:szCs w:val="22"/>
              </w:rPr>
              <w:t>Regeringens styrning av Brottsförebyggande rådet - G21</w:t>
            </w:r>
          </w:p>
          <w:p w14:paraId="7EF15C7D" w14:textId="77777777" w:rsidR="00C143D6" w:rsidRPr="00632254" w:rsidRDefault="00C143D6" w:rsidP="00C91259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  <w:p w14:paraId="0C7617A8" w14:textId="77777777" w:rsidR="00C143D6" w:rsidRPr="00632254" w:rsidRDefault="00C143D6" w:rsidP="00C143D6">
            <w:pPr>
              <w:spacing w:after="240"/>
              <w:rPr>
                <w:snapToGrid w:val="0"/>
                <w:sz w:val="22"/>
                <w:szCs w:val="22"/>
              </w:rPr>
            </w:pPr>
            <w:r w:rsidRPr="00632254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29763F68" w14:textId="77777777" w:rsidR="00C143D6" w:rsidRPr="00632254" w:rsidRDefault="00C143D6" w:rsidP="00C143D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32254">
              <w:rPr>
                <w:snapToGrid w:val="0"/>
                <w:sz w:val="22"/>
                <w:szCs w:val="22"/>
              </w:rPr>
              <w:t>Ärendet bordlades.</w:t>
            </w:r>
          </w:p>
          <w:p w14:paraId="36E78E5E" w14:textId="0F3853BE" w:rsidR="00C143D6" w:rsidRPr="00632254" w:rsidRDefault="00C143D6" w:rsidP="00C91259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C143D6" w:rsidRPr="00632254" w14:paraId="6F01D1CA" w14:textId="77777777" w:rsidTr="006009F3">
        <w:tc>
          <w:tcPr>
            <w:tcW w:w="567" w:type="dxa"/>
          </w:tcPr>
          <w:p w14:paraId="12E842F7" w14:textId="2AA01666" w:rsidR="00C143D6" w:rsidRPr="00632254" w:rsidRDefault="00C143D6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32254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D6A20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946" w:type="dxa"/>
            <w:gridSpan w:val="2"/>
          </w:tcPr>
          <w:p w14:paraId="03E3C243" w14:textId="77777777" w:rsidR="00C143D6" w:rsidRPr="00632254" w:rsidRDefault="00C143D6" w:rsidP="00C91259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632254">
              <w:rPr>
                <w:b/>
                <w:bCs/>
                <w:color w:val="000000"/>
                <w:sz w:val="22"/>
                <w:szCs w:val="22"/>
              </w:rPr>
              <w:t>Justitie- och migrationsministerns uttalande om beviljade uppehållstillstånd på grund av anknytning - G23</w:t>
            </w:r>
          </w:p>
          <w:p w14:paraId="45B7F105" w14:textId="77777777" w:rsidR="00C143D6" w:rsidRPr="00632254" w:rsidRDefault="00C143D6" w:rsidP="00C91259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  <w:p w14:paraId="3CA61B7E" w14:textId="77777777" w:rsidR="00C143D6" w:rsidRPr="00632254" w:rsidRDefault="00C143D6" w:rsidP="00C143D6">
            <w:pPr>
              <w:spacing w:after="240"/>
              <w:rPr>
                <w:snapToGrid w:val="0"/>
                <w:sz w:val="22"/>
                <w:szCs w:val="22"/>
              </w:rPr>
            </w:pPr>
            <w:r w:rsidRPr="00632254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4B797FF9" w14:textId="77777777" w:rsidR="00C143D6" w:rsidRPr="00632254" w:rsidRDefault="00C143D6" w:rsidP="00C143D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32254">
              <w:rPr>
                <w:snapToGrid w:val="0"/>
                <w:sz w:val="22"/>
                <w:szCs w:val="22"/>
              </w:rPr>
              <w:t>Ärendet bordlades.</w:t>
            </w:r>
          </w:p>
          <w:p w14:paraId="735DC2A9" w14:textId="53A03FAF" w:rsidR="00C143D6" w:rsidRPr="00632254" w:rsidRDefault="00C143D6" w:rsidP="00C91259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C143D6" w:rsidRPr="00632254" w14:paraId="41FBDB88" w14:textId="77777777" w:rsidTr="006009F3">
        <w:tc>
          <w:tcPr>
            <w:tcW w:w="567" w:type="dxa"/>
          </w:tcPr>
          <w:p w14:paraId="535F4E3E" w14:textId="1BCEAD69" w:rsidR="00C143D6" w:rsidRPr="00632254" w:rsidRDefault="00C143D6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32254">
              <w:rPr>
                <w:b/>
                <w:snapToGrid w:val="0"/>
                <w:sz w:val="22"/>
                <w:szCs w:val="22"/>
              </w:rPr>
              <w:lastRenderedPageBreak/>
              <w:t xml:space="preserve">§ </w:t>
            </w:r>
            <w:r w:rsidR="00BD6A20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6946" w:type="dxa"/>
            <w:gridSpan w:val="2"/>
          </w:tcPr>
          <w:p w14:paraId="24AC8EAC" w14:textId="77777777" w:rsidR="00C143D6" w:rsidRPr="00632254" w:rsidRDefault="00C143D6" w:rsidP="00C91259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632254">
              <w:rPr>
                <w:b/>
                <w:bCs/>
                <w:color w:val="000000"/>
                <w:sz w:val="22"/>
                <w:szCs w:val="22"/>
              </w:rPr>
              <w:t>Statsministerns uttalanden i en partiledardebatt i riksdagens kammare - G24</w:t>
            </w:r>
          </w:p>
          <w:p w14:paraId="523C2D7A" w14:textId="77777777" w:rsidR="00C143D6" w:rsidRPr="00632254" w:rsidRDefault="00C143D6" w:rsidP="00C91259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  <w:p w14:paraId="69A977A3" w14:textId="77777777" w:rsidR="00C143D6" w:rsidRPr="00632254" w:rsidRDefault="00C143D6" w:rsidP="00C143D6">
            <w:pPr>
              <w:spacing w:after="240"/>
              <w:rPr>
                <w:snapToGrid w:val="0"/>
                <w:sz w:val="22"/>
                <w:szCs w:val="22"/>
              </w:rPr>
            </w:pPr>
            <w:r w:rsidRPr="00632254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255F8BA6" w14:textId="77777777" w:rsidR="00C143D6" w:rsidRPr="00632254" w:rsidRDefault="00C143D6" w:rsidP="00C143D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32254">
              <w:rPr>
                <w:snapToGrid w:val="0"/>
                <w:sz w:val="22"/>
                <w:szCs w:val="22"/>
              </w:rPr>
              <w:t>Ärendet bordlades.</w:t>
            </w:r>
          </w:p>
          <w:p w14:paraId="0A49883A" w14:textId="0AEA1BE1" w:rsidR="00C143D6" w:rsidRPr="00632254" w:rsidRDefault="00C143D6" w:rsidP="00C91259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C143D6" w:rsidRPr="00632254" w14:paraId="3EF86733" w14:textId="77777777" w:rsidTr="006009F3">
        <w:tc>
          <w:tcPr>
            <w:tcW w:w="567" w:type="dxa"/>
          </w:tcPr>
          <w:p w14:paraId="73CF70D4" w14:textId="71F5C6E1" w:rsidR="00C143D6" w:rsidRPr="00632254" w:rsidRDefault="00C143D6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32254">
              <w:rPr>
                <w:b/>
                <w:snapToGrid w:val="0"/>
                <w:sz w:val="22"/>
                <w:szCs w:val="22"/>
              </w:rPr>
              <w:t>§ 1</w:t>
            </w:r>
            <w:r w:rsidR="00BD6A20">
              <w:rPr>
                <w:b/>
                <w:snapToGrid w:val="0"/>
                <w:sz w:val="22"/>
                <w:szCs w:val="22"/>
              </w:rPr>
              <w:t>0</w:t>
            </w:r>
          </w:p>
        </w:tc>
        <w:tc>
          <w:tcPr>
            <w:tcW w:w="6946" w:type="dxa"/>
            <w:gridSpan w:val="2"/>
          </w:tcPr>
          <w:p w14:paraId="227CF1DF" w14:textId="77777777" w:rsidR="00C143D6" w:rsidRPr="00632254" w:rsidRDefault="00C143D6" w:rsidP="00C91259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632254">
              <w:rPr>
                <w:b/>
                <w:bCs/>
                <w:color w:val="000000"/>
                <w:sz w:val="22"/>
                <w:szCs w:val="22"/>
              </w:rPr>
              <w:t>Regeringens agerande i samband med slutförhandlingen av EU:s årsbudget för 2020 - G30</w:t>
            </w:r>
          </w:p>
          <w:p w14:paraId="79CCCD5B" w14:textId="77777777" w:rsidR="00C143D6" w:rsidRPr="00632254" w:rsidRDefault="00C143D6" w:rsidP="00C91259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  <w:p w14:paraId="0DBE5EF3" w14:textId="77777777" w:rsidR="00492032" w:rsidRPr="00A12570" w:rsidRDefault="00492032" w:rsidP="0049203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12570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5B4D4DCB" w14:textId="77777777" w:rsidR="00492032" w:rsidRPr="00A12570" w:rsidRDefault="00492032" w:rsidP="0049203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9A3518B" w14:textId="77777777" w:rsidR="00492032" w:rsidRPr="00A12570" w:rsidRDefault="00492032" w:rsidP="0049203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12570">
              <w:rPr>
                <w:snapToGrid w:val="0"/>
                <w:sz w:val="22"/>
                <w:szCs w:val="22"/>
              </w:rPr>
              <w:t>Ärendet bordlades.</w:t>
            </w:r>
          </w:p>
          <w:p w14:paraId="78285957" w14:textId="2E57CFD4" w:rsidR="00C143D6" w:rsidRPr="00632254" w:rsidRDefault="00C143D6" w:rsidP="00C91259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BD6A20" w:rsidRPr="00632254" w14:paraId="3215B9AB" w14:textId="77777777" w:rsidTr="006009F3">
        <w:tc>
          <w:tcPr>
            <w:tcW w:w="567" w:type="dxa"/>
          </w:tcPr>
          <w:p w14:paraId="5A9A4004" w14:textId="155A7025" w:rsidR="00BD6A20" w:rsidRPr="00632254" w:rsidRDefault="00BD6A20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492032">
              <w:rPr>
                <w:b/>
                <w:snapToGrid w:val="0"/>
                <w:sz w:val="22"/>
                <w:szCs w:val="22"/>
              </w:rPr>
              <w:t xml:space="preserve"> </w:t>
            </w:r>
            <w:r>
              <w:rPr>
                <w:b/>
                <w:snapToGrid w:val="0"/>
                <w:sz w:val="22"/>
                <w:szCs w:val="22"/>
              </w:rPr>
              <w:t>11</w:t>
            </w:r>
          </w:p>
        </w:tc>
        <w:tc>
          <w:tcPr>
            <w:tcW w:w="6946" w:type="dxa"/>
            <w:gridSpan w:val="2"/>
          </w:tcPr>
          <w:p w14:paraId="0680B2EF" w14:textId="77777777" w:rsidR="00BD6A20" w:rsidRPr="00632254" w:rsidRDefault="00BD6A20" w:rsidP="00BD6A20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632254">
              <w:rPr>
                <w:b/>
                <w:bCs/>
                <w:color w:val="000000"/>
                <w:sz w:val="22"/>
                <w:szCs w:val="22"/>
              </w:rPr>
              <w:t>Regeringens hantering av uppgifter som rör Iraks försvarsminister al-</w:t>
            </w:r>
            <w:proofErr w:type="spellStart"/>
            <w:r w:rsidRPr="00632254">
              <w:rPr>
                <w:b/>
                <w:bCs/>
                <w:color w:val="000000"/>
                <w:sz w:val="22"/>
                <w:szCs w:val="22"/>
              </w:rPr>
              <w:t>Shammari</w:t>
            </w:r>
            <w:proofErr w:type="spellEnd"/>
            <w:r w:rsidRPr="00632254">
              <w:rPr>
                <w:b/>
                <w:bCs/>
                <w:color w:val="000000"/>
                <w:sz w:val="22"/>
                <w:szCs w:val="22"/>
              </w:rPr>
              <w:t xml:space="preserve"> - G18 och 29</w:t>
            </w:r>
          </w:p>
          <w:p w14:paraId="125D3E30" w14:textId="77777777" w:rsidR="00BD6A20" w:rsidRPr="00632254" w:rsidRDefault="00BD6A20" w:rsidP="00BD6A2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98D0ACA" w14:textId="77777777" w:rsidR="00492032" w:rsidRPr="00A12570" w:rsidRDefault="00492032" w:rsidP="0049203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12570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42E3CEEF" w14:textId="77777777" w:rsidR="00492032" w:rsidRPr="00A12570" w:rsidRDefault="00492032" w:rsidP="0049203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D1CDED1" w14:textId="77777777" w:rsidR="00492032" w:rsidRPr="00A12570" w:rsidRDefault="00492032" w:rsidP="0049203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12570">
              <w:rPr>
                <w:snapToGrid w:val="0"/>
                <w:sz w:val="22"/>
                <w:szCs w:val="22"/>
              </w:rPr>
              <w:t>Ärendet bordlades.</w:t>
            </w:r>
          </w:p>
          <w:p w14:paraId="6A96B11E" w14:textId="77777777" w:rsidR="00BD6A20" w:rsidRPr="00632254" w:rsidRDefault="00BD6A20" w:rsidP="00C91259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BD6A20" w:rsidRPr="00632254" w14:paraId="3FB70293" w14:textId="77777777" w:rsidTr="006009F3">
        <w:tc>
          <w:tcPr>
            <w:tcW w:w="567" w:type="dxa"/>
          </w:tcPr>
          <w:p w14:paraId="70F11D30" w14:textId="75E26900" w:rsidR="00BD6A20" w:rsidRPr="00632254" w:rsidRDefault="00BD6A20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12</w:t>
            </w:r>
          </w:p>
        </w:tc>
        <w:tc>
          <w:tcPr>
            <w:tcW w:w="6946" w:type="dxa"/>
            <w:gridSpan w:val="2"/>
          </w:tcPr>
          <w:p w14:paraId="03BE1E62" w14:textId="77777777" w:rsidR="00BD6A20" w:rsidRPr="00632254" w:rsidRDefault="00BD6A20" w:rsidP="00BD6A20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  <w:r w:rsidRPr="00632254">
              <w:rPr>
                <w:b/>
                <w:bCs/>
                <w:color w:val="000000"/>
                <w:sz w:val="22"/>
                <w:szCs w:val="22"/>
              </w:rPr>
              <w:t>Regeringskansliets hantering av information om en officer - G27</w:t>
            </w:r>
            <w:r w:rsidRPr="00632254">
              <w:rPr>
                <w:b/>
                <w:bCs/>
                <w:color w:val="000000"/>
                <w:sz w:val="22"/>
                <w:szCs w:val="22"/>
              </w:rPr>
              <w:br/>
            </w:r>
          </w:p>
          <w:p w14:paraId="379CF1C3" w14:textId="77777777" w:rsidR="00492032" w:rsidRPr="00A12570" w:rsidRDefault="00492032" w:rsidP="0049203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12570">
              <w:rPr>
                <w:snapToGrid w:val="0"/>
                <w:sz w:val="22"/>
                <w:szCs w:val="22"/>
              </w:rPr>
              <w:t>Utskottet behandlade granskningsärendet.</w:t>
            </w:r>
          </w:p>
          <w:p w14:paraId="1AF386A8" w14:textId="77777777" w:rsidR="00492032" w:rsidRPr="00A12570" w:rsidRDefault="00492032" w:rsidP="0049203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2888A647" w14:textId="77777777" w:rsidR="00492032" w:rsidRPr="00A12570" w:rsidRDefault="00492032" w:rsidP="0049203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12570">
              <w:rPr>
                <w:snapToGrid w:val="0"/>
                <w:sz w:val="22"/>
                <w:szCs w:val="22"/>
              </w:rPr>
              <w:t>Ärendet bordlades.</w:t>
            </w:r>
          </w:p>
          <w:p w14:paraId="6CF9A189" w14:textId="77777777" w:rsidR="00BD6A20" w:rsidRPr="00632254" w:rsidRDefault="00BD6A20" w:rsidP="00C91259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C143D6" w:rsidRPr="00632254" w14:paraId="4E8B97C4" w14:textId="77777777" w:rsidTr="006009F3">
        <w:tc>
          <w:tcPr>
            <w:tcW w:w="567" w:type="dxa"/>
          </w:tcPr>
          <w:p w14:paraId="383581A0" w14:textId="47AE4CA6" w:rsidR="00C143D6" w:rsidRPr="00632254" w:rsidRDefault="00C143D6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32254">
              <w:rPr>
                <w:b/>
                <w:snapToGrid w:val="0"/>
                <w:sz w:val="22"/>
                <w:szCs w:val="22"/>
              </w:rPr>
              <w:t>§ 13</w:t>
            </w:r>
          </w:p>
        </w:tc>
        <w:tc>
          <w:tcPr>
            <w:tcW w:w="6946" w:type="dxa"/>
            <w:gridSpan w:val="2"/>
          </w:tcPr>
          <w:p w14:paraId="19409A5A" w14:textId="77777777" w:rsidR="00C143D6" w:rsidRPr="00632254" w:rsidRDefault="00C143D6" w:rsidP="00C143D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32254">
              <w:rPr>
                <w:b/>
                <w:bCs/>
                <w:color w:val="000000"/>
                <w:sz w:val="22"/>
                <w:szCs w:val="22"/>
              </w:rPr>
              <w:t>Fråga om utlämnande av allmänna handlingar</w:t>
            </w:r>
          </w:p>
          <w:p w14:paraId="5E6E33A1" w14:textId="77777777" w:rsidR="00C143D6" w:rsidRPr="00632254" w:rsidRDefault="00C143D6" w:rsidP="00C143D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A811C1A" w14:textId="30445413" w:rsidR="00C143D6" w:rsidRPr="00632254" w:rsidRDefault="00A00B51" w:rsidP="00C9125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32254">
              <w:rPr>
                <w:snapToGrid w:val="0"/>
                <w:sz w:val="22"/>
                <w:szCs w:val="22"/>
              </w:rPr>
              <w:t xml:space="preserve">Utskottet behandlade en begäran </w:t>
            </w:r>
            <w:r w:rsidR="00C143D6" w:rsidRPr="00632254">
              <w:rPr>
                <w:snapToGrid w:val="0"/>
                <w:sz w:val="22"/>
                <w:szCs w:val="22"/>
              </w:rPr>
              <w:t xml:space="preserve">(dnr 1325–2019/20) </w:t>
            </w:r>
            <w:r w:rsidRPr="00632254">
              <w:rPr>
                <w:snapToGrid w:val="0"/>
                <w:sz w:val="22"/>
                <w:szCs w:val="22"/>
              </w:rPr>
              <w:t>om att få ut viss</w:t>
            </w:r>
            <w:r w:rsidR="005D21D8">
              <w:rPr>
                <w:snapToGrid w:val="0"/>
                <w:sz w:val="22"/>
                <w:szCs w:val="22"/>
              </w:rPr>
              <w:t>a</w:t>
            </w:r>
            <w:r w:rsidRPr="00632254">
              <w:rPr>
                <w:snapToGrid w:val="0"/>
                <w:sz w:val="22"/>
                <w:szCs w:val="22"/>
              </w:rPr>
              <w:t xml:space="preserve"> handling</w:t>
            </w:r>
            <w:r w:rsidR="005D21D8">
              <w:rPr>
                <w:snapToGrid w:val="0"/>
                <w:sz w:val="22"/>
                <w:szCs w:val="22"/>
              </w:rPr>
              <w:t>ar</w:t>
            </w:r>
            <w:r w:rsidRPr="00632254">
              <w:rPr>
                <w:snapToGrid w:val="0"/>
                <w:sz w:val="22"/>
                <w:szCs w:val="22"/>
              </w:rPr>
              <w:t xml:space="preserve"> i ett granskningsärende.</w:t>
            </w:r>
          </w:p>
          <w:p w14:paraId="3A39BA81" w14:textId="53B4B6A9" w:rsidR="00A00B51" w:rsidRPr="00632254" w:rsidRDefault="00A00B51" w:rsidP="00C9125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6D05C64" w14:textId="19A1061D" w:rsidR="00A00B51" w:rsidRPr="00632254" w:rsidRDefault="00A00B51" w:rsidP="00C9125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32254">
              <w:rPr>
                <w:snapToGrid w:val="0"/>
                <w:sz w:val="22"/>
                <w:szCs w:val="22"/>
              </w:rPr>
              <w:t>Utskottet beslutade att lämna ut handling</w:t>
            </w:r>
            <w:r w:rsidR="005D21D8">
              <w:rPr>
                <w:snapToGrid w:val="0"/>
                <w:sz w:val="22"/>
                <w:szCs w:val="22"/>
              </w:rPr>
              <w:t>arna</w:t>
            </w:r>
            <w:r w:rsidRPr="00632254">
              <w:rPr>
                <w:snapToGrid w:val="0"/>
                <w:sz w:val="22"/>
                <w:szCs w:val="22"/>
              </w:rPr>
              <w:t xml:space="preserve"> med undantag för vissa delar. De delar som inte lämnas ut bedöms av utskottet omfattas av sekretess enligt 15 kap. 2 § offentlighets- och sekretesslagen (2009:400).</w:t>
            </w:r>
          </w:p>
          <w:p w14:paraId="0C583B27" w14:textId="2FE1ECB5" w:rsidR="00A00B51" w:rsidRPr="00632254" w:rsidRDefault="00A00B51" w:rsidP="00C9125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942B5AC" w14:textId="1AFEF5D4" w:rsidR="00A00B51" w:rsidRPr="00632254" w:rsidRDefault="00A00B51" w:rsidP="00C91259">
            <w:pPr>
              <w:tabs>
                <w:tab w:val="left" w:pos="1701"/>
              </w:tabs>
              <w:rPr>
                <w:i/>
                <w:snapToGrid w:val="0"/>
                <w:sz w:val="22"/>
                <w:szCs w:val="22"/>
              </w:rPr>
            </w:pPr>
            <w:r w:rsidRPr="00632254">
              <w:rPr>
                <w:snapToGrid w:val="0"/>
                <w:sz w:val="22"/>
                <w:szCs w:val="22"/>
              </w:rPr>
              <w:t>Handling</w:t>
            </w:r>
            <w:r w:rsidR="005D21D8">
              <w:rPr>
                <w:snapToGrid w:val="0"/>
                <w:sz w:val="22"/>
                <w:szCs w:val="22"/>
              </w:rPr>
              <w:t>arna</w:t>
            </w:r>
            <w:r w:rsidRPr="00632254">
              <w:rPr>
                <w:snapToGrid w:val="0"/>
                <w:sz w:val="22"/>
                <w:szCs w:val="22"/>
              </w:rPr>
              <w:t xml:space="preserve"> lämnas ut i den </w:t>
            </w:r>
            <w:r w:rsidR="00632254" w:rsidRPr="00632254">
              <w:rPr>
                <w:snapToGrid w:val="0"/>
                <w:sz w:val="22"/>
                <w:szCs w:val="22"/>
              </w:rPr>
              <w:t xml:space="preserve">omfattning som framgår av </w:t>
            </w:r>
            <w:r w:rsidR="00632254" w:rsidRPr="00632254">
              <w:rPr>
                <w:i/>
                <w:snapToGrid w:val="0"/>
                <w:sz w:val="22"/>
                <w:szCs w:val="22"/>
              </w:rPr>
              <w:t>bilaga 2</w:t>
            </w:r>
            <w:r w:rsidR="00632254" w:rsidRPr="00632254">
              <w:rPr>
                <w:snapToGrid w:val="0"/>
                <w:sz w:val="22"/>
                <w:szCs w:val="22"/>
              </w:rPr>
              <w:t>.</w:t>
            </w:r>
          </w:p>
          <w:p w14:paraId="77BAA652" w14:textId="569202C5" w:rsidR="00C143D6" w:rsidRPr="00632254" w:rsidRDefault="00C143D6" w:rsidP="00C91259">
            <w:pPr>
              <w:tabs>
                <w:tab w:val="left" w:pos="1701"/>
              </w:tabs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96348C" w:rsidRPr="00632254" w14:paraId="40538057" w14:textId="77777777" w:rsidTr="006009F3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40538051" w14:textId="03A106DA" w:rsidR="0096348C" w:rsidRPr="00632254" w:rsidRDefault="0096348C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32254">
              <w:rPr>
                <w:sz w:val="22"/>
                <w:szCs w:val="22"/>
              </w:rPr>
              <w:t>Vid protokollet</w:t>
            </w:r>
          </w:p>
          <w:p w14:paraId="736874BA" w14:textId="7E758F42" w:rsidR="006009F3" w:rsidRPr="00632254" w:rsidRDefault="0096348C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32254">
              <w:rPr>
                <w:sz w:val="22"/>
                <w:szCs w:val="22"/>
              </w:rPr>
              <w:t>Justera</w:t>
            </w:r>
            <w:r w:rsidR="000119A7">
              <w:rPr>
                <w:sz w:val="22"/>
                <w:szCs w:val="22"/>
              </w:rPr>
              <w:t>t</w:t>
            </w:r>
            <w:r w:rsidR="00826724">
              <w:rPr>
                <w:sz w:val="22"/>
                <w:szCs w:val="22"/>
              </w:rPr>
              <w:t xml:space="preserve"> 2020-03-12</w:t>
            </w:r>
          </w:p>
          <w:p w14:paraId="40538055" w14:textId="2F146AC0" w:rsidR="00FD13A3" w:rsidRPr="00632254" w:rsidRDefault="00B377A9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32254">
              <w:rPr>
                <w:sz w:val="22"/>
                <w:szCs w:val="22"/>
              </w:rPr>
              <w:t>Karin Enström</w:t>
            </w:r>
          </w:p>
          <w:p w14:paraId="40538056" w14:textId="77777777" w:rsidR="00FD13A3" w:rsidRPr="00632254" w:rsidRDefault="00FD13A3" w:rsidP="00477C9F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</w:tbl>
    <w:p w14:paraId="688B09F8" w14:textId="77777777" w:rsidR="006009F3" w:rsidRPr="00632254" w:rsidRDefault="006009F3">
      <w:pPr>
        <w:widowControl/>
        <w:rPr>
          <w:sz w:val="22"/>
          <w:szCs w:val="22"/>
        </w:rPr>
      </w:pPr>
      <w:r w:rsidRPr="00632254">
        <w:rPr>
          <w:sz w:val="22"/>
          <w:szCs w:val="22"/>
        </w:rPr>
        <w:br w:type="page"/>
      </w:r>
    </w:p>
    <w:tbl>
      <w:tblPr>
        <w:tblW w:w="849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"/>
        <w:gridCol w:w="3394"/>
        <w:gridCol w:w="8"/>
        <w:gridCol w:w="9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87"/>
        <w:gridCol w:w="69"/>
        <w:gridCol w:w="356"/>
        <w:gridCol w:w="356"/>
        <w:gridCol w:w="356"/>
        <w:gridCol w:w="348"/>
        <w:gridCol w:w="8"/>
      </w:tblGrid>
      <w:tr w:rsidR="00BF6D6B" w:rsidRPr="00632254" w14:paraId="0EFFEA1B" w14:textId="77777777" w:rsidTr="00BF6D6B">
        <w:trPr>
          <w:gridAfter w:val="1"/>
          <w:wAfter w:w="8" w:type="dxa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1D748A" w14:textId="77777777" w:rsidR="00BF6D6B" w:rsidRPr="00632254" w:rsidRDefault="00BF6D6B" w:rsidP="00B643A5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632254">
              <w:rPr>
                <w:sz w:val="22"/>
                <w:szCs w:val="22"/>
              </w:rPr>
              <w:lastRenderedPageBreak/>
              <w:t>KONSTITUTIONSUTSKOTTET</w:t>
            </w:r>
          </w:p>
          <w:p w14:paraId="0C0C901A" w14:textId="77777777" w:rsidR="00BF6D6B" w:rsidRPr="00632254" w:rsidRDefault="00BF6D6B" w:rsidP="00B643A5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</w:p>
          <w:p w14:paraId="5900F13D" w14:textId="2335AAD5" w:rsidR="00BF6D6B" w:rsidRPr="00632254" w:rsidRDefault="00EB29F3" w:rsidP="00A43D8E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632254">
              <w:rPr>
                <w:sz w:val="22"/>
                <w:szCs w:val="22"/>
              </w:rPr>
              <w:t>(Kompletteringsval 20</w:t>
            </w:r>
            <w:r w:rsidR="00447EF1" w:rsidRPr="00632254">
              <w:rPr>
                <w:sz w:val="22"/>
                <w:szCs w:val="22"/>
              </w:rPr>
              <w:t>20</w:t>
            </w:r>
            <w:r w:rsidR="000F6BD9" w:rsidRPr="00632254">
              <w:rPr>
                <w:sz w:val="22"/>
                <w:szCs w:val="22"/>
              </w:rPr>
              <w:t>-</w:t>
            </w:r>
            <w:r w:rsidR="00447EF1" w:rsidRPr="00632254">
              <w:rPr>
                <w:sz w:val="22"/>
                <w:szCs w:val="22"/>
              </w:rPr>
              <w:t>0</w:t>
            </w:r>
            <w:r w:rsidR="00C936FC">
              <w:rPr>
                <w:sz w:val="22"/>
                <w:szCs w:val="22"/>
              </w:rPr>
              <w:t>3-06</w:t>
            </w:r>
            <w:r w:rsidRPr="00632254">
              <w:rPr>
                <w:sz w:val="22"/>
                <w:szCs w:val="22"/>
              </w:rPr>
              <w:t>)</w:t>
            </w:r>
          </w:p>
        </w:tc>
        <w:tc>
          <w:tcPr>
            <w:tcW w:w="359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433890E" w14:textId="77777777" w:rsidR="00BF6D6B" w:rsidRPr="00632254" w:rsidRDefault="00BF6D6B" w:rsidP="00B643A5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632254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81D9409" w14:textId="77777777" w:rsidR="00BF6D6B" w:rsidRPr="00632254" w:rsidRDefault="00BF6D6B" w:rsidP="00B643A5">
            <w:pPr>
              <w:tabs>
                <w:tab w:val="left" w:pos="1701"/>
              </w:tabs>
              <w:ind w:left="-45"/>
              <w:rPr>
                <w:b/>
                <w:sz w:val="22"/>
                <w:szCs w:val="22"/>
              </w:rPr>
            </w:pPr>
            <w:r w:rsidRPr="00632254">
              <w:rPr>
                <w:b/>
                <w:sz w:val="22"/>
                <w:szCs w:val="22"/>
              </w:rPr>
              <w:t>Bilaga 1</w:t>
            </w:r>
          </w:p>
          <w:p w14:paraId="41C4EEB8" w14:textId="5FFC64D8" w:rsidR="00BF6D6B" w:rsidRPr="00632254" w:rsidRDefault="00BF6D6B" w:rsidP="00B643A5">
            <w:pPr>
              <w:tabs>
                <w:tab w:val="left" w:pos="1701"/>
              </w:tabs>
              <w:ind w:left="-45"/>
              <w:rPr>
                <w:sz w:val="22"/>
                <w:szCs w:val="22"/>
              </w:rPr>
            </w:pPr>
            <w:r w:rsidRPr="00632254">
              <w:rPr>
                <w:sz w:val="22"/>
                <w:szCs w:val="22"/>
              </w:rPr>
              <w:t xml:space="preserve">till </w:t>
            </w:r>
            <w:r w:rsidR="006009F3" w:rsidRPr="00632254">
              <w:rPr>
                <w:sz w:val="22"/>
                <w:szCs w:val="22"/>
              </w:rPr>
              <w:t xml:space="preserve">särskilt </w:t>
            </w:r>
            <w:r w:rsidRPr="00632254">
              <w:rPr>
                <w:sz w:val="22"/>
                <w:szCs w:val="22"/>
              </w:rPr>
              <w:t>protokoll</w:t>
            </w:r>
          </w:p>
          <w:p w14:paraId="3B06CD54" w14:textId="5FD64CDE" w:rsidR="00BF6D6B" w:rsidRPr="00632254" w:rsidRDefault="00BF6D6B" w:rsidP="00BF6D6B">
            <w:pPr>
              <w:tabs>
                <w:tab w:val="left" w:pos="1701"/>
              </w:tabs>
              <w:ind w:left="-45"/>
              <w:rPr>
                <w:sz w:val="22"/>
                <w:szCs w:val="22"/>
              </w:rPr>
            </w:pPr>
            <w:r w:rsidRPr="00632254">
              <w:rPr>
                <w:sz w:val="22"/>
                <w:szCs w:val="22"/>
              </w:rPr>
              <w:t>201</w:t>
            </w:r>
            <w:r w:rsidR="0010169A" w:rsidRPr="00632254">
              <w:rPr>
                <w:sz w:val="22"/>
                <w:szCs w:val="22"/>
              </w:rPr>
              <w:t>9</w:t>
            </w:r>
            <w:r w:rsidRPr="00632254">
              <w:rPr>
                <w:sz w:val="22"/>
                <w:szCs w:val="22"/>
              </w:rPr>
              <w:t>/</w:t>
            </w:r>
            <w:r w:rsidR="0010169A" w:rsidRPr="00632254">
              <w:rPr>
                <w:sz w:val="22"/>
                <w:szCs w:val="22"/>
              </w:rPr>
              <w:t>20</w:t>
            </w:r>
            <w:r w:rsidRPr="00632254">
              <w:rPr>
                <w:sz w:val="22"/>
                <w:szCs w:val="22"/>
              </w:rPr>
              <w:t>:</w:t>
            </w:r>
            <w:r w:rsidR="00222106" w:rsidRPr="00632254">
              <w:rPr>
                <w:sz w:val="22"/>
                <w:szCs w:val="22"/>
              </w:rPr>
              <w:t>31</w:t>
            </w:r>
          </w:p>
        </w:tc>
      </w:tr>
      <w:tr w:rsidR="00BF6D6B" w:rsidRPr="00632254" w14:paraId="6D49508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cantSplit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811A0" w14:textId="77777777" w:rsidR="00BF6D6B" w:rsidRPr="00632254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911F9" w14:textId="7E8D371B" w:rsidR="00BF6D6B" w:rsidRPr="00632254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32254">
              <w:rPr>
                <w:sz w:val="22"/>
                <w:szCs w:val="22"/>
              </w:rPr>
              <w:t>§</w:t>
            </w:r>
            <w:bookmarkStart w:id="0" w:name="_GoBack"/>
            <w:bookmarkEnd w:id="0"/>
            <w:r w:rsidRPr="00632254">
              <w:rPr>
                <w:sz w:val="22"/>
                <w:szCs w:val="22"/>
              </w:rPr>
              <w:t>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5833" w14:textId="51ECA545" w:rsidR="00BF6D6B" w:rsidRPr="00632254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32254">
              <w:rPr>
                <w:sz w:val="22"/>
                <w:szCs w:val="22"/>
              </w:rPr>
              <w:t>§</w:t>
            </w:r>
            <w:r w:rsidR="007B1DB7">
              <w:rPr>
                <w:sz w:val="22"/>
                <w:szCs w:val="22"/>
              </w:rPr>
              <w:t>2–3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4EBB" w14:textId="04B29437" w:rsidR="00BF6D6B" w:rsidRPr="00632254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32254">
              <w:rPr>
                <w:sz w:val="22"/>
                <w:szCs w:val="22"/>
              </w:rPr>
              <w:t>§</w:t>
            </w:r>
            <w:r w:rsidR="007B1DB7">
              <w:rPr>
                <w:sz w:val="22"/>
                <w:szCs w:val="22"/>
              </w:rPr>
              <w:t>4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2A3C" w14:textId="7BCB92F3" w:rsidR="00BF6D6B" w:rsidRPr="00632254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32254">
              <w:rPr>
                <w:sz w:val="22"/>
                <w:szCs w:val="22"/>
              </w:rPr>
              <w:t>§</w:t>
            </w:r>
            <w:r w:rsidR="007B1DB7">
              <w:rPr>
                <w:sz w:val="22"/>
                <w:szCs w:val="22"/>
              </w:rPr>
              <w:t xml:space="preserve"> 5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91284" w14:textId="1576AC09" w:rsidR="00BF6D6B" w:rsidRPr="00632254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32254">
              <w:rPr>
                <w:sz w:val="22"/>
                <w:szCs w:val="22"/>
              </w:rPr>
              <w:t>§</w:t>
            </w:r>
            <w:r w:rsidR="007B1DB7">
              <w:rPr>
                <w:sz w:val="22"/>
                <w:szCs w:val="22"/>
              </w:rPr>
              <w:t>6–7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402C" w14:textId="1EB80A7A" w:rsidR="00BF6D6B" w:rsidRPr="00632254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32254">
              <w:rPr>
                <w:sz w:val="22"/>
                <w:szCs w:val="22"/>
              </w:rPr>
              <w:t>§</w:t>
            </w:r>
            <w:r w:rsidR="007B1DB7">
              <w:rPr>
                <w:sz w:val="22"/>
                <w:szCs w:val="22"/>
              </w:rPr>
              <w:t>8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2B93D" w14:textId="7F05DB39" w:rsidR="00BF6D6B" w:rsidRPr="00632254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32254">
              <w:rPr>
                <w:sz w:val="22"/>
                <w:szCs w:val="22"/>
              </w:rPr>
              <w:t>§</w:t>
            </w:r>
            <w:r w:rsidR="007B1DB7">
              <w:rPr>
                <w:sz w:val="22"/>
                <w:szCs w:val="22"/>
              </w:rPr>
              <w:t>9–13</w:t>
            </w:r>
          </w:p>
        </w:tc>
      </w:tr>
      <w:tr w:rsidR="00BF6D6B" w:rsidRPr="00632254" w14:paraId="078EE95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E5CB" w14:textId="77777777" w:rsidR="00BF6D6B" w:rsidRPr="00632254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32254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670BD" w14:textId="77777777" w:rsidR="00BF6D6B" w:rsidRPr="00632254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32254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F441" w14:textId="77777777" w:rsidR="00BF6D6B" w:rsidRPr="00632254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32254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A232D" w14:textId="77777777" w:rsidR="00BF6D6B" w:rsidRPr="00632254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32254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44CB6" w14:textId="77777777" w:rsidR="00BF6D6B" w:rsidRPr="00632254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32254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FDA61" w14:textId="77777777" w:rsidR="00BF6D6B" w:rsidRPr="00632254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32254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9833F" w14:textId="77777777" w:rsidR="00BF6D6B" w:rsidRPr="00632254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32254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CD0B7" w14:textId="77777777" w:rsidR="00BF6D6B" w:rsidRPr="00632254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32254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FEB99" w14:textId="77777777" w:rsidR="00BF6D6B" w:rsidRPr="00632254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32254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E34D0" w14:textId="77777777" w:rsidR="00BF6D6B" w:rsidRPr="00632254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32254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CB626" w14:textId="77777777" w:rsidR="00BF6D6B" w:rsidRPr="00632254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32254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4BE8D" w14:textId="77777777" w:rsidR="00BF6D6B" w:rsidRPr="00632254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32254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EEC88" w14:textId="77777777" w:rsidR="00BF6D6B" w:rsidRPr="00632254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32254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4F7EC" w14:textId="77777777" w:rsidR="00BF6D6B" w:rsidRPr="00632254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32254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7DC64" w14:textId="77777777" w:rsidR="00BF6D6B" w:rsidRPr="00632254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32254">
              <w:rPr>
                <w:sz w:val="22"/>
                <w:szCs w:val="22"/>
              </w:rPr>
              <w:t>V</w:t>
            </w:r>
          </w:p>
        </w:tc>
      </w:tr>
      <w:tr w:rsidR="007B1DB7" w:rsidRPr="00632254" w14:paraId="429C2BE4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B19CF" w14:textId="3CE310AC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32254">
              <w:rPr>
                <w:sz w:val="22"/>
                <w:szCs w:val="22"/>
              </w:rPr>
              <w:t xml:space="preserve">Karin Enström (M) </w:t>
            </w:r>
            <w:r w:rsidRPr="00632254"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9D432" w14:textId="37993885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E4C45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BF32" w14:textId="17D77BCB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3A9A0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F050B" w14:textId="6A2F29C3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12706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2FB94" w14:textId="0B042B30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A33E9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62EA2" w14:textId="07F50DB0" w:rsidR="007B1DB7" w:rsidRPr="00632254" w:rsidRDefault="006B6BAB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7F782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F1D54" w14:textId="5F1ABE1A" w:rsidR="007B1DB7" w:rsidRPr="00632254" w:rsidRDefault="006B6BAB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4F6F6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2EDDF" w14:textId="1FFBC8E2" w:rsidR="007B1DB7" w:rsidRPr="00632254" w:rsidRDefault="006B6BAB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C47D3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B1DB7" w:rsidRPr="00632254" w14:paraId="6528716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A2F" w14:textId="780DDF53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632254">
              <w:rPr>
                <w:sz w:val="22"/>
                <w:szCs w:val="22"/>
              </w:rPr>
              <w:t>Hans Ekström (S)</w:t>
            </w:r>
            <w:r w:rsidRPr="00632254"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9BD8B" w14:textId="0C1A09D5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949B2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2774" w14:textId="40B4DFC1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F554B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81B5F" w14:textId="2E6204CB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F18E7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B2678" w14:textId="39F9776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F872E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1FBC1" w14:textId="19564CFD" w:rsidR="007B1DB7" w:rsidRPr="00632254" w:rsidRDefault="006B6BAB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3E151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7E833" w14:textId="1ED432F2" w:rsidR="007B1DB7" w:rsidRPr="00632254" w:rsidRDefault="006B6BAB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A519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18F3D" w14:textId="4DB327C2" w:rsidR="007B1DB7" w:rsidRPr="00632254" w:rsidRDefault="006B6BAB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10B39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B1DB7" w:rsidRPr="00632254" w14:paraId="146488FA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38B9B" w14:textId="61037C3E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632254">
              <w:rPr>
                <w:sz w:val="22"/>
                <w:szCs w:val="22"/>
              </w:rPr>
              <w:t>Ida Karkiainen</w:t>
            </w:r>
            <w:r w:rsidRPr="00632254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F9791" w14:textId="5DF7D6BE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682D8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68B43" w14:textId="75F8D41D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9474E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15D7F" w14:textId="015EA941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C82AB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D9012" w14:textId="32666F4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CD3FD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5565" w14:textId="6D092001" w:rsidR="007B1DB7" w:rsidRPr="00632254" w:rsidRDefault="006B6BAB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1DE48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93ACA" w14:textId="121DC119" w:rsidR="007B1DB7" w:rsidRPr="00632254" w:rsidRDefault="006B6BAB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10790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BF148" w14:textId="1A85A3F1" w:rsidR="007B1DB7" w:rsidRPr="00632254" w:rsidRDefault="006B6BAB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44C6A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B1DB7" w:rsidRPr="00632254" w14:paraId="470692C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7AC12" w14:textId="764582DC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32254">
              <w:rPr>
                <w:sz w:val="22"/>
                <w:szCs w:val="22"/>
              </w:rPr>
              <w:t>Marta Obminska (M)</w:t>
            </w:r>
            <w:r w:rsidRPr="00632254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112CC" w14:textId="07F610DE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AD115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FC95" w14:textId="65EE570A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D8D9B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E7D55" w14:textId="278FDD5C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AE066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F7D93" w14:textId="1EC7CDDD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460C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90571" w14:textId="13EF0F73" w:rsidR="007B1DB7" w:rsidRPr="00632254" w:rsidRDefault="006B6BAB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273AE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C9375" w14:textId="55305969" w:rsidR="007B1DB7" w:rsidRPr="00632254" w:rsidRDefault="006B6BAB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1C0A7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895A5" w14:textId="3AE2F88C" w:rsidR="007B1DB7" w:rsidRPr="00632254" w:rsidRDefault="006B6BAB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19FA6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B1DB7" w:rsidRPr="00632254" w14:paraId="241C82D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A80BC" w14:textId="44F06498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632254">
              <w:rPr>
                <w:sz w:val="22"/>
                <w:szCs w:val="22"/>
                <w:lang w:val="en-US"/>
              </w:rPr>
              <w:t>Matheus Enholm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9AA53" w14:textId="05F1BFF6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81FEC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D7E9E" w14:textId="038E1A3D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F6418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FA763" w14:textId="552BD57C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5636B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3F3A3" w14:textId="72314D4E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6801D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DD8D0" w14:textId="3065DFD0" w:rsidR="007B1DB7" w:rsidRPr="00632254" w:rsidRDefault="006B6BAB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37C34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0AC2A" w14:textId="4F47F6F1" w:rsidR="007B1DB7" w:rsidRPr="00632254" w:rsidRDefault="006B6BAB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96F7E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7235E" w14:textId="16D9673A" w:rsidR="007B1DB7" w:rsidRPr="00632254" w:rsidRDefault="006B6BAB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AAE2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B1DB7" w:rsidRPr="00632254" w14:paraId="2290C8A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4F4D4" w14:textId="2E353E6A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32254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17116" w14:textId="265DF365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C2D70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F05C" w14:textId="7D915672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CEEFB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9133C" w14:textId="0DA9CAD5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CEF9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7E8C6" w14:textId="686FA81D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99DE4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B02E2" w14:textId="2D59D039" w:rsidR="007B1DB7" w:rsidRPr="00632254" w:rsidRDefault="006B6BAB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A4B0D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E1F59" w14:textId="6995DE5D" w:rsidR="007B1DB7" w:rsidRPr="00632254" w:rsidRDefault="006B6BAB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542D8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22412" w14:textId="358096D0" w:rsidR="007B1DB7" w:rsidRPr="00632254" w:rsidRDefault="006B6BAB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EAAF2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B1DB7" w:rsidRPr="00632254" w14:paraId="1ED6E60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F689F" w14:textId="366F199D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32254">
              <w:rPr>
                <w:sz w:val="22"/>
                <w:szCs w:val="22"/>
              </w:rPr>
              <w:t>Linda Modig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D5215" w14:textId="7D4F37EA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2E3EB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849E" w14:textId="721B571D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2577F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8285" w14:textId="646E018C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30AEC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6DB12" w14:textId="1E914744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F2B7D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42E1B" w14:textId="46EE6510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99786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6E817" w14:textId="12E7C2A7" w:rsidR="007B1DB7" w:rsidRPr="00632254" w:rsidRDefault="006B6BAB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904D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69A8F" w14:textId="4365EC2A" w:rsidR="007B1DB7" w:rsidRPr="00632254" w:rsidRDefault="006B6BAB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44FD1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B1DB7" w:rsidRPr="00632254" w14:paraId="5A6000D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2BD8D" w14:textId="12C27C4F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632254">
              <w:rPr>
                <w:sz w:val="22"/>
                <w:szCs w:val="22"/>
              </w:rPr>
              <w:t>Mia Sydow Mölleby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A615" w14:textId="6320FE1F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667FF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0587C" w14:textId="302914C0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6564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166BA" w14:textId="6B3E4866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EA64A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E51FA" w14:textId="4667B04D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BCFA5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9AF07" w14:textId="21267B29" w:rsidR="007B1DB7" w:rsidRPr="00632254" w:rsidRDefault="006B6BAB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8154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A2890" w14:textId="5C4FA650" w:rsidR="007B1DB7" w:rsidRPr="00632254" w:rsidRDefault="006B6BAB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30D3B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F6002" w14:textId="76AC43C5" w:rsidR="007B1DB7" w:rsidRPr="00632254" w:rsidRDefault="006B6BAB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302D2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B1DB7" w:rsidRPr="00632254" w14:paraId="5D2582B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C1331" w14:textId="0B30886C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32254">
              <w:rPr>
                <w:sz w:val="22"/>
                <w:szCs w:val="22"/>
              </w:rPr>
              <w:t>Ida Drougge</w:t>
            </w:r>
            <w:r w:rsidRPr="00632254">
              <w:rPr>
                <w:sz w:val="22"/>
                <w:szCs w:val="22"/>
                <w:lang w:val="en-US"/>
              </w:rPr>
              <w:t xml:space="preserve"> (M)</w:t>
            </w:r>
            <w:r w:rsidRPr="00632254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8FA4B" w14:textId="03C1DDAE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6F1A1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073EC" w14:textId="330DD474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BF4AE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6B026" w14:textId="4F6C6A83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5BDF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17173" w14:textId="12E36772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A10F0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87797" w14:textId="1AAEFCF3" w:rsidR="007B1DB7" w:rsidRPr="00632254" w:rsidRDefault="006B6BAB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C2BB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B7FD6" w14:textId="27091DFF" w:rsidR="007B1DB7" w:rsidRPr="00632254" w:rsidRDefault="006B6BAB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10E7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957CA" w14:textId="0463E92D" w:rsidR="007B1DB7" w:rsidRPr="00632254" w:rsidRDefault="006B6BAB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D38D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B1DB7" w:rsidRPr="00632254" w14:paraId="2CEBCD7E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5878C" w14:textId="47C34384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632254">
              <w:rPr>
                <w:sz w:val="22"/>
                <w:szCs w:val="22"/>
              </w:rPr>
              <w:t>Fredrik Lindahl</w:t>
            </w:r>
            <w:r w:rsidRPr="00632254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DB523" w14:textId="3F621DB3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AF128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27C99" w14:textId="349C43A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2D72B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56170" w14:textId="0D3F0E5E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7F735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66EC" w14:textId="3904425A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04E31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47B34" w14:textId="49B0CE4F" w:rsidR="007B1DB7" w:rsidRPr="00632254" w:rsidRDefault="006B6BAB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745B8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76CB" w14:textId="1EE77C5A" w:rsidR="007B1DB7" w:rsidRPr="00632254" w:rsidRDefault="006B6BAB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C0024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E6057" w14:textId="319A3F65" w:rsidR="007B1DB7" w:rsidRPr="00632254" w:rsidRDefault="006B6BAB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2956F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B1DB7" w:rsidRPr="00632254" w14:paraId="01A223D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73283" w14:textId="6D638BE6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632254">
              <w:rPr>
                <w:sz w:val="22"/>
                <w:szCs w:val="22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9C053" w14:textId="321A2C6D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4305B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FE4CD" w14:textId="69DC2B84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99332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0AF6B" w14:textId="4716D968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675EF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3868" w14:textId="73724A8A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B9472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AA8C4" w14:textId="057ED019" w:rsidR="007B1DB7" w:rsidRPr="00632254" w:rsidRDefault="006B6BAB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2864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F5F37" w14:textId="6D0210B7" w:rsidR="007B1DB7" w:rsidRPr="00632254" w:rsidRDefault="006B6BAB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4A77B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A061A" w14:textId="0348412F" w:rsidR="007B1DB7" w:rsidRPr="00632254" w:rsidRDefault="006B6BAB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90D5A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B1DB7" w:rsidRPr="00632254" w14:paraId="37B2A40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5C965" w14:textId="2C97102D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632254">
              <w:rPr>
                <w:sz w:val="22"/>
                <w:szCs w:val="22"/>
              </w:rPr>
              <w:t>Tuve Skånberg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BFCD0" w14:textId="3127279E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E83B1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EE5C2" w14:textId="3E7E5C9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0FC1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3582" w14:textId="529F3988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F8044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8617C" w14:textId="02A273CB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0A60C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EBF39" w14:textId="05F94F91" w:rsidR="007B1DB7" w:rsidRPr="00632254" w:rsidRDefault="006B6BAB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AD5A2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27F37" w14:textId="486E1697" w:rsidR="007B1DB7" w:rsidRPr="00632254" w:rsidRDefault="006B6BAB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7593E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76774" w14:textId="42657012" w:rsidR="007B1DB7" w:rsidRPr="00632254" w:rsidRDefault="006B6BAB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8B55D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B1DB7" w:rsidRPr="00632254" w14:paraId="7E6EA57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B621B" w14:textId="70C58D58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32254">
              <w:rPr>
                <w:sz w:val="22"/>
                <w:szCs w:val="22"/>
              </w:rPr>
              <w:t>Daniel Andersson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F7D2C" w14:textId="46279FF4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1F93E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DE4" w14:textId="10B2ED71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2F305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F5F0" w14:textId="416EEC93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4B9F9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F71BB" w14:textId="2D40D65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AD877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F3CA7" w14:textId="48892932" w:rsidR="007B1DB7" w:rsidRPr="00632254" w:rsidRDefault="006B6BAB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689F7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7A484" w14:textId="50FE4804" w:rsidR="007B1DB7" w:rsidRPr="00632254" w:rsidRDefault="006B6BAB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F495A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DBCAA" w14:textId="461DAE06" w:rsidR="007B1DB7" w:rsidRPr="00632254" w:rsidRDefault="006B6BAB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B9DB9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B1DB7" w:rsidRPr="00632254" w14:paraId="583E5421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F79BC" w14:textId="38191661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32254">
              <w:rPr>
                <w:sz w:val="22"/>
                <w:szCs w:val="22"/>
              </w:rPr>
              <w:t>Tina Acketoft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0C85" w14:textId="79303F62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32176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768DC" w14:textId="3B4BC0B2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E9437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E916" w14:textId="577698E5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A212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06568" w14:textId="2B6B85CD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F0A98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62B76" w14:textId="7BA9FD95" w:rsidR="007B1DB7" w:rsidRPr="00632254" w:rsidRDefault="006B6BAB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DF0DC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DFB17" w14:textId="4372426D" w:rsidR="007B1DB7" w:rsidRPr="00632254" w:rsidRDefault="006B6BAB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69305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315B5" w14:textId="116B2ED6" w:rsidR="007B1DB7" w:rsidRPr="00632254" w:rsidRDefault="006B6BAB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4BA5E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B1DB7" w:rsidRPr="00632254" w14:paraId="40199B0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E67BA" w14:textId="0B998F81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32254">
              <w:rPr>
                <w:sz w:val="22"/>
                <w:szCs w:val="22"/>
                <w:lang w:val="en-US"/>
              </w:rPr>
              <w:t>Mikael Strandman</w:t>
            </w:r>
            <w:r w:rsidRPr="0063225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E4070" w14:textId="4AFC9A72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AB174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65B6C" w14:textId="642C52CA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E257C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10280" w14:textId="7BD46CB1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DD76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E689" w14:textId="56F8CACF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FA8C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9B28A" w14:textId="57F0760C" w:rsidR="007B1DB7" w:rsidRPr="00632254" w:rsidRDefault="006B6BAB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31E57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FD103" w14:textId="3EED8DF1" w:rsidR="007B1DB7" w:rsidRPr="00632254" w:rsidRDefault="006B6BAB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23F06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8A858" w14:textId="3A6B1963" w:rsidR="007B1DB7" w:rsidRPr="00632254" w:rsidRDefault="006B6BAB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EDF4E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B1DB7" w:rsidRPr="00632254" w14:paraId="449C28E6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9118" w14:textId="6875DAF8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32254">
              <w:rPr>
                <w:sz w:val="22"/>
                <w:szCs w:val="22"/>
              </w:rPr>
              <w:t>Camilla Hansén (MP)</w:t>
            </w:r>
            <w:r w:rsidRPr="00632254">
              <w:rPr>
                <w:sz w:val="22"/>
                <w:szCs w:val="22"/>
              </w:rPr>
              <w:fldChar w:fldCharType="begin"/>
            </w:r>
            <w:r w:rsidRPr="00632254">
              <w:rPr>
                <w:sz w:val="22"/>
                <w:szCs w:val="22"/>
              </w:rPr>
              <w:instrText xml:space="preserve">  </w:instrText>
            </w:r>
            <w:r w:rsidRPr="00632254">
              <w:rPr>
                <w:sz w:val="22"/>
                <w:szCs w:val="22"/>
              </w:rPr>
              <w:fldChar w:fldCharType="end"/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23FA" w14:textId="57BDED64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51AFD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94EC6" w14:textId="1370FF54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FED3B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CA81B" w14:textId="1F5ACAE6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EC14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26DB0" w14:textId="2189500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70281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7FB96" w14:textId="39B9C5B4" w:rsidR="007B1DB7" w:rsidRPr="00632254" w:rsidRDefault="006B6BAB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B727A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362A5" w14:textId="26E262F5" w:rsidR="007B1DB7" w:rsidRPr="00632254" w:rsidRDefault="006B6BAB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C5A37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DB6A3" w14:textId="55FB1F4E" w:rsidR="007B1DB7" w:rsidRPr="00632254" w:rsidRDefault="006B6BAB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47011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B1DB7" w:rsidRPr="00632254" w14:paraId="207166C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21286" w14:textId="784FB8BE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32254">
              <w:rPr>
                <w:sz w:val="22"/>
                <w:szCs w:val="22"/>
                <w:lang w:val="en-US"/>
              </w:rPr>
              <w:t>Erik Ottoson</w:t>
            </w:r>
            <w:r w:rsidRPr="0063225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D7A04" w14:textId="2C48F756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ED566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DA41C" w14:textId="70FFFB3A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DC242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209A9" w14:textId="12C1BA6B" w:rsidR="007B1DB7" w:rsidRPr="00632254" w:rsidRDefault="0067127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96E43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7E054" w14:textId="79D881A4" w:rsidR="007B1DB7" w:rsidRPr="00632254" w:rsidRDefault="0067127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59DC7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2BC07" w14:textId="1DECC60F" w:rsidR="007B1DB7" w:rsidRPr="00632254" w:rsidRDefault="006B6BAB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41F20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AEC83" w14:textId="1F76F54F" w:rsidR="007B1DB7" w:rsidRPr="00632254" w:rsidRDefault="006B6BAB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027EB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84368" w14:textId="31AD9298" w:rsidR="007B1DB7" w:rsidRPr="00632254" w:rsidRDefault="006B6BAB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EA8DF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B1DB7" w:rsidRPr="00632254" w14:paraId="347CAE6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9C889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32254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F0675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7BCC7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E4F4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92322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5958E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7705B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E31FE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0BC70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9BC07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19E3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C111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6FB9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D36E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0DC34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B1DB7" w:rsidRPr="00632254" w14:paraId="721B329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B7478" w14:textId="27E989DA" w:rsidR="007B1DB7" w:rsidRPr="00632254" w:rsidRDefault="007B1DB7" w:rsidP="007B1DB7">
            <w:pPr>
              <w:rPr>
                <w:sz w:val="22"/>
                <w:szCs w:val="22"/>
                <w:lang w:val="en-US"/>
              </w:rPr>
            </w:pPr>
            <w:r w:rsidRPr="00632254"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FEB46" w14:textId="06456833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1A170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B2AB1" w14:textId="2755C560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19C72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B9A94" w14:textId="57C0B4C8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5FF74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5B6E4" w14:textId="5F15B9DB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63A0C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DAF10" w14:textId="6ADDA237" w:rsidR="007B1DB7" w:rsidRPr="00632254" w:rsidRDefault="006B6BAB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9DF9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5D42" w14:textId="53A4FF61" w:rsidR="007B1DB7" w:rsidRPr="00632254" w:rsidRDefault="006B6BAB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473EF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07231" w14:textId="7BE61F8D" w:rsidR="007B1DB7" w:rsidRPr="00632254" w:rsidRDefault="006B6BAB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97787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B1DB7" w:rsidRPr="00632254" w14:paraId="6F25EA9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07558" w14:textId="756FB9A4" w:rsidR="007B1DB7" w:rsidRPr="00632254" w:rsidRDefault="007B1DB7" w:rsidP="007B1DB7">
            <w:pPr>
              <w:rPr>
                <w:sz w:val="22"/>
                <w:szCs w:val="22"/>
                <w:lang w:val="en-US"/>
              </w:rPr>
            </w:pPr>
            <w:r w:rsidRPr="00632254">
              <w:rPr>
                <w:sz w:val="22"/>
                <w:szCs w:val="22"/>
                <w:lang w:val="en-US"/>
              </w:rPr>
              <w:t>Lars Beckman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26425" w14:textId="40749F23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8BB9A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1ECD2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70104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D04B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99EEA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276C3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2E511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A88EE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3DE70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94F92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E688F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E0B97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F914C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B1DB7" w:rsidRPr="00632254" w14:paraId="435AD32F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5CF31" w14:textId="6F928380" w:rsidR="007B1DB7" w:rsidRPr="00632254" w:rsidRDefault="007B1DB7" w:rsidP="007B1DB7">
            <w:pPr>
              <w:rPr>
                <w:sz w:val="22"/>
                <w:szCs w:val="22"/>
                <w:lang w:val="en-US"/>
              </w:rPr>
            </w:pPr>
            <w:r w:rsidRPr="00632254">
              <w:rPr>
                <w:sz w:val="22"/>
                <w:szCs w:val="22"/>
              </w:rPr>
              <w:t xml:space="preserve">Erik Ezelius </w:t>
            </w:r>
            <w:r w:rsidRPr="00632254">
              <w:rPr>
                <w:sz w:val="22"/>
                <w:szCs w:val="22"/>
                <w:lang w:val="en-US"/>
              </w:rPr>
              <w:t>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A5BF3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4840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EAA52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8FB48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CDDC9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53FAF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90A57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EAFC7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A4F05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6319C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9E964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B723F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E1B0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0C7B9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B1DB7" w:rsidRPr="00632254" w14:paraId="2DC96C8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6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48240" w14:textId="0D9EB12C" w:rsidR="007B1DB7" w:rsidRPr="00632254" w:rsidRDefault="007B1DB7" w:rsidP="007B1DB7">
            <w:pPr>
              <w:rPr>
                <w:sz w:val="22"/>
                <w:szCs w:val="22"/>
              </w:rPr>
            </w:pPr>
            <w:r w:rsidRPr="00632254">
              <w:rPr>
                <w:sz w:val="22"/>
                <w:szCs w:val="22"/>
              </w:rPr>
              <w:t>Annicka Engblom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5925D" w14:textId="6C1F6C25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CCDB4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C5D03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92823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59DB6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FFE2C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6BA86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E66AC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58C9B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FF205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4903D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E7FF9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0718F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16FC3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B1DB7" w:rsidRPr="00632254" w14:paraId="01872C8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42A1E" w14:textId="30EEBEB8" w:rsidR="007B1DB7" w:rsidRPr="00632254" w:rsidRDefault="007B1DB7" w:rsidP="007B1DB7">
            <w:pPr>
              <w:rPr>
                <w:sz w:val="22"/>
                <w:szCs w:val="22"/>
                <w:lang w:val="en-US"/>
              </w:rPr>
            </w:pPr>
            <w:r w:rsidRPr="00632254">
              <w:rPr>
                <w:sz w:val="22"/>
                <w:szCs w:val="22"/>
                <w:lang w:val="en-US"/>
              </w:rPr>
              <w:t>Per Söderlund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07C8A" w14:textId="2FBB2AB8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6AA74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5E268" w14:textId="2081BD88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B8773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80E2E" w14:textId="16E450DF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4FEE3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30DD3" w14:textId="5F87F959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63CCF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78CEA" w14:textId="465552F7" w:rsidR="007B1DB7" w:rsidRPr="00632254" w:rsidRDefault="006B6BAB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5E44B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F1AD" w14:textId="525CB98D" w:rsidR="007B1DB7" w:rsidRPr="00632254" w:rsidRDefault="006B6BAB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B714A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5C588" w14:textId="4A473EAC" w:rsidR="007B1DB7" w:rsidRPr="00632254" w:rsidRDefault="006B6BAB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794E0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B1DB7" w:rsidRPr="00632254" w14:paraId="6ED13B7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31D5E" w14:textId="71B0D414" w:rsidR="007B1DB7" w:rsidRPr="00632254" w:rsidRDefault="007B1DB7" w:rsidP="007B1DB7">
            <w:pPr>
              <w:rPr>
                <w:sz w:val="22"/>
                <w:szCs w:val="22"/>
                <w:lang w:val="en-US"/>
              </w:rPr>
            </w:pPr>
            <w:r w:rsidRPr="00632254">
              <w:rPr>
                <w:sz w:val="22"/>
                <w:szCs w:val="22"/>
                <w:lang w:val="en-US"/>
              </w:rPr>
              <w:t>Ingela Nylund Watz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A6416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E6320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DB93C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82151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F732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F9AD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44AC0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4669E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7E15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DECC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5F28E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6FF24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6BB7B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32863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B1DB7" w:rsidRPr="00632254" w14:paraId="1F430DD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3852B" w14:textId="4D302D1F" w:rsidR="007B1DB7" w:rsidRPr="00632254" w:rsidRDefault="007B1DB7" w:rsidP="007B1DB7">
            <w:pPr>
              <w:rPr>
                <w:sz w:val="22"/>
                <w:szCs w:val="22"/>
              </w:rPr>
            </w:pPr>
            <w:r w:rsidRPr="00632254">
              <w:rPr>
                <w:sz w:val="22"/>
                <w:szCs w:val="22"/>
              </w:rPr>
              <w:t>Johan Hedin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8B856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47C81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942B9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16F3A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4CA81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986D1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5AC22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974A2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46D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FB0D0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F05E3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1A5A2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C45B2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A6B4B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B1DB7" w:rsidRPr="00632254" w14:paraId="0ED8AF5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1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A6979" w14:textId="56D64F33" w:rsidR="007B1DB7" w:rsidRPr="00632254" w:rsidRDefault="007B1DB7" w:rsidP="007B1DB7">
            <w:pPr>
              <w:rPr>
                <w:sz w:val="22"/>
                <w:szCs w:val="22"/>
              </w:rPr>
            </w:pPr>
            <w:r w:rsidRPr="00632254">
              <w:rPr>
                <w:sz w:val="22"/>
                <w:szCs w:val="22"/>
              </w:rPr>
              <w:t>Jessica Wetterling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D2764" w14:textId="3A62A58B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CF867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24F6C" w14:textId="2C50D31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DD16E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831B8" w14:textId="4FFF4A49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821A2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F09C2" w14:textId="7E75AFA8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6435F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382EE" w14:textId="49542A93" w:rsidR="007B1DB7" w:rsidRPr="00632254" w:rsidRDefault="006E7F4C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2C233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0DAEB" w14:textId="3CF21801" w:rsidR="007B1DB7" w:rsidRPr="00632254" w:rsidRDefault="006E7F4C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B52A5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E65B9" w14:textId="2E8FA698" w:rsidR="007B1DB7" w:rsidRPr="00632254" w:rsidRDefault="006E7F4C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1459F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B1DB7" w:rsidRPr="00632254" w14:paraId="7512A20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A8600" w14:textId="6E5CB5D3" w:rsidR="007B1DB7" w:rsidRPr="00632254" w:rsidRDefault="007B1DB7" w:rsidP="007B1DB7">
            <w:pPr>
              <w:rPr>
                <w:sz w:val="22"/>
                <w:szCs w:val="22"/>
              </w:rPr>
            </w:pPr>
            <w:r w:rsidRPr="00632254">
              <w:rPr>
                <w:sz w:val="22"/>
                <w:szCs w:val="22"/>
              </w:rPr>
              <w:t>Lars Jilmstad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38417" w14:textId="75759105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F5B3F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C4126" w14:textId="33BED42D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C30A9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A5C6" w14:textId="3DB76B53" w:rsidR="007B1DB7" w:rsidRPr="00632254" w:rsidRDefault="0067127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B89BA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F7485" w14:textId="4B95C925" w:rsidR="007B1DB7" w:rsidRPr="00632254" w:rsidRDefault="0067127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5E4E2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AB8C0" w14:textId="700C6845" w:rsidR="007B1DB7" w:rsidRPr="00632254" w:rsidRDefault="006B6BAB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E60F7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A9496" w14:textId="23D08E17" w:rsidR="007B1DB7" w:rsidRPr="00632254" w:rsidRDefault="006B6BAB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0273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1EC50" w14:textId="57F6F2F4" w:rsidR="007B1DB7" w:rsidRPr="00632254" w:rsidRDefault="006E7F4C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3A089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B1DB7" w:rsidRPr="00632254" w14:paraId="361D696F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FB758" w14:textId="50702E8D" w:rsidR="007B1DB7" w:rsidRPr="00632254" w:rsidRDefault="007B1DB7" w:rsidP="007B1DB7">
            <w:pPr>
              <w:rPr>
                <w:sz w:val="22"/>
                <w:szCs w:val="22"/>
              </w:rPr>
            </w:pPr>
            <w:r w:rsidRPr="0063225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99717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62B51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93B8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7FD1F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64ABA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DB1D1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B6D3A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A1CCA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F5F99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37834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7340B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4329B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64F63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02BCF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B1DB7" w:rsidRPr="00632254" w14:paraId="689C6BF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2A65F" w14:textId="66CAD1E6" w:rsidR="007B1DB7" w:rsidRPr="00632254" w:rsidRDefault="007B1DB7" w:rsidP="007B1DB7">
            <w:pPr>
              <w:rPr>
                <w:sz w:val="22"/>
                <w:szCs w:val="22"/>
              </w:rPr>
            </w:pPr>
            <w:r w:rsidRPr="00632254">
              <w:rPr>
                <w:sz w:val="22"/>
                <w:szCs w:val="22"/>
              </w:rPr>
              <w:t>Patrik Björck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560FA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6482F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C2C76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2683C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59693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E3189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F2E16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7C940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06C20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0D33A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43C79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0D716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1466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369BF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B1DB7" w:rsidRPr="00632254" w14:paraId="2AB60FC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61F85" w14:textId="246F4C62" w:rsidR="007B1DB7" w:rsidRPr="00632254" w:rsidRDefault="007B1DB7" w:rsidP="007B1DB7">
            <w:pPr>
              <w:rPr>
                <w:sz w:val="22"/>
                <w:szCs w:val="22"/>
              </w:rPr>
            </w:pPr>
            <w:r w:rsidRPr="00632254">
              <w:rPr>
                <w:sz w:val="22"/>
                <w:szCs w:val="22"/>
              </w:rPr>
              <w:t>Lars Adaktusson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40DC7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16AAD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65175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FAA7B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BF444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6DA39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EB0ED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61D16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6962D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C3D9A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3FD29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3DAED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25F15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6902E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B1DB7" w:rsidRPr="00632254" w14:paraId="40C763B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706D4" w14:textId="1C442D8A" w:rsidR="007B1DB7" w:rsidRPr="00632254" w:rsidRDefault="007B1DB7" w:rsidP="007B1DB7">
            <w:pPr>
              <w:rPr>
                <w:sz w:val="22"/>
                <w:szCs w:val="22"/>
              </w:rPr>
            </w:pPr>
            <w:r w:rsidRPr="00632254">
              <w:rPr>
                <w:sz w:val="22"/>
                <w:szCs w:val="22"/>
              </w:rPr>
              <w:t xml:space="preserve">Maria Strömkvist (S)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DB0D5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5AF99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E60B6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80B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A06A2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D707C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13A5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B8F89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E5882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62F9E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DA9AD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0D44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C51D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6DA75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B1DB7" w:rsidRPr="00632254" w14:paraId="7E3E4D3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93993" w14:textId="54661E7D" w:rsidR="007B1DB7" w:rsidRPr="00632254" w:rsidRDefault="007B1DB7" w:rsidP="007B1DB7">
            <w:pPr>
              <w:rPr>
                <w:sz w:val="22"/>
                <w:szCs w:val="22"/>
              </w:rPr>
            </w:pPr>
            <w:r w:rsidRPr="00632254">
              <w:rPr>
                <w:sz w:val="22"/>
                <w:szCs w:val="22"/>
              </w:rPr>
              <w:t>Bengt Eliasson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28AED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88DBA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1D40F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14C32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4E0AC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BFD67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526DD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0F34F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2DD78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6E7CF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7D848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0F1BD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A040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E80C2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B1DB7" w:rsidRPr="00632254" w14:paraId="1807904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546C5" w14:textId="45BFFE61" w:rsidR="007B1DB7" w:rsidRPr="00632254" w:rsidRDefault="007B1DB7" w:rsidP="007B1DB7">
            <w:pPr>
              <w:rPr>
                <w:sz w:val="22"/>
                <w:szCs w:val="22"/>
              </w:rPr>
            </w:pPr>
            <w:r w:rsidRPr="00632254">
              <w:rPr>
                <w:sz w:val="22"/>
                <w:szCs w:val="22"/>
              </w:rPr>
              <w:t>Lars Andersson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8BCEC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47CE8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89B95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59205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FC36E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8FEDF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756B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383DA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6374F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4A7F2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BA504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37A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75B91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07EA6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B1DB7" w:rsidRPr="00632254" w14:paraId="0912DF5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5E175" w14:textId="6BA7B86A" w:rsidR="007B1DB7" w:rsidRPr="00632254" w:rsidRDefault="007B1DB7" w:rsidP="007B1DB7">
            <w:pPr>
              <w:rPr>
                <w:sz w:val="22"/>
                <w:szCs w:val="22"/>
              </w:rPr>
            </w:pPr>
            <w:r w:rsidRPr="00632254">
              <w:rPr>
                <w:sz w:val="22"/>
                <w:szCs w:val="22"/>
              </w:rPr>
              <w:t>Rasmus Ling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72929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2D3DA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61062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F76A9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8234A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E84F5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F71E4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0E4DB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8AC22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05084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DD2AF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871A5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C9A57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B574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B1DB7" w:rsidRPr="00632254" w14:paraId="1B86A74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AE12" w14:textId="53BA8DA0" w:rsidR="007B1DB7" w:rsidRPr="00632254" w:rsidRDefault="007B1DB7" w:rsidP="007B1DB7">
            <w:pPr>
              <w:rPr>
                <w:sz w:val="22"/>
                <w:szCs w:val="22"/>
              </w:rPr>
            </w:pPr>
            <w:r w:rsidRPr="00632254">
              <w:rPr>
                <w:sz w:val="22"/>
                <w:szCs w:val="22"/>
              </w:rPr>
              <w:t>Ann-Sofie Alm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BB040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53436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0AE7F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FE6C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76F99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0E573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F2E57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96F8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9A05B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98AFD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5F424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3AF97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41BA1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4DF48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B1DB7" w:rsidRPr="00632254" w14:paraId="51CC4C0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CD5CB" w14:textId="21B3DEDB" w:rsidR="007B1DB7" w:rsidRPr="00632254" w:rsidRDefault="007B1DB7" w:rsidP="007B1DB7">
            <w:pPr>
              <w:rPr>
                <w:sz w:val="22"/>
                <w:szCs w:val="22"/>
              </w:rPr>
            </w:pPr>
            <w:r w:rsidRPr="00AF6728">
              <w:rPr>
                <w:sz w:val="22"/>
                <w:szCs w:val="22"/>
              </w:rPr>
              <w:t>Monika Lövgren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295A7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F764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9B5C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2DEB5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687C5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34505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B89FD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97917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73A74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A387A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56CF8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25F55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FEF75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24275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B1DB7" w:rsidRPr="00632254" w14:paraId="1CC45953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CC9D6" w14:textId="4E7C4A92" w:rsidR="007B1DB7" w:rsidRPr="00632254" w:rsidRDefault="007B1DB7" w:rsidP="007B1DB7">
            <w:pPr>
              <w:rPr>
                <w:sz w:val="22"/>
                <w:szCs w:val="22"/>
              </w:rPr>
            </w:pPr>
            <w:r w:rsidRPr="00632254">
              <w:rPr>
                <w:sz w:val="22"/>
                <w:szCs w:val="22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7D9CE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7D1F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BB419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918DF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BEB2A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A763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767FE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D4BD2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9B3F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A7F33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EB406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D249E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2A474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BD4ED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B1DB7" w:rsidRPr="00632254" w14:paraId="35426D56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0C184" w14:textId="2860E173" w:rsidR="007B1DB7" w:rsidRPr="00632254" w:rsidRDefault="007B1DB7" w:rsidP="007B1DB7">
            <w:pPr>
              <w:rPr>
                <w:sz w:val="22"/>
                <w:szCs w:val="22"/>
              </w:rPr>
            </w:pPr>
            <w:r w:rsidRPr="00632254">
              <w:rPr>
                <w:sz w:val="22"/>
                <w:szCs w:val="22"/>
              </w:rPr>
              <w:t>Allan Widman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CC6E2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6B574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BE574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E6377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A9B47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3E4D6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EAABF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96CC1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DFC42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34925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9C9C3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E15F5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D22DC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F1702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B1DB7" w:rsidRPr="00632254" w14:paraId="3BBDD6FB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C6CE1" w14:textId="01713551" w:rsidR="007B1DB7" w:rsidRPr="00632254" w:rsidRDefault="007B1DB7" w:rsidP="007B1DB7">
            <w:pPr>
              <w:rPr>
                <w:sz w:val="22"/>
                <w:szCs w:val="22"/>
              </w:rPr>
            </w:pPr>
            <w:r w:rsidRPr="00632254">
              <w:rPr>
                <w:sz w:val="22"/>
                <w:szCs w:val="22"/>
              </w:rPr>
              <w:t>Nina Lundström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9BD8B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9541E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CB579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AD419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7A790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4091E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E9A84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A92E5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225F9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77F93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5F421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38C00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B910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E6537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B1DB7" w:rsidRPr="00632254" w14:paraId="7EF2B0CB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FB139" w14:textId="6F4B0AF2" w:rsidR="007B1DB7" w:rsidRPr="00632254" w:rsidRDefault="007B1DB7" w:rsidP="007B1DB7">
            <w:pPr>
              <w:rPr>
                <w:sz w:val="22"/>
                <w:szCs w:val="22"/>
              </w:rPr>
            </w:pPr>
            <w:r w:rsidRPr="00632254">
              <w:rPr>
                <w:sz w:val="22"/>
                <w:szCs w:val="22"/>
              </w:rPr>
              <w:t>Anna Sibinska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ECA1F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CEF1E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DFC14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C9595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35AF6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53D14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4D41B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9B264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665B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C96D1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276D0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4EDD2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4461D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2A28B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B1DB7" w:rsidRPr="00632254" w14:paraId="106D14C3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371CA" w14:textId="08CC366D" w:rsidR="007B1DB7" w:rsidRPr="00632254" w:rsidRDefault="007B1DB7" w:rsidP="007B1DB7">
            <w:pPr>
              <w:rPr>
                <w:sz w:val="22"/>
                <w:szCs w:val="22"/>
              </w:rPr>
            </w:pPr>
            <w:r w:rsidRPr="00632254">
              <w:rPr>
                <w:sz w:val="22"/>
                <w:szCs w:val="22"/>
              </w:rPr>
              <w:t>Per Schöldberg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2375" w14:textId="72F922AE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0783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EF56C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F8FE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1EA10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D2DB9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D7BD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45D15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A5EE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150E3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8DB7F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97878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F6B90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303B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B1DB7" w:rsidRPr="00632254" w14:paraId="03FB853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F6C4" w14:textId="6F879C68" w:rsidR="007B1DB7" w:rsidRPr="00632254" w:rsidRDefault="007B1DB7" w:rsidP="007B1DB7">
            <w:pPr>
              <w:rPr>
                <w:sz w:val="22"/>
                <w:szCs w:val="22"/>
              </w:rPr>
            </w:pPr>
            <w:r w:rsidRPr="00632254">
              <w:rPr>
                <w:sz w:val="22"/>
                <w:szCs w:val="22"/>
              </w:rPr>
              <w:t>Ali Esbati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69266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B1AAF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B9E4B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45A3E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6E2CD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7A9FE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12EBF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B1514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462E0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1792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F20F7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9758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AEF39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838E6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B1DB7" w:rsidRPr="00632254" w14:paraId="16CFA091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BD30B" w14:textId="5B31C613" w:rsidR="007B1DB7" w:rsidRPr="00632254" w:rsidRDefault="007B1DB7" w:rsidP="007B1DB7">
            <w:pPr>
              <w:rPr>
                <w:sz w:val="22"/>
                <w:szCs w:val="22"/>
              </w:rPr>
            </w:pPr>
            <w:r w:rsidRPr="00632254">
              <w:rPr>
                <w:sz w:val="22"/>
                <w:szCs w:val="22"/>
              </w:rPr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C3C57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3AC73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B7F43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DEBC1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A30B9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BD065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68C75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72F36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AE1C3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3EA0D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6EA5D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9AC27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E411D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4D36B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B1DB7" w:rsidRPr="00632254" w14:paraId="58ACBCBF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88A71" w14:textId="27540441" w:rsidR="007B1DB7" w:rsidRPr="00632254" w:rsidRDefault="007B1DB7" w:rsidP="007B1DB7">
            <w:pPr>
              <w:rPr>
                <w:sz w:val="22"/>
                <w:szCs w:val="22"/>
              </w:rPr>
            </w:pPr>
            <w:r w:rsidRPr="00632254">
              <w:rPr>
                <w:sz w:val="22"/>
                <w:szCs w:val="22"/>
              </w:rPr>
              <w:t>Mikael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3ED5C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5DA3C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1F448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548BF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49205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279FF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EFD9B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41893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F7D24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0C1B1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387A1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70DA5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34AD5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AA9B1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B1DB7" w:rsidRPr="00632254" w14:paraId="579F403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CDF02" w14:textId="01E4DABB" w:rsidR="007B1DB7" w:rsidRPr="00632254" w:rsidRDefault="007B1DB7" w:rsidP="007B1DB7">
            <w:pPr>
              <w:rPr>
                <w:sz w:val="22"/>
                <w:szCs w:val="22"/>
              </w:rPr>
            </w:pPr>
            <w:r w:rsidRPr="00632254">
              <w:rPr>
                <w:sz w:val="22"/>
                <w:szCs w:val="22"/>
              </w:rPr>
              <w:t>Björn Wiechel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40B26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C65DB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C4D1C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7211B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E0544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CD04E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00891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5806A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C1EE7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A46D4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C14B9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3D1A6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EC259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2792C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B1DB7" w:rsidRPr="00632254" w14:paraId="112F869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7FDDF" w14:textId="371D1F41" w:rsidR="007B1DB7" w:rsidRPr="00632254" w:rsidRDefault="007B1DB7" w:rsidP="007B1DB7">
            <w:pPr>
              <w:rPr>
                <w:sz w:val="22"/>
                <w:szCs w:val="22"/>
              </w:rPr>
            </w:pPr>
            <w:r w:rsidRPr="0063225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3350B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6C973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B34B0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14410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0B08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CF6FD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C33E2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F3533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8C609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21F4F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803F3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C4AA3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7FC06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C3D7B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B1DB7" w:rsidRPr="00632254" w14:paraId="3EF2D0C4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D53A2" w14:textId="0AA720DB" w:rsidR="007B1DB7" w:rsidRPr="00632254" w:rsidRDefault="007B1DB7" w:rsidP="007B1DB7">
            <w:pPr>
              <w:rPr>
                <w:sz w:val="22"/>
                <w:szCs w:val="22"/>
              </w:rPr>
            </w:pPr>
            <w:r w:rsidRPr="00632254">
              <w:rPr>
                <w:sz w:val="22"/>
                <w:szCs w:val="22"/>
              </w:rPr>
              <w:t>Göran Lindell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E62BD" w14:textId="3A49709E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ED449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2D660" w14:textId="1DE9DF5C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0341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4C168" w14:textId="371A0745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CA918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FD05E" w14:textId="617AA143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9670A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2A9A5" w14:textId="42A7F11A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315EE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D1006" w14:textId="60234048" w:rsidR="007B1DB7" w:rsidRPr="00632254" w:rsidRDefault="006B6BAB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C715F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63662" w14:textId="3821D136" w:rsidR="007B1DB7" w:rsidRPr="00632254" w:rsidRDefault="006B6BAB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2485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B1DB7" w:rsidRPr="00632254" w14:paraId="54299993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AD0FF" w14:textId="34E0867B" w:rsidR="007B1DB7" w:rsidRPr="00632254" w:rsidRDefault="007B1DB7" w:rsidP="007B1DB7">
            <w:pPr>
              <w:rPr>
                <w:sz w:val="22"/>
                <w:szCs w:val="22"/>
              </w:rPr>
            </w:pPr>
            <w:r w:rsidRPr="00632254">
              <w:rPr>
                <w:sz w:val="22"/>
                <w:szCs w:val="22"/>
              </w:rPr>
              <w:t>Fredrik Stenberg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09370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5107F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6A5B1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F2AB4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0619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4A43C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D394A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B74CC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C7054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E2587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26BCE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EADC8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D9385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12232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B1DB7" w:rsidRPr="00632254" w14:paraId="657D113A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3"/>
        </w:trPr>
        <w:tc>
          <w:tcPr>
            <w:tcW w:w="3402" w:type="dxa"/>
            <w:gridSpan w:val="2"/>
          </w:tcPr>
          <w:p w14:paraId="68DA3651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32254">
              <w:rPr>
                <w:sz w:val="22"/>
                <w:szCs w:val="22"/>
              </w:rPr>
              <w:t>N = Närvarande</w:t>
            </w:r>
          </w:p>
        </w:tc>
        <w:tc>
          <w:tcPr>
            <w:tcW w:w="5080" w:type="dxa"/>
            <w:gridSpan w:val="17"/>
          </w:tcPr>
          <w:p w14:paraId="1662C06F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32254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7B1DB7" w:rsidRPr="00C143D6" w14:paraId="556EB43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2"/>
        </w:trPr>
        <w:tc>
          <w:tcPr>
            <w:tcW w:w="3402" w:type="dxa"/>
            <w:gridSpan w:val="2"/>
          </w:tcPr>
          <w:p w14:paraId="0A0AD309" w14:textId="77777777" w:rsidR="007B1DB7" w:rsidRPr="00632254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32254">
              <w:rPr>
                <w:sz w:val="22"/>
                <w:szCs w:val="22"/>
              </w:rPr>
              <w:t>V = Votering</w:t>
            </w:r>
          </w:p>
        </w:tc>
        <w:tc>
          <w:tcPr>
            <w:tcW w:w="5080" w:type="dxa"/>
            <w:gridSpan w:val="17"/>
          </w:tcPr>
          <w:p w14:paraId="5C4EC880" w14:textId="77777777" w:rsidR="007B1DB7" w:rsidRPr="00C143D6" w:rsidRDefault="007B1DB7" w:rsidP="007B1DB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632254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40538328" w14:textId="77777777" w:rsidR="004F680C" w:rsidRPr="00C143D6" w:rsidRDefault="004F680C" w:rsidP="004D3C14">
      <w:pPr>
        <w:rPr>
          <w:sz w:val="22"/>
          <w:szCs w:val="22"/>
        </w:rPr>
      </w:pPr>
    </w:p>
    <w:sectPr w:rsidR="004F680C" w:rsidRPr="00C143D6" w:rsidSect="000354BB">
      <w:pgSz w:w="11906" w:h="16838" w:code="9"/>
      <w:pgMar w:top="567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1B0"/>
    <w:rsid w:val="0000272A"/>
    <w:rsid w:val="0000744F"/>
    <w:rsid w:val="000119A7"/>
    <w:rsid w:val="00012D39"/>
    <w:rsid w:val="0003470E"/>
    <w:rsid w:val="000354BB"/>
    <w:rsid w:val="00037EDF"/>
    <w:rsid w:val="000700C4"/>
    <w:rsid w:val="00071F12"/>
    <w:rsid w:val="00085032"/>
    <w:rsid w:val="000A10F5"/>
    <w:rsid w:val="000A4BCF"/>
    <w:rsid w:val="000B7C05"/>
    <w:rsid w:val="000D4D83"/>
    <w:rsid w:val="000F6BD9"/>
    <w:rsid w:val="0010169A"/>
    <w:rsid w:val="00124FF5"/>
    <w:rsid w:val="00133B7E"/>
    <w:rsid w:val="00161AA6"/>
    <w:rsid w:val="001A1578"/>
    <w:rsid w:val="001E1FAC"/>
    <w:rsid w:val="002174A8"/>
    <w:rsid w:val="00222106"/>
    <w:rsid w:val="002373C0"/>
    <w:rsid w:val="002544E0"/>
    <w:rsid w:val="002567BC"/>
    <w:rsid w:val="002624FF"/>
    <w:rsid w:val="00272D4A"/>
    <w:rsid w:val="00275CD2"/>
    <w:rsid w:val="00296D10"/>
    <w:rsid w:val="002B51DB"/>
    <w:rsid w:val="002D2AB5"/>
    <w:rsid w:val="002F284C"/>
    <w:rsid w:val="002F431F"/>
    <w:rsid w:val="00311BCD"/>
    <w:rsid w:val="003358D3"/>
    <w:rsid w:val="00360479"/>
    <w:rsid w:val="00387D5E"/>
    <w:rsid w:val="00394192"/>
    <w:rsid w:val="003952A4"/>
    <w:rsid w:val="0039591D"/>
    <w:rsid w:val="003A48EB"/>
    <w:rsid w:val="003A729A"/>
    <w:rsid w:val="003B5212"/>
    <w:rsid w:val="003C56B3"/>
    <w:rsid w:val="003C5BC6"/>
    <w:rsid w:val="003C7CCD"/>
    <w:rsid w:val="003E3027"/>
    <w:rsid w:val="00412359"/>
    <w:rsid w:val="0041580F"/>
    <w:rsid w:val="004206DB"/>
    <w:rsid w:val="00441D31"/>
    <w:rsid w:val="00446353"/>
    <w:rsid w:val="00447EF1"/>
    <w:rsid w:val="00477C9F"/>
    <w:rsid w:val="00492032"/>
    <w:rsid w:val="004975CD"/>
    <w:rsid w:val="004B6D8F"/>
    <w:rsid w:val="004C5D4F"/>
    <w:rsid w:val="004D3C14"/>
    <w:rsid w:val="004F1B55"/>
    <w:rsid w:val="004F680C"/>
    <w:rsid w:val="0050040F"/>
    <w:rsid w:val="00502075"/>
    <w:rsid w:val="005108E6"/>
    <w:rsid w:val="005150B4"/>
    <w:rsid w:val="0056116B"/>
    <w:rsid w:val="00581568"/>
    <w:rsid w:val="00593381"/>
    <w:rsid w:val="005A11CA"/>
    <w:rsid w:val="005C0DF6"/>
    <w:rsid w:val="005C1541"/>
    <w:rsid w:val="005C2F5F"/>
    <w:rsid w:val="005C52AA"/>
    <w:rsid w:val="005D21D8"/>
    <w:rsid w:val="005E28B9"/>
    <w:rsid w:val="005E439C"/>
    <w:rsid w:val="006009F3"/>
    <w:rsid w:val="00632254"/>
    <w:rsid w:val="00671277"/>
    <w:rsid w:val="00685932"/>
    <w:rsid w:val="006A511D"/>
    <w:rsid w:val="006B6BAB"/>
    <w:rsid w:val="006B7B0C"/>
    <w:rsid w:val="006C21FA"/>
    <w:rsid w:val="006C7C96"/>
    <w:rsid w:val="006D3126"/>
    <w:rsid w:val="006E7F4C"/>
    <w:rsid w:val="00714434"/>
    <w:rsid w:val="00723D66"/>
    <w:rsid w:val="00724418"/>
    <w:rsid w:val="00726EE5"/>
    <w:rsid w:val="00733DA1"/>
    <w:rsid w:val="007340AC"/>
    <w:rsid w:val="00750FF0"/>
    <w:rsid w:val="00767BDA"/>
    <w:rsid w:val="00786139"/>
    <w:rsid w:val="0078788A"/>
    <w:rsid w:val="007B1DB7"/>
    <w:rsid w:val="007C4F96"/>
    <w:rsid w:val="007F6B0D"/>
    <w:rsid w:val="00826724"/>
    <w:rsid w:val="00834B38"/>
    <w:rsid w:val="00846DEA"/>
    <w:rsid w:val="008557FA"/>
    <w:rsid w:val="0085708B"/>
    <w:rsid w:val="008808A5"/>
    <w:rsid w:val="008E1F3B"/>
    <w:rsid w:val="008E7C65"/>
    <w:rsid w:val="008F4D68"/>
    <w:rsid w:val="00906C2D"/>
    <w:rsid w:val="0091531A"/>
    <w:rsid w:val="00937BF3"/>
    <w:rsid w:val="00946978"/>
    <w:rsid w:val="00961365"/>
    <w:rsid w:val="0096348C"/>
    <w:rsid w:val="00973D8B"/>
    <w:rsid w:val="009815DB"/>
    <w:rsid w:val="00996BF6"/>
    <w:rsid w:val="009A68FE"/>
    <w:rsid w:val="009B0A01"/>
    <w:rsid w:val="009C3BE7"/>
    <w:rsid w:val="009C51B0"/>
    <w:rsid w:val="009D1BB5"/>
    <w:rsid w:val="009F61A0"/>
    <w:rsid w:val="009F6E99"/>
    <w:rsid w:val="00A00B51"/>
    <w:rsid w:val="00A258F2"/>
    <w:rsid w:val="00A37318"/>
    <w:rsid w:val="00A401A5"/>
    <w:rsid w:val="00A43D8E"/>
    <w:rsid w:val="00A744C3"/>
    <w:rsid w:val="00A84DE6"/>
    <w:rsid w:val="00A9262A"/>
    <w:rsid w:val="00AA5BE7"/>
    <w:rsid w:val="00AC0F54"/>
    <w:rsid w:val="00AF7C8D"/>
    <w:rsid w:val="00B15788"/>
    <w:rsid w:val="00B270F4"/>
    <w:rsid w:val="00B377A9"/>
    <w:rsid w:val="00B54D41"/>
    <w:rsid w:val="00B6400E"/>
    <w:rsid w:val="00B64A91"/>
    <w:rsid w:val="00B7357B"/>
    <w:rsid w:val="00B80DFD"/>
    <w:rsid w:val="00B9203B"/>
    <w:rsid w:val="00BD6A20"/>
    <w:rsid w:val="00BF6D6B"/>
    <w:rsid w:val="00C143D6"/>
    <w:rsid w:val="00C35889"/>
    <w:rsid w:val="00C85269"/>
    <w:rsid w:val="00C91259"/>
    <w:rsid w:val="00C919F3"/>
    <w:rsid w:val="00C92589"/>
    <w:rsid w:val="00C93236"/>
    <w:rsid w:val="00C936FC"/>
    <w:rsid w:val="00CA39FE"/>
    <w:rsid w:val="00CB6A34"/>
    <w:rsid w:val="00D42132"/>
    <w:rsid w:val="00D44270"/>
    <w:rsid w:val="00D52626"/>
    <w:rsid w:val="00D67826"/>
    <w:rsid w:val="00D75985"/>
    <w:rsid w:val="00D93637"/>
    <w:rsid w:val="00D96F98"/>
    <w:rsid w:val="00D97E03"/>
    <w:rsid w:val="00DC58D9"/>
    <w:rsid w:val="00DD2E3A"/>
    <w:rsid w:val="00DD7DC3"/>
    <w:rsid w:val="00DF0602"/>
    <w:rsid w:val="00DF2343"/>
    <w:rsid w:val="00E10451"/>
    <w:rsid w:val="00E33857"/>
    <w:rsid w:val="00E45D77"/>
    <w:rsid w:val="00E67EBA"/>
    <w:rsid w:val="00E846A8"/>
    <w:rsid w:val="00E916EA"/>
    <w:rsid w:val="00E92A77"/>
    <w:rsid w:val="00EA7B53"/>
    <w:rsid w:val="00EB29F3"/>
    <w:rsid w:val="00EC56CB"/>
    <w:rsid w:val="00EC735D"/>
    <w:rsid w:val="00F064EF"/>
    <w:rsid w:val="00F70370"/>
    <w:rsid w:val="00F73A70"/>
    <w:rsid w:val="00F97E87"/>
    <w:rsid w:val="00FA384F"/>
    <w:rsid w:val="00FB24C2"/>
    <w:rsid w:val="00FC1B3C"/>
    <w:rsid w:val="00FD1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CC4DEB-9C1E-47B2-B17D-65E849EE826A}">
  <ds:schemaRefs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terms/"/>
    <ds:schemaRef ds:uri="http://purl.org/dc/elements/1.1/"/>
    <ds:schemaRef ds:uri="http://purl.org/dc/dcmitype/"/>
    <ds:schemaRef ds:uri="http://schemas.openxmlformats.org/package/2006/metadata/core-properties"/>
    <ds:schemaRef ds:uri="60e4b847-d454-401e-b238-4117b4f1204c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</Template>
  <TotalTime>23</TotalTime>
  <Pages>3</Pages>
  <Words>632</Words>
  <Characters>3828</Characters>
  <Application>Microsoft Office Word</Application>
  <DocSecurity>0</DocSecurity>
  <Lines>31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Marilena Cottone</cp:lastModifiedBy>
  <cp:revision>3</cp:revision>
  <cp:lastPrinted>2020-03-10T15:31:00Z</cp:lastPrinted>
  <dcterms:created xsi:type="dcterms:W3CDTF">2020-03-20T08:50:00Z</dcterms:created>
  <dcterms:modified xsi:type="dcterms:W3CDTF">2020-03-20T09:13:00Z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