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D3B09" w:rsidRPr="00595696" w:rsidTr="009D3B0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D3B09" w:rsidRPr="00595696" w:rsidRDefault="009D3B09" w:rsidP="009D3B09">
            <w:pPr>
              <w:pStyle w:val="RSKRbeteckning"/>
              <w:spacing w:before="240"/>
            </w:pPr>
            <w:r w:rsidRPr="00595696">
              <w:t>Riksdagsskrivelse</w:t>
            </w:r>
          </w:p>
          <w:p w:rsidR="009D3B09" w:rsidRPr="00595696" w:rsidRDefault="009D3B09" w:rsidP="009D3B09">
            <w:pPr>
              <w:pStyle w:val="RSKRbeteckning"/>
            </w:pPr>
            <w:r w:rsidRPr="00595696">
              <w:t>2010/11:295</w:t>
            </w:r>
          </w:p>
        </w:tc>
        <w:tc>
          <w:tcPr>
            <w:tcW w:w="1134" w:type="dxa"/>
          </w:tcPr>
          <w:p w:rsidR="009D3B09" w:rsidRPr="00595696" w:rsidRDefault="00595696" w:rsidP="009D3B09">
            <w:pPr>
              <w:jc w:val="right"/>
            </w:pPr>
            <w:r w:rsidRPr="0059569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3B09" w:rsidRPr="00595696" w:rsidTr="009D3B0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D3B09" w:rsidRPr="00595696" w:rsidRDefault="009D3B09">
            <w:pPr>
              <w:rPr>
                <w:sz w:val="10"/>
              </w:rPr>
            </w:pPr>
          </w:p>
        </w:tc>
      </w:tr>
    </w:tbl>
    <w:p w:rsidR="009D3B09" w:rsidRPr="00595696" w:rsidRDefault="009D3B09"/>
    <w:p w:rsidR="009D3B09" w:rsidRPr="00595696" w:rsidRDefault="009D3B09" w:rsidP="009D3B09">
      <w:pPr>
        <w:pStyle w:val="Mottagare1"/>
      </w:pPr>
      <w:r w:rsidRPr="00595696">
        <w:t>Regeringen</w:t>
      </w:r>
    </w:p>
    <w:p w:rsidR="009D3B09" w:rsidRPr="00595696" w:rsidRDefault="009D3B09" w:rsidP="009D3B09">
      <w:pPr>
        <w:pStyle w:val="Mottagare2"/>
      </w:pPr>
      <w:r w:rsidRPr="00595696">
        <w:t>Justitiedepartementet</w:t>
      </w:r>
      <w:r w:rsidRPr="00595696">
        <w:rPr>
          <w:rStyle w:val="Fotnotsreferens"/>
        </w:rPr>
        <w:footnoteReference w:id="1"/>
      </w:r>
    </w:p>
    <w:p w:rsidR="009D3B09" w:rsidRPr="00595696" w:rsidRDefault="009D3B09" w:rsidP="009D3B09">
      <w:r w:rsidRPr="00595696">
        <w:t>Med överlämnande av konstitutionsutskottets betänkande 2010/11:KU32 Indelning i utgiftsområden m.m. får jag anmäla att riksdagen denna dag bifallit utskottets förslag till riksdagsbeslut.</w:t>
      </w:r>
    </w:p>
    <w:p w:rsidR="009D3B09" w:rsidRPr="00595696" w:rsidRDefault="009D3B09" w:rsidP="009D3B09">
      <w:pPr>
        <w:pStyle w:val="Stockholm"/>
      </w:pPr>
      <w:r w:rsidRPr="00595696">
        <w:t>Stockholm den 15 juni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D3B09" w:rsidRPr="00595696" w:rsidTr="009D3B0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D3B09" w:rsidRPr="00595696" w:rsidRDefault="009D3B09" w:rsidP="009D3B09">
            <w:pPr>
              <w:pStyle w:val="AvsTalman"/>
            </w:pPr>
            <w:r w:rsidRPr="00595696">
              <w:t>Per Westerberg</w:t>
            </w:r>
          </w:p>
        </w:tc>
        <w:tc>
          <w:tcPr>
            <w:tcW w:w="3628" w:type="dxa"/>
          </w:tcPr>
          <w:p w:rsidR="009D3B09" w:rsidRPr="00595696" w:rsidRDefault="009D3B09" w:rsidP="009D3B09">
            <w:pPr>
              <w:pStyle w:val="AvsTjnsteman"/>
            </w:pPr>
            <w:r w:rsidRPr="00595696">
              <w:t>Ulf Christoffersson</w:t>
            </w:r>
          </w:p>
        </w:tc>
      </w:tr>
    </w:tbl>
    <w:p w:rsidR="00D85057" w:rsidRPr="00595696" w:rsidRDefault="00D85057" w:rsidP="009D3B09"/>
    <w:sectPr w:rsidR="00D85057" w:rsidRPr="00595696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D3B09" w:rsidRPr="00595696" w:rsidRDefault="009D3B09" w:rsidP="009D3B09">
      <w:r w:rsidRPr="00595696">
        <w:separator/>
      </w:r>
    </w:p>
  </w:endnote>
  <w:endnote w:type="continuationSeparator" w:id="0">
    <w:p w:rsidR="009D3B09" w:rsidRPr="00595696" w:rsidRDefault="009D3B09" w:rsidP="009D3B09">
      <w:r w:rsidRPr="0059569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D3B09" w:rsidRPr="00595696" w:rsidRDefault="009D3B09" w:rsidP="009D3B09">
      <w:r w:rsidRPr="00595696">
        <w:separator/>
      </w:r>
    </w:p>
  </w:footnote>
  <w:footnote w:type="continuationSeparator" w:id="0">
    <w:p w:rsidR="009D3B09" w:rsidRPr="00595696" w:rsidRDefault="009D3B09" w:rsidP="009D3B09">
      <w:r w:rsidRPr="00595696">
        <w:continuationSeparator/>
      </w:r>
    </w:p>
  </w:footnote>
  <w:footnote w:id="1">
    <w:p w:rsidR="009D3B09" w:rsidRPr="00595696" w:rsidRDefault="009D3B09">
      <w:pPr>
        <w:pStyle w:val="Fotnotstext"/>
      </w:pPr>
      <w:r w:rsidRPr="00595696">
        <w:rPr>
          <w:rStyle w:val="Fotnotsreferens"/>
        </w:rPr>
        <w:footnoteRef/>
      </w:r>
      <w:r w:rsidRPr="00595696">
        <w:t xml:space="preserve"> Riksdagsskrivelse 2010/11:294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B09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95696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D3B09"/>
    <w:rsid w:val="009F0EC7"/>
    <w:rsid w:val="00A16D59"/>
    <w:rsid w:val="00AC3A6D"/>
    <w:rsid w:val="00B63016"/>
    <w:rsid w:val="00BB222A"/>
    <w:rsid w:val="00BB66ED"/>
    <w:rsid w:val="00C1040E"/>
    <w:rsid w:val="00C72B82"/>
    <w:rsid w:val="00D644E9"/>
    <w:rsid w:val="00D85057"/>
    <w:rsid w:val="00DA22FF"/>
    <w:rsid w:val="00DC0766"/>
    <w:rsid w:val="00E570D1"/>
    <w:rsid w:val="00F520C1"/>
    <w:rsid w:val="00F630EB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27576AC-50EC-4DCD-B3D6-6EB3234CE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9D3B09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9D3B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287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2025-12-18T03:43:00Z</dcterms:created>
  <dcterms:modified xsi:type="dcterms:W3CDTF">2025-12-18T03:43:00Z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295</vt:lpwstr>
  </property>
  <property fmtid="{D5CDD505-2E9C-101B-9397-08002B2CF9AE}" pid="6" name="Datum">
    <vt:lpwstr>2011-06-15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2010/11</vt:lpwstr>
  </property>
  <property fmtid="{D5CDD505-2E9C-101B-9397-08002B2CF9AE}" pid="16" name="RefNr">
    <vt:lpwstr>32</vt:lpwstr>
  </property>
  <property fmtid="{D5CDD505-2E9C-101B-9397-08002B2CF9AE}" pid="17" name="RefRubrik">
    <vt:lpwstr>Indelning i utgiftsområden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15 juni 2011</vt:lpwstr>
  </property>
</Properties>
</file>