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4370736" w14:textId="77777777" w:rsidTr="00782EA9">
        <w:tc>
          <w:tcPr>
            <w:tcW w:w="9141" w:type="dxa"/>
          </w:tcPr>
          <w:p w14:paraId="6ED575F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E1B311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E1C83E1" w14:textId="77777777" w:rsidR="0096348C" w:rsidRPr="00477C9F" w:rsidRDefault="0096348C" w:rsidP="00477C9F">
      <w:pPr>
        <w:rPr>
          <w:sz w:val="22"/>
          <w:szCs w:val="22"/>
        </w:rPr>
      </w:pPr>
    </w:p>
    <w:p w14:paraId="76FBF95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F898F0A" w14:textId="77777777" w:rsidTr="00F86ACF">
        <w:trPr>
          <w:cantSplit/>
          <w:trHeight w:val="742"/>
        </w:trPr>
        <w:tc>
          <w:tcPr>
            <w:tcW w:w="1790" w:type="dxa"/>
          </w:tcPr>
          <w:p w14:paraId="3B9A98E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4E915F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CFC46BF" w14:textId="3DC0CB4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02064">
              <w:rPr>
                <w:b/>
                <w:sz w:val="22"/>
                <w:szCs w:val="22"/>
              </w:rPr>
              <w:t>50</w:t>
            </w:r>
          </w:p>
          <w:p w14:paraId="2532F91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AFFF513" w14:textId="77777777" w:rsidTr="00F86ACF">
        <w:tc>
          <w:tcPr>
            <w:tcW w:w="1790" w:type="dxa"/>
          </w:tcPr>
          <w:p w14:paraId="4B413D4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0D809E2" w14:textId="5EE4193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6D5DA4">
              <w:rPr>
                <w:sz w:val="22"/>
                <w:szCs w:val="22"/>
              </w:rPr>
              <w:t>06-03</w:t>
            </w:r>
          </w:p>
        </w:tc>
      </w:tr>
      <w:tr w:rsidR="0096348C" w:rsidRPr="00477C9F" w14:paraId="471F8F04" w14:textId="77777777" w:rsidTr="00F86ACF">
        <w:tc>
          <w:tcPr>
            <w:tcW w:w="1790" w:type="dxa"/>
          </w:tcPr>
          <w:p w14:paraId="6869A8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9218B0" w14:textId="59999595" w:rsidR="00B862FC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B862FC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B862FC">
              <w:rPr>
                <w:sz w:val="22"/>
                <w:szCs w:val="22"/>
              </w:rPr>
              <w:t>11.43</w:t>
            </w:r>
          </w:p>
          <w:p w14:paraId="387DA494" w14:textId="38AF8B84" w:rsidR="00BD53C1" w:rsidRPr="00477C9F" w:rsidRDefault="00B862F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11.50–12.01</w:t>
            </w:r>
          </w:p>
        </w:tc>
      </w:tr>
      <w:tr w:rsidR="0096348C" w:rsidRPr="00477C9F" w14:paraId="4608BB90" w14:textId="77777777" w:rsidTr="00F86ACF">
        <w:tc>
          <w:tcPr>
            <w:tcW w:w="1790" w:type="dxa"/>
          </w:tcPr>
          <w:p w14:paraId="20BE70B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4F6AAF1" w14:textId="29C75DD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58105F40" w14:textId="77777777" w:rsidR="0096348C" w:rsidRPr="00477C9F" w:rsidRDefault="0096348C" w:rsidP="00477C9F">
      <w:pPr>
        <w:rPr>
          <w:sz w:val="22"/>
          <w:szCs w:val="22"/>
        </w:rPr>
      </w:pPr>
    </w:p>
    <w:p w14:paraId="0722EF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240106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4A6644A" w14:textId="77777777" w:rsidTr="00F86ACF">
        <w:tc>
          <w:tcPr>
            <w:tcW w:w="753" w:type="dxa"/>
          </w:tcPr>
          <w:p w14:paraId="4EC34B0A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5229AD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B9C277E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A3D562" w14:textId="7207001D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6D5DA4">
              <w:rPr>
                <w:snapToGrid w:val="0"/>
                <w:sz w:val="22"/>
                <w:szCs w:val="22"/>
              </w:rPr>
              <w:t>49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283DC474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F26D9" w14:paraId="4018F779" w14:textId="77777777" w:rsidTr="00F86ACF">
        <w:tc>
          <w:tcPr>
            <w:tcW w:w="753" w:type="dxa"/>
          </w:tcPr>
          <w:p w14:paraId="5E626188" w14:textId="41880B4A" w:rsidR="008273F4" w:rsidRPr="00046E30" w:rsidRDefault="009D0FD5" w:rsidP="003F26D9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046E30">
              <w:rPr>
                <w:b/>
                <w:bCs/>
                <w:snapToGrid w:val="0"/>
                <w:sz w:val="22"/>
                <w:szCs w:val="22"/>
              </w:rPr>
              <w:t>§</w:t>
            </w:r>
            <w:r w:rsidR="00242FFD" w:rsidRPr="00046E30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B862FC" w:rsidRPr="00046E30">
              <w:rPr>
                <w:b/>
                <w:bCs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5DE4B49" w14:textId="4E531D67" w:rsidR="00A47E44" w:rsidRPr="003F26D9" w:rsidRDefault="00A47E44" w:rsidP="003F26D9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3F26D9">
              <w:rPr>
                <w:b/>
                <w:bCs/>
                <w:snapToGrid w:val="0"/>
                <w:sz w:val="22"/>
                <w:szCs w:val="22"/>
              </w:rPr>
              <w:t>Anmälning</w:t>
            </w:r>
            <w:r w:rsidR="00A67746">
              <w:rPr>
                <w:b/>
                <w:bCs/>
                <w:snapToGrid w:val="0"/>
                <w:sz w:val="22"/>
                <w:szCs w:val="22"/>
              </w:rPr>
              <w:t>ar</w:t>
            </w:r>
          </w:p>
          <w:p w14:paraId="5BFAFC65" w14:textId="77777777" w:rsidR="00A47E44" w:rsidRPr="003F26D9" w:rsidRDefault="00A47E44" w:rsidP="003F26D9">
            <w:pPr>
              <w:rPr>
                <w:bCs/>
                <w:snapToGrid w:val="0"/>
                <w:sz w:val="22"/>
                <w:szCs w:val="22"/>
              </w:rPr>
            </w:pPr>
          </w:p>
          <w:p w14:paraId="25E64307" w14:textId="5C3D9B4C" w:rsidR="00A47E44" w:rsidRPr="003F26D9" w:rsidRDefault="00A47E44" w:rsidP="003F26D9">
            <w:pPr>
              <w:rPr>
                <w:snapToGrid w:val="0"/>
                <w:sz w:val="22"/>
                <w:szCs w:val="22"/>
              </w:rPr>
            </w:pPr>
            <w:r w:rsidRPr="003F26D9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A67746">
              <w:rPr>
                <w:snapToGrid w:val="0"/>
                <w:sz w:val="22"/>
                <w:szCs w:val="22"/>
              </w:rPr>
              <w:t>an</w:t>
            </w:r>
            <w:r w:rsidRPr="003F26D9">
              <w:rPr>
                <w:snapToGrid w:val="0"/>
                <w:sz w:val="22"/>
                <w:szCs w:val="22"/>
              </w:rPr>
              <w:t xml:space="preserve"> hade inkommit:</w:t>
            </w:r>
          </w:p>
          <w:p w14:paraId="4331D6D5" w14:textId="77777777" w:rsidR="005E105F" w:rsidRPr="003F26D9" w:rsidRDefault="005E105F" w:rsidP="003F26D9">
            <w:pPr>
              <w:rPr>
                <w:snapToGrid w:val="0"/>
                <w:sz w:val="22"/>
                <w:szCs w:val="22"/>
              </w:rPr>
            </w:pPr>
          </w:p>
          <w:p w14:paraId="7E56E46E" w14:textId="7475CBD4" w:rsidR="00A47E44" w:rsidRPr="003F26D9" w:rsidRDefault="00A47E44" w:rsidP="003F26D9">
            <w:pPr>
              <w:rPr>
                <w:snapToGrid w:val="0"/>
                <w:sz w:val="22"/>
                <w:szCs w:val="22"/>
              </w:rPr>
            </w:pPr>
            <w:r w:rsidRPr="003F26D9">
              <w:rPr>
                <w:snapToGrid w:val="0"/>
                <w:sz w:val="22"/>
                <w:szCs w:val="22"/>
              </w:rPr>
              <w:t>Granskning av biståndsministerns tjänsteutövning avseende katastrofläget i Gaza (anmäld av Laila Naraghi (S), inkom 2025-05-23, dnr 1810-2024/25)</w:t>
            </w:r>
            <w:r w:rsidR="003F26D9">
              <w:rPr>
                <w:snapToGrid w:val="0"/>
                <w:sz w:val="22"/>
                <w:szCs w:val="22"/>
              </w:rPr>
              <w:t>.</w:t>
            </w:r>
          </w:p>
          <w:p w14:paraId="36C509E2" w14:textId="2C9A3216" w:rsidR="00A47E44" w:rsidRPr="003F26D9" w:rsidRDefault="00A47E44" w:rsidP="003F26D9">
            <w:pPr>
              <w:rPr>
                <w:sz w:val="22"/>
                <w:szCs w:val="22"/>
              </w:rPr>
            </w:pPr>
          </w:p>
        </w:tc>
      </w:tr>
      <w:tr w:rsidR="00B862FC" w:rsidRPr="0069143B" w14:paraId="2ACC62CB" w14:textId="77777777" w:rsidTr="00F86ACF">
        <w:tc>
          <w:tcPr>
            <w:tcW w:w="753" w:type="dxa"/>
          </w:tcPr>
          <w:p w14:paraId="50378D5F" w14:textId="24AD1FE5" w:rsidR="00B862FC" w:rsidRPr="0069143B" w:rsidRDefault="00B862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026C4692" w14:textId="77777777" w:rsidR="00B862FC" w:rsidRDefault="00B862FC" w:rsidP="00B862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Ajournering</w:t>
            </w:r>
          </w:p>
          <w:p w14:paraId="0EDC08D0" w14:textId="77777777" w:rsidR="00B862FC" w:rsidRPr="006144BE" w:rsidRDefault="00B862FC" w:rsidP="00B862FC">
            <w:pPr>
              <w:rPr>
                <w:sz w:val="22"/>
                <w:szCs w:val="22"/>
              </w:rPr>
            </w:pPr>
          </w:p>
          <w:p w14:paraId="2A4AC8C4" w14:textId="77777777" w:rsidR="00B862FC" w:rsidRPr="006144BE" w:rsidRDefault="00B862FC" w:rsidP="00B862FC">
            <w:pPr>
              <w:rPr>
                <w:sz w:val="22"/>
                <w:szCs w:val="22"/>
              </w:rPr>
            </w:pPr>
            <w:r w:rsidRPr="006144BE">
              <w:rPr>
                <w:sz w:val="22"/>
                <w:szCs w:val="22"/>
              </w:rPr>
              <w:t>Utskottet beslutade att ajournera sammanträdet.</w:t>
            </w:r>
          </w:p>
          <w:p w14:paraId="7E374E86" w14:textId="77777777" w:rsidR="00B862FC" w:rsidRPr="00C84F4A" w:rsidRDefault="00B862FC" w:rsidP="00A47E4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D5DA4" w:rsidRPr="0069143B" w14:paraId="18178040" w14:textId="77777777" w:rsidTr="00F86ACF">
        <w:tc>
          <w:tcPr>
            <w:tcW w:w="753" w:type="dxa"/>
          </w:tcPr>
          <w:p w14:paraId="18DAA4AB" w14:textId="20AD5B9A" w:rsidR="006D5DA4" w:rsidRPr="0069143B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2F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5938B20" w14:textId="77777777" w:rsidR="006D5DA4" w:rsidRPr="00C36020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084CF5DD" w14:textId="77777777" w:rsidR="006D5DA4" w:rsidRPr="005660E9" w:rsidRDefault="006D5DA4" w:rsidP="006D5D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80CB59" w14:textId="0ED81E2F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>Utskottet behandlade utkast till betänkande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C36020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C36020">
              <w:rPr>
                <w:snapToGrid w:val="0"/>
                <w:sz w:val="22"/>
                <w:szCs w:val="22"/>
              </w:rPr>
              <w:t xml:space="preserve">:KU20, </w:t>
            </w:r>
            <w:r>
              <w:rPr>
                <w:snapToGrid w:val="0"/>
                <w:sz w:val="22"/>
                <w:szCs w:val="22"/>
              </w:rPr>
              <w:t xml:space="preserve">granskningsärende 9. </w:t>
            </w:r>
          </w:p>
          <w:p w14:paraId="6705C150" w14:textId="77777777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D60BCD" w14:textId="77777777" w:rsidR="006D5DA4" w:rsidRPr="00C36020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5E4081A" w14:textId="77777777" w:rsidR="006D5DA4" w:rsidRPr="0069143B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5DA4" w:rsidRPr="0069143B" w14:paraId="55BF9DE7" w14:textId="77777777" w:rsidTr="00F86ACF">
        <w:tc>
          <w:tcPr>
            <w:tcW w:w="753" w:type="dxa"/>
          </w:tcPr>
          <w:p w14:paraId="589FD092" w14:textId="508A180D" w:rsidR="006D5DA4" w:rsidRPr="0069143B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862F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88FAD56" w14:textId="77777777" w:rsidR="006D5DA4" w:rsidRPr="00C36020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AF98B5E" w14:textId="77777777" w:rsidR="006D5DA4" w:rsidRPr="005660E9" w:rsidRDefault="006D5DA4" w:rsidP="006D5D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6467CB" w14:textId="5DAB8C7B" w:rsidR="006D5DA4" w:rsidRPr="00DB0528" w:rsidRDefault="006D5DA4" w:rsidP="006D5DA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 xml:space="preserve">Ordföranden Ida Karkiainen lämnade sammanträdet och vice ordföranden </w:t>
            </w:r>
            <w:r>
              <w:rPr>
                <w:sz w:val="22"/>
                <w:szCs w:val="22"/>
              </w:rPr>
              <w:t>Louise Meijer</w:t>
            </w:r>
            <w:r w:rsidRPr="00DB0528">
              <w:rPr>
                <w:sz w:val="22"/>
                <w:szCs w:val="22"/>
              </w:rPr>
              <w:t xml:space="preserve"> övertog ledningen av sammanträdet.</w:t>
            </w:r>
          </w:p>
          <w:p w14:paraId="6E9B4554" w14:textId="77777777" w:rsidR="006D5DA4" w:rsidRPr="0069143B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5DA4" w:rsidRPr="0069143B" w14:paraId="790FFEDE" w14:textId="77777777" w:rsidTr="00F86ACF">
        <w:tc>
          <w:tcPr>
            <w:tcW w:w="753" w:type="dxa"/>
          </w:tcPr>
          <w:p w14:paraId="33198075" w14:textId="3BA16675" w:rsidR="006D5DA4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862F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0EEBDFF" w14:textId="77777777" w:rsidR="006D5DA4" w:rsidRPr="00C36020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21FBC504" w14:textId="77777777" w:rsidR="006D5DA4" w:rsidRPr="005660E9" w:rsidRDefault="006D5DA4" w:rsidP="006D5DA4">
            <w:pPr>
              <w:rPr>
                <w:bCs/>
                <w:snapToGrid w:val="0"/>
                <w:sz w:val="22"/>
                <w:szCs w:val="22"/>
              </w:rPr>
            </w:pPr>
          </w:p>
          <w:p w14:paraId="52C1FB13" w14:textId="5C73D05E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C36020">
              <w:rPr>
                <w:snapToGrid w:val="0"/>
                <w:sz w:val="22"/>
                <w:szCs w:val="22"/>
              </w:rPr>
              <w:t>utkast till betänkande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C36020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C36020">
              <w:rPr>
                <w:snapToGrid w:val="0"/>
                <w:sz w:val="22"/>
                <w:szCs w:val="22"/>
              </w:rPr>
              <w:t xml:space="preserve">:KU20, </w:t>
            </w:r>
            <w:r>
              <w:rPr>
                <w:snapToGrid w:val="0"/>
                <w:sz w:val="22"/>
                <w:szCs w:val="22"/>
              </w:rPr>
              <w:t>granskningsärende 1.</w:t>
            </w:r>
          </w:p>
          <w:p w14:paraId="76C9F2D2" w14:textId="77777777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756A36" w14:textId="77777777" w:rsidR="006D5DA4" w:rsidRPr="00C36020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9B3FD7A" w14:textId="77777777" w:rsidR="006D5DA4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5DA4" w:rsidRPr="0069143B" w14:paraId="786B798B" w14:textId="77777777" w:rsidTr="00F86ACF">
        <w:tc>
          <w:tcPr>
            <w:tcW w:w="753" w:type="dxa"/>
          </w:tcPr>
          <w:p w14:paraId="56EE675A" w14:textId="39E4676D" w:rsidR="006D5DA4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2F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7F786045" w14:textId="77777777" w:rsidR="006D5DA4" w:rsidRPr="00C36020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8124248" w14:textId="77777777" w:rsidR="006D5DA4" w:rsidRPr="005660E9" w:rsidRDefault="006D5DA4" w:rsidP="006D5DA4">
            <w:pPr>
              <w:rPr>
                <w:bCs/>
                <w:snapToGrid w:val="0"/>
                <w:sz w:val="22"/>
                <w:szCs w:val="22"/>
              </w:rPr>
            </w:pPr>
          </w:p>
          <w:p w14:paraId="7F85B0E0" w14:textId="77777777" w:rsidR="006D5DA4" w:rsidRPr="00A00FB2" w:rsidRDefault="006D5DA4" w:rsidP="006D5DA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12FFBFBD" w14:textId="77777777" w:rsidR="006D5DA4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5DA4" w:rsidRPr="0069143B" w14:paraId="487C19C9" w14:textId="77777777" w:rsidTr="00F86ACF">
        <w:tc>
          <w:tcPr>
            <w:tcW w:w="753" w:type="dxa"/>
          </w:tcPr>
          <w:p w14:paraId="5BDDB268" w14:textId="0A60A109" w:rsidR="006D5DA4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2F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46DF70B8" w14:textId="77777777" w:rsidR="006D5DA4" w:rsidRPr="00C36020" w:rsidRDefault="006D5DA4" w:rsidP="006D5D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04F419B1" w14:textId="77777777" w:rsidR="006D5DA4" w:rsidRPr="005660E9" w:rsidRDefault="006D5DA4" w:rsidP="006D5D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8A3C6C" w14:textId="6B22FB52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C36020">
              <w:rPr>
                <w:snapToGrid w:val="0"/>
                <w:sz w:val="22"/>
                <w:szCs w:val="22"/>
              </w:rPr>
              <w:t>betänkande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C36020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C36020">
              <w:rPr>
                <w:snapToGrid w:val="0"/>
                <w:sz w:val="22"/>
                <w:szCs w:val="22"/>
              </w:rPr>
              <w:t xml:space="preserve">:KU20, </w:t>
            </w:r>
            <w:r>
              <w:rPr>
                <w:snapToGrid w:val="0"/>
                <w:sz w:val="22"/>
                <w:szCs w:val="22"/>
              </w:rPr>
              <w:t>övriga granskningsärenden.</w:t>
            </w:r>
          </w:p>
          <w:p w14:paraId="093CB9A7" w14:textId="77777777" w:rsidR="006D5DA4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AAFAE7" w14:textId="77777777" w:rsidR="006D5DA4" w:rsidRPr="00C36020" w:rsidRDefault="006D5DA4" w:rsidP="006D5D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31219FE" w14:textId="77777777" w:rsidR="006D5DA4" w:rsidRDefault="006D5DA4" w:rsidP="006D5D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13BD600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5B18AC6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647C3BBA" w14:textId="02E8A18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9528A">
              <w:rPr>
                <w:sz w:val="22"/>
                <w:szCs w:val="22"/>
              </w:rPr>
              <w:t xml:space="preserve">t </w:t>
            </w:r>
            <w:r w:rsidR="0009528A">
              <w:rPr>
                <w:sz w:val="22"/>
                <w:szCs w:val="22"/>
              </w:rPr>
              <w:t>2025-06-05</w:t>
            </w:r>
          </w:p>
          <w:p w14:paraId="299351FF" w14:textId="3189A9B6" w:rsidR="00AF32C5" w:rsidRPr="0069143B" w:rsidRDefault="000106E1" w:rsidP="0009528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6319D5D1" w14:textId="77777777" w:rsidR="005805B8" w:rsidRDefault="005805B8" w:rsidP="005805B8">
      <w:pPr>
        <w:widowControl/>
        <w:rPr>
          <w:sz w:val="22"/>
          <w:szCs w:val="22"/>
        </w:rPr>
      </w:pPr>
    </w:p>
    <w:p w14:paraId="712C94A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727B81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EDF4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AD9355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E0E09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14D65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6FF7D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F83AEF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9DC6551" w14:textId="70D3FEB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631B3">
              <w:rPr>
                <w:sz w:val="20"/>
              </w:rPr>
              <w:t>50</w:t>
            </w:r>
          </w:p>
        </w:tc>
      </w:tr>
      <w:tr w:rsidR="005805B8" w14:paraId="73E8042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7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C3F1" w14:textId="2116D46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862FC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CD7F" w14:textId="251477A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862FC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258D" w14:textId="041C6D3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862FC">
              <w:rPr>
                <w:sz w:val="20"/>
              </w:rPr>
              <w:t>5-6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76B3" w14:textId="11BBA03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862FC">
              <w:rPr>
                <w:sz w:val="20"/>
              </w:rPr>
              <w:t>7-8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A13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D1D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9E7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84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20A91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25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32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B8D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28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49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C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B0F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B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65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71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411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C4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BA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DB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8A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8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89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862FC" w14:paraId="5D2045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9B66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185" w14:textId="380E80F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08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939" w14:textId="0BBB809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C0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8D0" w14:textId="75937D0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43A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3694" w14:textId="4ECBE16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A38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09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DA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9F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50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C81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0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AE5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707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:rsidRPr="00B862FC" w14:paraId="6E0DB9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C71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302064">
              <w:rPr>
                <w:iCs/>
                <w:sz w:val="22"/>
                <w:szCs w:val="22"/>
                <w:lang w:val="en-GB"/>
              </w:rPr>
              <w:t xml:space="preserve"> (M), </w:t>
            </w:r>
            <w:r w:rsidRPr="00302064">
              <w:rPr>
                <w:i/>
                <w:sz w:val="22"/>
                <w:szCs w:val="22"/>
                <w:lang w:val="en-GB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63E" w14:textId="1F76E531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AE2D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9ED" w14:textId="33414C11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7B4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AD7B" w14:textId="3E8898D3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067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C54A" w14:textId="7E920B78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98B9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02E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F891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A77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C04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258D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72BB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47F9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05B4" w14:textId="77777777" w:rsidR="00B862FC" w:rsidRPr="00302064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B862FC" w14:paraId="613811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7AE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E26F" w14:textId="2F4351A2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AD5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2F9" w14:textId="0DCBFD9E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62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8F3" w14:textId="195B9D1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2C0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3EC" w14:textId="43CEFFF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D3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1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34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98D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51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2D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1B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DB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7EB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0AFB30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EED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00A" w14:textId="449F7C9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69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200" w14:textId="607201E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D4B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673" w14:textId="6AA624F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130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2A6" w14:textId="773E8CD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0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0D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082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41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0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72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9F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925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9F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5F6FED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9D84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58B" w14:textId="357C2E7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14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03A" w14:textId="10BF6D5C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01F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228" w14:textId="02E4042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748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9D49" w14:textId="35AE9D81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DA8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5A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219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F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43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83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B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09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DE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7017C7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875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E8B" w14:textId="780F2AC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C6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DD7" w14:textId="1AD31A9F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AA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536" w14:textId="007EF98C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B3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EFD" w14:textId="06DD1FB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707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F0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5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DBC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4F9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3BE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4F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695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B5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07178D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D575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B9F" w14:textId="78E8D9D3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E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98C" w14:textId="2FB10215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E0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518" w14:textId="2238330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B2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DE2" w14:textId="6C16EF72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6B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54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0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7E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1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FE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6BC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33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C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5308D5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DBB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8E3" w14:textId="17F96313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10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D84" w14:textId="34A99B93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C7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81E" w14:textId="610947E1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42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2D6" w14:textId="46ECD031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9BF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BC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8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0B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E2C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2F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CAB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2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38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359C2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489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DDEF" w14:textId="555A874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C3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AE9" w14:textId="69C215DD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7A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9E53" w14:textId="3C177B5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9E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3E0" w14:textId="05FBB14F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AE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765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BC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EAC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C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9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07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827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8D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3FBB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35CB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934" w14:textId="0D046B3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5A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70E5" w14:textId="55CDB9B8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3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4F7" w14:textId="6BE3664F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BC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9AB" w14:textId="23CDDE72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8E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3D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D7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16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39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49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02C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88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0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77B06E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7B8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6EE" w14:textId="7D90D358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E78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755F" w14:textId="505A9A0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7F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3E2" w14:textId="0DD8DD43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08F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6CA" w14:textId="2BDB7E7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9E8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97A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01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B85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FE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CE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C4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E3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26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3BCC72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B96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A0A" w14:textId="3808DF0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59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6151" w14:textId="3ED4557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5AD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7A9" w14:textId="53AD10D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AC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7A4B" w14:textId="1E8FD79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0F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151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BA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E5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49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D78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B9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2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C1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862FC" w14:paraId="582CC3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1245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99EF" w14:textId="4761571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60D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524" w14:textId="4DFF42B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8E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3BF" w14:textId="316C8045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5EF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4F1" w14:textId="0F4EFB2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44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94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6C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14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CB4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C7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F65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C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78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0E09D4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B45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7AB" w14:textId="7C5668F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72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20E" w14:textId="5D18275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4D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2883" w14:textId="2A81A152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F1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4E9" w14:textId="6405B03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15E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79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CA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5D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DF0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591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DF5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B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4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69CA6B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08D2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988" w14:textId="1A04B4C1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6DE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9F58" w14:textId="02A9E816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E0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1521" w14:textId="4A16A0D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14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0248" w14:textId="49468F9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4B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11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BF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37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01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A1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87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5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5C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7E2327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A32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194" w14:textId="4197037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C43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8C4D" w14:textId="4B393F4D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538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E39" w14:textId="6125B1C5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006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FFD" w14:textId="32FF6AA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98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51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BE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40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B7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BD0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DD9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72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EC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19E9B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D15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79E5" w14:textId="596BC9C9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3A0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7DB" w14:textId="6E3E465D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2F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A5E6" w14:textId="7E21C5F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A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BAE" w14:textId="0BAA3CA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4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AD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EF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0C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4E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68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A5F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363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F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58AF85A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6839" w14:textId="77777777" w:rsidR="00B862FC" w:rsidRPr="00244936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CB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58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9A3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07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3A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E3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B0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DEE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2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A1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C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75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51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D4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FA0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A7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FAA4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F989" w14:textId="77777777" w:rsidR="00B862FC" w:rsidRPr="00244936" w:rsidRDefault="00B862FC" w:rsidP="00B862F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DA82" w14:textId="172905A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699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BAD" w14:textId="661E4303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A2A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D376" w14:textId="70B4175A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13D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B488" w14:textId="1CE5221E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C3A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6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F3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D27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675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4C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0A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E9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7C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AB9DB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787B" w14:textId="77777777" w:rsidR="00B862FC" w:rsidRPr="00244936" w:rsidRDefault="00B862FC" w:rsidP="00B862F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AA5" w14:textId="1BCAA525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835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CC5" w14:textId="31FDB33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EC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0DD3" w14:textId="47F0BF52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F4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D194" w14:textId="1D5A97C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9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2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F6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D3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61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7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04F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14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94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D4ADA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F91" w14:textId="77777777" w:rsidR="00B862FC" w:rsidRPr="00244936" w:rsidRDefault="00B862FC" w:rsidP="00B862F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BFB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D4F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2EF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A1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51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00C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F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F7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0A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C3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C05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6E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FC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57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D8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5991324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0DA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08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3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4A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05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33B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C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B7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D67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BB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6E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28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6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99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8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01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78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794F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766F" w14:textId="77777777" w:rsidR="00B862FC" w:rsidRPr="00244936" w:rsidRDefault="00B862FC" w:rsidP="00B862FC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E95" w14:textId="482E4F3D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7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167" w14:textId="0E844A20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4A6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73C1" w14:textId="79E88EB8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15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F8A" w14:textId="377CFCE4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32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8C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BB7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EC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A0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123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8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CD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3C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0A562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F227" w14:textId="77777777" w:rsidR="00B862FC" w:rsidRPr="00244936" w:rsidRDefault="00B862FC" w:rsidP="00B862F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878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0D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984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504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CE9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16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A4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F9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2E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A3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2F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6E0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A1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CD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2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A8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2DA32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2E90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82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E3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76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C8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DF8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21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64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C7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07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3C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B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CB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FD1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2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786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7F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1FD90BA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A6C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50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F9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79E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BF5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7E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2D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837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8C0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B96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7F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9F8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A5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4B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AD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03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9CA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2DA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756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50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AD6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02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A4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7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FE5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D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E7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FB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E2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29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A4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C76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51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B13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7BF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0EF5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C2F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B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00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FCF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6D2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18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54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65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E9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4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EE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0C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4F6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8A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4A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D3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19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824FF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E2F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ED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9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83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18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B5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43B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103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77F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C2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BE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4E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44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1A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3C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DF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A4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7AB152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2A7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F25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CCF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20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A0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6D9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AB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DD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0B3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C8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4F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7A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F1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42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15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D1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721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0EBD70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994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357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8D1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52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FF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4B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49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9F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0C7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18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84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BD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08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7C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20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C7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B2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9C4B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317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4AD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0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EAA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9A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D9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91B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660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65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47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2DD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89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F04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183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36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B11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B7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743339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889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E91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11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E4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0AB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523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C67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FC4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F3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9F4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71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34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BE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8C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45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9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D7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13860E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BD3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101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41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70E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D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998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76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30C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5D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23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9C3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8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0D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B3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3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649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30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5EE7A3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1E16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A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A5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DB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8F5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E6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CD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6FA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15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F4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C2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C94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51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C57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BF2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E8E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BB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DAF95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0FD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F6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EB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20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92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D9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E3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F1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CB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E55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EF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76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E7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012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102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693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94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773E5A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761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50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22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7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E4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BC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E2C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49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64C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E6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37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D3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7A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C6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00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8B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3D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0DEC6B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9C16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40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D8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D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C0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BB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E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89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77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FD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C7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29C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9D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A9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AB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AB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765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689537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58D0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B1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9A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A06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52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5AC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6C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519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E9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38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53F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99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6D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37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6B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400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DD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5E1448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2B6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10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4D1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64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D4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B5C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EF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EC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47A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D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43B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BE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14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E4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BE1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705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5D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7E697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817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B9D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5A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6D3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E4A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60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8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D5C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D9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23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71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EE8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A18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10C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1B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41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5C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05E883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6BE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CF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26B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11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D6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B5F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9EC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923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0C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D03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5C2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B79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53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5E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C7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2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EFC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D98BB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DFB0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E0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DC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384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71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0B2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26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AB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D2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ADF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E3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0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31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6D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F4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66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B8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6DEC2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D21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4EC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B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F7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82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957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685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75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7C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D3E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223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A4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588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39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7E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79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01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26179B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5A51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BC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2A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4D17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7D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C4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54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9CA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5C6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20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F8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CD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3C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2BB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4D9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7A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CB29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5C873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232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F8F" w14:textId="33A2A5FC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37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A0E" w14:textId="70D0A2CB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2F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8CE" w14:textId="65FDD9EF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E3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7B90" w14:textId="569E8701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6A1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6D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DE5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A4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60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724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59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4FE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018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4DF5FD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3D6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68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649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C7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0FD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AF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10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FEE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E0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26A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C70A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EB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3D1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78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85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30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0A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61D1213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B52" w14:textId="77777777" w:rsidR="00B862FC" w:rsidRPr="00244936" w:rsidRDefault="00B862FC" w:rsidP="00B862F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E03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89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99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954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55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16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3BB8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2F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922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016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0B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BFA0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20DC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98D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0A0F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DAC2" w14:textId="77777777" w:rsidR="00B862FC" w:rsidRPr="00003AB2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62FC" w14:paraId="31DAB35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F4F60E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904936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55317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17538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862FC" w14:paraId="5B1FEC1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F142E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010C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3732F7A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4F160EB" w14:textId="77777777" w:rsidR="00B862FC" w:rsidRDefault="00B862FC" w:rsidP="00B862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2B1FF1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451AF"/>
    <w:multiLevelType w:val="hybridMultilevel"/>
    <w:tmpl w:val="F0C2E13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6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6E30"/>
    <w:rsid w:val="0005450C"/>
    <w:rsid w:val="00057A6F"/>
    <w:rsid w:val="000631B3"/>
    <w:rsid w:val="00064D2D"/>
    <w:rsid w:val="000700C4"/>
    <w:rsid w:val="0007401F"/>
    <w:rsid w:val="00084FFF"/>
    <w:rsid w:val="0009528A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0A9F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2064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26D9"/>
    <w:rsid w:val="003F7392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660E9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105F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5DA4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47E44"/>
    <w:rsid w:val="00A54DE5"/>
    <w:rsid w:val="00A5668F"/>
    <w:rsid w:val="00A571A1"/>
    <w:rsid w:val="00A63233"/>
    <w:rsid w:val="00A67746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2FC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D3F2"/>
  <w15:chartTrackingRefBased/>
  <w15:docId w15:val="{FDDA5650-132A-4C18-B994-E4FA0A7F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21</TotalTime>
  <Pages>3</Pages>
  <Words>426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Marilena Cottone</cp:lastModifiedBy>
  <cp:revision>15</cp:revision>
  <cp:lastPrinted>2025-06-03T13:41:00Z</cp:lastPrinted>
  <dcterms:created xsi:type="dcterms:W3CDTF">2025-05-30T13:38:00Z</dcterms:created>
  <dcterms:modified xsi:type="dcterms:W3CDTF">2025-06-12T08:53:00Z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