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013C7" w:rsidRPr="00A7228C" w:rsidTr="000013C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013C7" w:rsidRPr="00A7228C" w:rsidRDefault="000013C7" w:rsidP="000013C7">
            <w:pPr>
              <w:pStyle w:val="RSKRbeteckning"/>
              <w:spacing w:before="240"/>
            </w:pPr>
            <w:r w:rsidRPr="00A7228C">
              <w:t>Riksdagsskrivelse</w:t>
            </w:r>
          </w:p>
          <w:p w:rsidR="000013C7" w:rsidRPr="00A7228C" w:rsidRDefault="000013C7" w:rsidP="000013C7">
            <w:pPr>
              <w:pStyle w:val="RSKRbeteckning"/>
            </w:pPr>
            <w:r w:rsidRPr="00A7228C">
              <w:t>2011/12:287</w:t>
            </w:r>
          </w:p>
        </w:tc>
        <w:tc>
          <w:tcPr>
            <w:tcW w:w="1134" w:type="dxa"/>
          </w:tcPr>
          <w:p w:rsidR="000013C7" w:rsidRPr="00A7228C" w:rsidRDefault="00A7228C" w:rsidP="000013C7">
            <w:pPr>
              <w:jc w:val="right"/>
            </w:pPr>
            <w:r w:rsidRPr="00A7228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3C7" w:rsidRPr="00A7228C" w:rsidTr="000013C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013C7" w:rsidRPr="00A7228C" w:rsidRDefault="000013C7" w:rsidP="000013C7">
            <w:pPr>
              <w:rPr>
                <w:sz w:val="10"/>
              </w:rPr>
            </w:pPr>
          </w:p>
        </w:tc>
      </w:tr>
    </w:tbl>
    <w:p w:rsidR="000013C7" w:rsidRPr="00A7228C" w:rsidRDefault="000013C7" w:rsidP="000013C7"/>
    <w:p w:rsidR="000013C7" w:rsidRPr="00A7228C" w:rsidRDefault="000013C7" w:rsidP="000013C7">
      <w:pPr>
        <w:pStyle w:val="Mottagare1"/>
      </w:pPr>
      <w:r w:rsidRPr="00A7228C">
        <w:t>Regeringen</w:t>
      </w:r>
    </w:p>
    <w:p w:rsidR="000013C7" w:rsidRPr="00A7228C" w:rsidRDefault="000013C7" w:rsidP="000013C7">
      <w:pPr>
        <w:pStyle w:val="Mottagare2"/>
      </w:pPr>
      <w:r w:rsidRPr="00A7228C">
        <w:t>Justitiedepartementet</w:t>
      </w:r>
    </w:p>
    <w:p w:rsidR="000013C7" w:rsidRPr="00A7228C" w:rsidRDefault="000013C7" w:rsidP="000013C7">
      <w:r w:rsidRPr="00A7228C">
        <w:t>Med överlämnande av justitieutskottets betänkande 2011/12:JuU11 It-stödet i rättskedjan får jag anmäla att riksdagen denna dag bifallit utskottets förslag till riksdagsbeslut.</w:t>
      </w:r>
    </w:p>
    <w:p w:rsidR="000013C7" w:rsidRPr="00A7228C" w:rsidRDefault="000013C7" w:rsidP="000013C7">
      <w:pPr>
        <w:pStyle w:val="Stockholm"/>
      </w:pPr>
      <w:r w:rsidRPr="00A7228C">
        <w:t>Stockholm den 19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13C7" w:rsidRPr="00A7228C" w:rsidTr="000013C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013C7" w:rsidRPr="00A7228C" w:rsidRDefault="000013C7" w:rsidP="000013C7">
            <w:pPr>
              <w:pStyle w:val="AvsTalman"/>
            </w:pPr>
            <w:r w:rsidRPr="00A7228C">
              <w:t>Per Westerberg</w:t>
            </w:r>
          </w:p>
        </w:tc>
        <w:tc>
          <w:tcPr>
            <w:tcW w:w="3628" w:type="dxa"/>
          </w:tcPr>
          <w:p w:rsidR="000013C7" w:rsidRPr="00A7228C" w:rsidRDefault="000013C7" w:rsidP="000013C7">
            <w:pPr>
              <w:pStyle w:val="AvsTjnsteman"/>
            </w:pPr>
            <w:r w:rsidRPr="00A7228C">
              <w:t>Claes Mårtensson</w:t>
            </w:r>
          </w:p>
        </w:tc>
      </w:tr>
    </w:tbl>
    <w:p w:rsidR="00CE5B19" w:rsidRPr="00A7228C" w:rsidRDefault="00CE5B19" w:rsidP="000013C7"/>
    <w:sectPr w:rsidR="00CE5B19" w:rsidRPr="00A7228C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3C7"/>
    <w:rsid w:val="000013C7"/>
    <w:rsid w:val="00062659"/>
    <w:rsid w:val="00137E7C"/>
    <w:rsid w:val="0028165D"/>
    <w:rsid w:val="002E72EA"/>
    <w:rsid w:val="00333AF6"/>
    <w:rsid w:val="0055519C"/>
    <w:rsid w:val="0065744A"/>
    <w:rsid w:val="0067566D"/>
    <w:rsid w:val="0068755D"/>
    <w:rsid w:val="007D1F51"/>
    <w:rsid w:val="00A7228C"/>
    <w:rsid w:val="00CE0BEB"/>
    <w:rsid w:val="00CE1AB8"/>
    <w:rsid w:val="00CE5B19"/>
    <w:rsid w:val="00D425D5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35309-E410-4C30-A51F-D3B15DA3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013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2012-06-18T15:30:00Z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2012-06-19</vt:lpwstr>
  </property>
  <property fmtid="{D5CDD505-2E9C-101B-9397-08002B2CF9AE}" pid="5" name="DatumIText">
    <vt:lpwstr>den 19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287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11</vt:lpwstr>
  </property>
  <property fmtid="{D5CDD505-2E9C-101B-9397-08002B2CF9AE}" pid="17" name="RefRubrik">
    <vt:lpwstr>It-stödet i rättskedjan</vt:lpwstr>
  </property>
</Properties>
</file>