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5A419F44" w14:textId="77777777" w:rsidR="00857BB6" w:rsidRPr="00D10746" w:rsidRDefault="00857BB6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1B05C701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6F7FFC">
              <w:rPr>
                <w:b/>
                <w:szCs w:val="24"/>
              </w:rPr>
              <w:t>4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6F7FFC">
              <w:rPr>
                <w:b/>
                <w:szCs w:val="24"/>
              </w:rPr>
              <w:t>5</w:t>
            </w:r>
            <w:r w:rsidR="000D522A" w:rsidRPr="00A925E0">
              <w:rPr>
                <w:b/>
                <w:szCs w:val="24"/>
              </w:rPr>
              <w:t>:</w:t>
            </w:r>
            <w:r w:rsidR="005B166C">
              <w:rPr>
                <w:b/>
                <w:szCs w:val="24"/>
              </w:rPr>
              <w:t>1</w:t>
            </w:r>
            <w:r w:rsidR="0068671A">
              <w:rPr>
                <w:b/>
                <w:szCs w:val="24"/>
              </w:rPr>
              <w:t>8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4CD54E84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6F7FFC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C736AE">
              <w:rPr>
                <w:szCs w:val="24"/>
              </w:rPr>
              <w:t>1</w:t>
            </w:r>
            <w:r w:rsidR="00433BB9">
              <w:rPr>
                <w:szCs w:val="24"/>
              </w:rPr>
              <w:t>2</w:t>
            </w:r>
            <w:r w:rsidR="00624E6C">
              <w:rPr>
                <w:szCs w:val="24"/>
              </w:rPr>
              <w:t>-</w:t>
            </w:r>
            <w:r w:rsidR="00E815B4">
              <w:rPr>
                <w:szCs w:val="24"/>
              </w:rPr>
              <w:t>1</w:t>
            </w:r>
            <w:r w:rsidR="0068671A">
              <w:rPr>
                <w:szCs w:val="24"/>
              </w:rPr>
              <w:t>7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604E7FC4" w:rsidR="00864DE7" w:rsidRPr="00EF25A5" w:rsidRDefault="004F6D36" w:rsidP="00EE1733">
            <w:pPr>
              <w:rPr>
                <w:szCs w:val="24"/>
              </w:rPr>
            </w:pPr>
            <w:r w:rsidRPr="00D22323">
              <w:rPr>
                <w:szCs w:val="24"/>
              </w:rPr>
              <w:t>1</w:t>
            </w:r>
            <w:r w:rsidR="0068671A">
              <w:rPr>
                <w:szCs w:val="24"/>
              </w:rPr>
              <w:t>1</w:t>
            </w:r>
            <w:r w:rsidR="00313337" w:rsidRPr="00D22323">
              <w:rPr>
                <w:szCs w:val="24"/>
              </w:rPr>
              <w:t>.</w:t>
            </w:r>
            <w:r w:rsidR="00540680" w:rsidRPr="00D22323">
              <w:rPr>
                <w:szCs w:val="24"/>
              </w:rPr>
              <w:t>00</w:t>
            </w:r>
            <w:r w:rsidR="00FD49DC">
              <w:rPr>
                <w:szCs w:val="24"/>
              </w:rPr>
              <w:t>–11.10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772EB87F" w14:textId="2E3081AC" w:rsidR="000E16EF" w:rsidRDefault="000E16EF" w:rsidP="00CF13AF">
      <w:pPr>
        <w:tabs>
          <w:tab w:val="left" w:pos="1418"/>
        </w:tabs>
        <w:rPr>
          <w:snapToGrid w:val="0"/>
        </w:rPr>
      </w:pPr>
    </w:p>
    <w:p w14:paraId="67A6F30E" w14:textId="77777777" w:rsidR="00293C24" w:rsidRPr="007F393D" w:rsidRDefault="00293C24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5A6F9D" w14:paraId="553DB915" w14:textId="77777777" w:rsidTr="00887D33">
        <w:tc>
          <w:tcPr>
            <w:tcW w:w="567" w:type="dxa"/>
          </w:tcPr>
          <w:p w14:paraId="4674D3C8" w14:textId="6992C92D" w:rsidR="005A6F9D" w:rsidRDefault="005A6F9D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17" w:type="dxa"/>
          </w:tcPr>
          <w:p w14:paraId="61D2F97F" w14:textId="77777777" w:rsidR="0068671A" w:rsidRDefault="0068671A" w:rsidP="0068671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5BA5686" w14:textId="77777777" w:rsidR="0068671A" w:rsidRDefault="0068671A" w:rsidP="0068671A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8964746" w14:textId="0B085D45" w:rsidR="0068671A" w:rsidRPr="00293C24" w:rsidRDefault="0068671A" w:rsidP="0068671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293C24">
              <w:rPr>
                <w:snapToGrid w:val="0"/>
              </w:rPr>
              <w:t>justerade protokoll 2024/25:17.</w:t>
            </w:r>
          </w:p>
          <w:p w14:paraId="0AED8616" w14:textId="0927BE04" w:rsidR="00E815B4" w:rsidRDefault="00E815B4" w:rsidP="00E815B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E16EF" w14:paraId="4BA0097E" w14:textId="77777777" w:rsidTr="00887D33">
        <w:tc>
          <w:tcPr>
            <w:tcW w:w="567" w:type="dxa"/>
          </w:tcPr>
          <w:p w14:paraId="7CA92DF9" w14:textId="14474206" w:rsidR="000E16EF" w:rsidRDefault="000E16EF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A6F9D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1DA8C456" w14:textId="77777777" w:rsidR="0068671A" w:rsidRPr="00293C24" w:rsidRDefault="0068671A" w:rsidP="0068671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93C24">
              <w:rPr>
                <w:b/>
                <w:snapToGrid w:val="0"/>
              </w:rPr>
              <w:t>Riksrevisionens rapport om statens insatser för att stärka efterlevnaden av barnkonventionen (SoU9)</w:t>
            </w:r>
          </w:p>
          <w:p w14:paraId="6E80E2D8" w14:textId="77777777" w:rsidR="0068671A" w:rsidRPr="00293C24" w:rsidRDefault="0068671A" w:rsidP="0068671A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18B5CDF" w14:textId="77777777" w:rsidR="0068671A" w:rsidRPr="00293C24" w:rsidRDefault="0068671A" w:rsidP="0068671A">
            <w:pPr>
              <w:tabs>
                <w:tab w:val="left" w:pos="1701"/>
              </w:tabs>
              <w:rPr>
                <w:bCs/>
              </w:rPr>
            </w:pPr>
            <w:r w:rsidRPr="00293C24">
              <w:rPr>
                <w:bCs/>
                <w:snapToGrid w:val="0"/>
              </w:rPr>
              <w:t>Utskottet fortsatte beredningen av skrivelse 2024/25:9 och motion</w:t>
            </w:r>
            <w:r w:rsidRPr="00293C24">
              <w:rPr>
                <w:bCs/>
              </w:rPr>
              <w:t>.</w:t>
            </w:r>
          </w:p>
          <w:p w14:paraId="3A76C023" w14:textId="77777777" w:rsidR="0068671A" w:rsidRPr="00293C24" w:rsidRDefault="0068671A" w:rsidP="0068671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2C026B5" w14:textId="12FAEA48" w:rsidR="0068671A" w:rsidRPr="00293C24" w:rsidRDefault="0068671A" w:rsidP="0068671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93C24">
              <w:rPr>
                <w:bCs/>
                <w:snapToGrid w:val="0"/>
              </w:rPr>
              <w:t>Utskottet justerade betänkande SoU9.</w:t>
            </w:r>
          </w:p>
          <w:p w14:paraId="5099D2FB" w14:textId="77777777" w:rsidR="0068671A" w:rsidRPr="00293C24" w:rsidRDefault="0068671A" w:rsidP="0068671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83FD04F" w14:textId="11ADAA23" w:rsidR="0068671A" w:rsidRPr="00293C24" w:rsidRDefault="0068671A" w:rsidP="0068671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93C24">
              <w:rPr>
                <w:bCs/>
                <w:snapToGrid w:val="0"/>
              </w:rPr>
              <w:t>MP-ledam</w:t>
            </w:r>
            <w:r w:rsidR="00293C24" w:rsidRPr="00293C24">
              <w:rPr>
                <w:bCs/>
                <w:snapToGrid w:val="0"/>
              </w:rPr>
              <w:t>o</w:t>
            </w:r>
            <w:r w:rsidRPr="00293C24">
              <w:rPr>
                <w:bCs/>
                <w:snapToGrid w:val="0"/>
              </w:rPr>
              <w:t>ten anmälde</w:t>
            </w:r>
            <w:r w:rsidR="00FD49DC">
              <w:rPr>
                <w:bCs/>
                <w:snapToGrid w:val="0"/>
              </w:rPr>
              <w:t xml:space="preserve"> en</w:t>
            </w:r>
            <w:r w:rsidR="00293C24" w:rsidRPr="00293C24">
              <w:rPr>
                <w:bCs/>
                <w:snapToGrid w:val="0"/>
              </w:rPr>
              <w:t xml:space="preserve"> </w:t>
            </w:r>
            <w:r w:rsidRPr="00293C24">
              <w:rPr>
                <w:bCs/>
                <w:snapToGrid w:val="0"/>
              </w:rPr>
              <w:t>reservation.</w:t>
            </w:r>
          </w:p>
          <w:p w14:paraId="01559775" w14:textId="679B6072" w:rsidR="000E16EF" w:rsidRPr="00293C24" w:rsidRDefault="000E16EF" w:rsidP="000E16E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142B80" w14:paraId="6032DF8B" w14:textId="77777777" w:rsidTr="00887D33">
        <w:tc>
          <w:tcPr>
            <w:tcW w:w="567" w:type="dxa"/>
          </w:tcPr>
          <w:p w14:paraId="49358FAA" w14:textId="5BB193A8" w:rsidR="00142B80" w:rsidRDefault="00142B80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17" w:type="dxa"/>
          </w:tcPr>
          <w:p w14:paraId="09A1983A" w14:textId="2F25D8C6" w:rsidR="00142B80" w:rsidRDefault="0068671A" w:rsidP="00142B8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8671A">
              <w:rPr>
                <w:b/>
                <w:snapToGrid w:val="0"/>
              </w:rPr>
              <w:t xml:space="preserve">Infektion med </w:t>
            </w:r>
            <w:proofErr w:type="spellStart"/>
            <w:r w:rsidRPr="0068671A">
              <w:rPr>
                <w:b/>
                <w:snapToGrid w:val="0"/>
              </w:rPr>
              <w:t>marburgvirus</w:t>
            </w:r>
            <w:proofErr w:type="spellEnd"/>
            <w:r w:rsidRPr="0068671A">
              <w:rPr>
                <w:b/>
                <w:snapToGrid w:val="0"/>
              </w:rPr>
              <w:t xml:space="preserve"> och ändring i smittskyddslagen (SoU25)</w:t>
            </w:r>
          </w:p>
          <w:p w14:paraId="59F9DDC6" w14:textId="77777777" w:rsidR="0068671A" w:rsidRDefault="0068671A" w:rsidP="00142B8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FF6CA11" w14:textId="3052A50F" w:rsidR="00142B80" w:rsidRPr="00D22323" w:rsidRDefault="00142B80" w:rsidP="00142B80">
            <w:pPr>
              <w:tabs>
                <w:tab w:val="left" w:pos="1701"/>
              </w:tabs>
              <w:rPr>
                <w:bCs/>
              </w:rPr>
            </w:pPr>
            <w:r w:rsidRPr="00D22323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</w:t>
            </w:r>
            <w:r w:rsidRPr="00D22323">
              <w:rPr>
                <w:bCs/>
                <w:snapToGrid w:val="0"/>
              </w:rPr>
              <w:t xml:space="preserve"> </w:t>
            </w:r>
            <w:r w:rsidRPr="00D722AF">
              <w:rPr>
                <w:bCs/>
                <w:snapToGrid w:val="0"/>
              </w:rPr>
              <w:t xml:space="preserve">beredningen av </w:t>
            </w:r>
            <w:r w:rsidR="0068671A" w:rsidRPr="00D722AF">
              <w:rPr>
                <w:bCs/>
                <w:snapToGrid w:val="0"/>
              </w:rPr>
              <w:t>proposition</w:t>
            </w:r>
            <w:r w:rsidRPr="00D722AF">
              <w:rPr>
                <w:bCs/>
                <w:snapToGrid w:val="0"/>
              </w:rPr>
              <w:t xml:space="preserve"> 202</w:t>
            </w:r>
            <w:r w:rsidR="0068671A" w:rsidRPr="00D722AF">
              <w:rPr>
                <w:bCs/>
                <w:snapToGrid w:val="0"/>
              </w:rPr>
              <w:t>4</w:t>
            </w:r>
            <w:r w:rsidRPr="00D722AF">
              <w:rPr>
                <w:bCs/>
                <w:snapToGrid w:val="0"/>
              </w:rPr>
              <w:t>/2</w:t>
            </w:r>
            <w:r w:rsidR="0068671A" w:rsidRPr="00D722AF">
              <w:rPr>
                <w:bCs/>
                <w:snapToGrid w:val="0"/>
              </w:rPr>
              <w:t>5</w:t>
            </w:r>
            <w:r w:rsidRPr="00D722AF">
              <w:rPr>
                <w:bCs/>
                <w:snapToGrid w:val="0"/>
              </w:rPr>
              <w:t>:</w:t>
            </w:r>
            <w:r w:rsidR="00D722AF" w:rsidRPr="00D722AF">
              <w:rPr>
                <w:bCs/>
                <w:snapToGrid w:val="0"/>
              </w:rPr>
              <w:t xml:space="preserve">63. </w:t>
            </w:r>
          </w:p>
          <w:p w14:paraId="69B2D37A" w14:textId="77777777" w:rsidR="00142B80" w:rsidRPr="00293C24" w:rsidRDefault="00142B80" w:rsidP="00142B8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3B22AF8" w14:textId="5D80F682" w:rsidR="00142B80" w:rsidRPr="00293C24" w:rsidRDefault="00142B80" w:rsidP="00142B8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93C24">
              <w:rPr>
                <w:bCs/>
                <w:snapToGrid w:val="0"/>
              </w:rPr>
              <w:t>Utskottet justerade betänkande SoU</w:t>
            </w:r>
            <w:r w:rsidR="0068671A" w:rsidRPr="00293C24">
              <w:rPr>
                <w:bCs/>
                <w:snapToGrid w:val="0"/>
              </w:rPr>
              <w:t>25</w:t>
            </w:r>
            <w:r w:rsidRPr="00293C24">
              <w:rPr>
                <w:bCs/>
                <w:snapToGrid w:val="0"/>
              </w:rPr>
              <w:t>.</w:t>
            </w:r>
          </w:p>
          <w:p w14:paraId="26D54E8B" w14:textId="2A7C32B3" w:rsidR="00142B80" w:rsidRPr="00142B80" w:rsidRDefault="00142B80" w:rsidP="00293C24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142B80" w14:paraId="412B1BBE" w14:textId="77777777" w:rsidTr="00887D33">
        <w:tc>
          <w:tcPr>
            <w:tcW w:w="567" w:type="dxa"/>
          </w:tcPr>
          <w:p w14:paraId="67FE827F" w14:textId="3565CD77" w:rsidR="00142B80" w:rsidRDefault="00142B80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17" w:type="dxa"/>
          </w:tcPr>
          <w:p w14:paraId="0353BE46" w14:textId="77777777" w:rsidR="0068671A" w:rsidRDefault="0068671A" w:rsidP="0068671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573D1">
              <w:rPr>
                <w:b/>
                <w:snapToGrid w:val="0"/>
              </w:rPr>
              <w:t>Riksrevisionens rapport om statens arbete med informationssäkerhet i vård och omsorg (SoU10)</w:t>
            </w:r>
          </w:p>
          <w:p w14:paraId="3EB74032" w14:textId="77777777" w:rsidR="0068671A" w:rsidRDefault="0068671A" w:rsidP="0068671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726A3EC" w14:textId="2A76BA26" w:rsidR="0068671A" w:rsidRPr="00293C24" w:rsidRDefault="0068671A" w:rsidP="0068671A">
            <w:pPr>
              <w:tabs>
                <w:tab w:val="left" w:pos="1701"/>
              </w:tabs>
              <w:rPr>
                <w:bCs/>
              </w:rPr>
            </w:pPr>
            <w:r w:rsidRPr="00D22323">
              <w:rPr>
                <w:bCs/>
                <w:snapToGrid w:val="0"/>
              </w:rPr>
              <w:t xml:space="preserve">Utskottet </w:t>
            </w:r>
            <w:r w:rsidRPr="00293C24">
              <w:rPr>
                <w:bCs/>
                <w:snapToGrid w:val="0"/>
              </w:rPr>
              <w:t>fortsatte beredningen av skrivelse 2024/25:23</w:t>
            </w:r>
            <w:r w:rsidR="00293C24" w:rsidRPr="00293C24">
              <w:rPr>
                <w:bCs/>
                <w:snapToGrid w:val="0"/>
              </w:rPr>
              <w:t>.</w:t>
            </w:r>
          </w:p>
          <w:p w14:paraId="406B527A" w14:textId="77777777" w:rsidR="0068671A" w:rsidRPr="00293C24" w:rsidRDefault="0068671A" w:rsidP="0068671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047DF92" w14:textId="77777777" w:rsidR="0068671A" w:rsidRPr="00293C24" w:rsidRDefault="0068671A" w:rsidP="0068671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93C24">
              <w:rPr>
                <w:bCs/>
                <w:snapToGrid w:val="0"/>
              </w:rPr>
              <w:t>Ärendet bordlades.</w:t>
            </w:r>
          </w:p>
          <w:p w14:paraId="29E13E98" w14:textId="598E7162" w:rsidR="00142B80" w:rsidRPr="00142B80" w:rsidRDefault="00142B80" w:rsidP="00142B8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42B80" w14:paraId="13B493C5" w14:textId="77777777" w:rsidTr="00887D33">
        <w:tc>
          <w:tcPr>
            <w:tcW w:w="567" w:type="dxa"/>
          </w:tcPr>
          <w:p w14:paraId="7473C1AB" w14:textId="6C89CF5F" w:rsidR="00142B80" w:rsidRDefault="00142B80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17" w:type="dxa"/>
          </w:tcPr>
          <w:p w14:paraId="42C96FC7" w14:textId="2DB7CDB8" w:rsidR="00142B80" w:rsidRPr="00142B80" w:rsidRDefault="0068671A" w:rsidP="00142B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Folkhälsa</w:t>
            </w:r>
            <w:r w:rsidR="00142B80" w:rsidRPr="00142B80">
              <w:rPr>
                <w:b/>
                <w:snapToGrid w:val="0"/>
              </w:rPr>
              <w:t xml:space="preserve"> (SoU1</w:t>
            </w:r>
            <w:r>
              <w:rPr>
                <w:b/>
                <w:snapToGrid w:val="0"/>
              </w:rPr>
              <w:t>2</w:t>
            </w:r>
            <w:r w:rsidR="00142B80" w:rsidRPr="00142B80">
              <w:rPr>
                <w:b/>
                <w:snapToGrid w:val="0"/>
              </w:rPr>
              <w:t>)</w:t>
            </w:r>
          </w:p>
          <w:p w14:paraId="3CF7E26F" w14:textId="77777777" w:rsidR="00142B80" w:rsidRDefault="00142B80" w:rsidP="00142B8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E0C0031" w14:textId="4E6BF23F" w:rsidR="00142B80" w:rsidRPr="00D22323" w:rsidRDefault="00142B80" w:rsidP="00142B80">
            <w:pPr>
              <w:tabs>
                <w:tab w:val="left" w:pos="1701"/>
              </w:tabs>
              <w:rPr>
                <w:bCs/>
              </w:rPr>
            </w:pPr>
            <w:r w:rsidRPr="00D22323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</w:t>
            </w:r>
            <w:r w:rsidRPr="00D22323">
              <w:rPr>
                <w:bCs/>
                <w:snapToGrid w:val="0"/>
              </w:rPr>
              <w:t xml:space="preserve"> </w:t>
            </w:r>
            <w:r w:rsidRPr="00857BB6">
              <w:rPr>
                <w:bCs/>
                <w:snapToGrid w:val="0"/>
              </w:rPr>
              <w:t>beredningen av motioner</w:t>
            </w:r>
            <w:r w:rsidRPr="00857BB6">
              <w:rPr>
                <w:bCs/>
              </w:rPr>
              <w:t>.</w:t>
            </w:r>
          </w:p>
          <w:p w14:paraId="0D703C3F" w14:textId="77777777" w:rsidR="00142B80" w:rsidRPr="00293C24" w:rsidRDefault="00142B80" w:rsidP="00142B8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5C3EFFD" w14:textId="77777777" w:rsidR="00142B80" w:rsidRPr="00293C24" w:rsidRDefault="00142B80" w:rsidP="00142B8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93C24">
              <w:rPr>
                <w:bCs/>
                <w:snapToGrid w:val="0"/>
              </w:rPr>
              <w:t>Ärendet bordlades.</w:t>
            </w:r>
          </w:p>
          <w:p w14:paraId="17D9A5A6" w14:textId="0CB68DC6" w:rsidR="00142B80" w:rsidRPr="00142B80" w:rsidRDefault="00142B80" w:rsidP="00142B8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42B80" w14:paraId="6175F3D7" w14:textId="77777777" w:rsidTr="00887D33">
        <w:tc>
          <w:tcPr>
            <w:tcW w:w="567" w:type="dxa"/>
          </w:tcPr>
          <w:p w14:paraId="7CF65D75" w14:textId="579C835A" w:rsidR="00142B80" w:rsidRDefault="00142B80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017" w:type="dxa"/>
          </w:tcPr>
          <w:p w14:paraId="5B3E2F8D" w14:textId="0C61233C" w:rsidR="0068671A" w:rsidRDefault="0068671A" w:rsidP="0068671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8671A">
              <w:rPr>
                <w:b/>
                <w:snapToGrid w:val="0"/>
              </w:rPr>
              <w:t>Alkohol, narkotika, dopning, tobak och spel (SoU13)</w:t>
            </w:r>
          </w:p>
          <w:p w14:paraId="05915F49" w14:textId="77777777" w:rsidR="0068671A" w:rsidRDefault="0068671A" w:rsidP="0068671A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BB324D6" w14:textId="77777777" w:rsidR="0068671A" w:rsidRPr="00293C24" w:rsidRDefault="0068671A" w:rsidP="0068671A">
            <w:pPr>
              <w:tabs>
                <w:tab w:val="left" w:pos="1701"/>
              </w:tabs>
              <w:rPr>
                <w:bCs/>
              </w:rPr>
            </w:pPr>
            <w:r w:rsidRPr="00D22323">
              <w:rPr>
                <w:bCs/>
                <w:snapToGrid w:val="0"/>
              </w:rPr>
              <w:t xml:space="preserve">Utskottet </w:t>
            </w:r>
            <w:r w:rsidRPr="00293C24">
              <w:rPr>
                <w:bCs/>
                <w:snapToGrid w:val="0"/>
              </w:rPr>
              <w:t>fortsatte beredningen av motioner</w:t>
            </w:r>
            <w:r w:rsidRPr="00293C24">
              <w:rPr>
                <w:bCs/>
              </w:rPr>
              <w:t>.</w:t>
            </w:r>
          </w:p>
          <w:p w14:paraId="2299262C" w14:textId="77777777" w:rsidR="0068671A" w:rsidRPr="00293C24" w:rsidRDefault="0068671A" w:rsidP="0068671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85A2658" w14:textId="27D01780" w:rsidR="0068671A" w:rsidRDefault="0068671A" w:rsidP="0068671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93C24">
              <w:rPr>
                <w:bCs/>
                <w:snapToGrid w:val="0"/>
              </w:rPr>
              <w:t>Ärendet bordlades.</w:t>
            </w:r>
          </w:p>
          <w:p w14:paraId="75225F37" w14:textId="42ABB964" w:rsidR="00293C24" w:rsidRDefault="00293C24" w:rsidP="0068671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7778E52" w14:textId="77777777" w:rsidR="00293C24" w:rsidRPr="00293C24" w:rsidRDefault="00293C24" w:rsidP="0068671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26C57EE" w14:textId="6AE987C7" w:rsidR="00142B80" w:rsidRPr="00142B80" w:rsidRDefault="00142B80" w:rsidP="00142B8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8671A" w14:paraId="0331890A" w14:textId="77777777" w:rsidTr="00887D33">
        <w:tc>
          <w:tcPr>
            <w:tcW w:w="567" w:type="dxa"/>
          </w:tcPr>
          <w:p w14:paraId="39675CA3" w14:textId="423CFB67" w:rsidR="0068671A" w:rsidRDefault="0068671A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7017" w:type="dxa"/>
          </w:tcPr>
          <w:p w14:paraId="6AFDF39D" w14:textId="4CB587B2" w:rsidR="0068671A" w:rsidRDefault="0068671A" w:rsidP="0068671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Läkemedel och tandvård</w:t>
            </w:r>
            <w:r w:rsidRPr="0068671A">
              <w:rPr>
                <w:b/>
                <w:snapToGrid w:val="0"/>
              </w:rPr>
              <w:t xml:space="preserve"> (SoU1</w:t>
            </w:r>
            <w:r>
              <w:rPr>
                <w:b/>
                <w:snapToGrid w:val="0"/>
              </w:rPr>
              <w:t>4</w:t>
            </w:r>
            <w:r w:rsidRPr="0068671A">
              <w:rPr>
                <w:b/>
                <w:snapToGrid w:val="0"/>
              </w:rPr>
              <w:t>)</w:t>
            </w:r>
          </w:p>
          <w:p w14:paraId="2B77CC71" w14:textId="77777777" w:rsidR="0068671A" w:rsidRDefault="0068671A" w:rsidP="0068671A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DEACF03" w14:textId="77777777" w:rsidR="0068671A" w:rsidRPr="00293C24" w:rsidRDefault="0068671A" w:rsidP="0068671A">
            <w:pPr>
              <w:tabs>
                <w:tab w:val="left" w:pos="1701"/>
              </w:tabs>
              <w:rPr>
                <w:bCs/>
              </w:rPr>
            </w:pPr>
            <w:r w:rsidRPr="00293C24">
              <w:rPr>
                <w:bCs/>
                <w:snapToGrid w:val="0"/>
              </w:rPr>
              <w:t>Utskottet fortsatte beredningen av motioner</w:t>
            </w:r>
            <w:r w:rsidRPr="00293C24">
              <w:rPr>
                <w:bCs/>
              </w:rPr>
              <w:t>.</w:t>
            </w:r>
          </w:p>
          <w:p w14:paraId="24147644" w14:textId="77777777" w:rsidR="0068671A" w:rsidRPr="00293C24" w:rsidRDefault="0068671A" w:rsidP="0068671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009CFD1" w14:textId="77777777" w:rsidR="0068671A" w:rsidRPr="00293C24" w:rsidRDefault="0068671A" w:rsidP="0068671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93C24">
              <w:rPr>
                <w:bCs/>
                <w:snapToGrid w:val="0"/>
              </w:rPr>
              <w:t>Ärendet bordlades.</w:t>
            </w:r>
          </w:p>
          <w:p w14:paraId="4D59A591" w14:textId="77777777" w:rsidR="0068671A" w:rsidRPr="0068671A" w:rsidRDefault="0068671A" w:rsidP="0068671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8671A" w14:paraId="7D30C551" w14:textId="77777777" w:rsidTr="00887D33">
        <w:tc>
          <w:tcPr>
            <w:tcW w:w="567" w:type="dxa"/>
          </w:tcPr>
          <w:p w14:paraId="6D42C7B5" w14:textId="4C5A4B29" w:rsidR="0068671A" w:rsidRDefault="0068671A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93C24">
              <w:rPr>
                <w:b/>
                <w:snapToGrid w:val="0"/>
              </w:rPr>
              <w:t>8</w:t>
            </w:r>
          </w:p>
        </w:tc>
        <w:tc>
          <w:tcPr>
            <w:tcW w:w="7017" w:type="dxa"/>
          </w:tcPr>
          <w:p w14:paraId="08E67DC5" w14:textId="77777777" w:rsidR="00D722AF" w:rsidRDefault="00D722AF" w:rsidP="00D722A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8671A">
              <w:rPr>
                <w:b/>
                <w:snapToGrid w:val="0"/>
              </w:rPr>
              <w:t>Riksrevisionens rapport om Sis särskilda ungdomshem</w:t>
            </w:r>
            <w:r>
              <w:rPr>
                <w:b/>
                <w:snapToGrid w:val="0"/>
              </w:rPr>
              <w:t xml:space="preserve"> (SoU11)</w:t>
            </w:r>
          </w:p>
          <w:p w14:paraId="0D739528" w14:textId="77777777" w:rsidR="00D722AF" w:rsidRDefault="00D722AF" w:rsidP="00D722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62DE7EA" w14:textId="77777777" w:rsidR="00D722AF" w:rsidRPr="00293C24" w:rsidRDefault="00D722AF" w:rsidP="00D722AF">
            <w:pPr>
              <w:tabs>
                <w:tab w:val="left" w:pos="1701"/>
              </w:tabs>
              <w:rPr>
                <w:bCs/>
              </w:rPr>
            </w:pPr>
            <w:r w:rsidRPr="0068671A">
              <w:rPr>
                <w:bCs/>
                <w:snapToGrid w:val="0"/>
              </w:rPr>
              <w:t xml:space="preserve">Utskottet inledde </w:t>
            </w:r>
            <w:r w:rsidRPr="00293C24">
              <w:rPr>
                <w:bCs/>
                <w:snapToGrid w:val="0"/>
              </w:rPr>
              <w:t>beredningen av skrivelse 2024/25:40 och motioner</w:t>
            </w:r>
            <w:r w:rsidRPr="00293C24">
              <w:rPr>
                <w:bCs/>
              </w:rPr>
              <w:t>.</w:t>
            </w:r>
          </w:p>
          <w:p w14:paraId="4A26C151" w14:textId="77777777" w:rsidR="00D722AF" w:rsidRPr="00293C24" w:rsidRDefault="00D722AF" w:rsidP="00D722A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BD31AF0" w14:textId="77777777" w:rsidR="00D722AF" w:rsidRPr="00293C24" w:rsidRDefault="00D722AF" w:rsidP="00D722A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93C24">
              <w:rPr>
                <w:bCs/>
                <w:snapToGrid w:val="0"/>
              </w:rPr>
              <w:t>Ärendet bordlades.</w:t>
            </w:r>
          </w:p>
          <w:p w14:paraId="35F46E1B" w14:textId="38165608" w:rsidR="00D722AF" w:rsidRPr="0068671A" w:rsidRDefault="00D722AF" w:rsidP="00D722A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D722AF" w14:paraId="55F068A5" w14:textId="77777777" w:rsidTr="00887D33">
        <w:tc>
          <w:tcPr>
            <w:tcW w:w="567" w:type="dxa"/>
          </w:tcPr>
          <w:p w14:paraId="06E2A361" w14:textId="1D51E2E3" w:rsidR="00D722AF" w:rsidRDefault="00D722AF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93C24">
              <w:rPr>
                <w:b/>
                <w:snapToGrid w:val="0"/>
              </w:rPr>
              <w:t>9</w:t>
            </w:r>
          </w:p>
        </w:tc>
        <w:tc>
          <w:tcPr>
            <w:tcW w:w="7017" w:type="dxa"/>
          </w:tcPr>
          <w:p w14:paraId="3E2B934C" w14:textId="77777777" w:rsidR="00D722AF" w:rsidRPr="00864DE7" w:rsidRDefault="00D722AF" w:rsidP="00464906">
            <w:pPr>
              <w:tabs>
                <w:tab w:val="left" w:pos="1701"/>
              </w:tabs>
              <w:rPr>
                <w:b/>
              </w:rPr>
            </w:pPr>
            <w:r w:rsidRPr="00864DE7">
              <w:rPr>
                <w:b/>
              </w:rPr>
              <w:t>Inkomna skrivelser</w:t>
            </w:r>
            <w:r w:rsidRPr="00864DE7">
              <w:rPr>
                <w:b/>
              </w:rPr>
              <w:br/>
            </w:r>
          </w:p>
          <w:p w14:paraId="28BE9624" w14:textId="30E527C6" w:rsidR="00D722AF" w:rsidRPr="00FD49DC" w:rsidRDefault="00D722AF" w:rsidP="00464906">
            <w:pPr>
              <w:tabs>
                <w:tab w:val="left" w:pos="1701"/>
              </w:tabs>
              <w:rPr>
                <w:szCs w:val="24"/>
              </w:rPr>
            </w:pPr>
            <w:r w:rsidRPr="00FD49DC">
              <w:rPr>
                <w:szCs w:val="24"/>
              </w:rPr>
              <w:t>In</w:t>
            </w:r>
            <w:r w:rsidR="00293C24" w:rsidRPr="00FD49DC">
              <w:rPr>
                <w:szCs w:val="24"/>
              </w:rPr>
              <w:t>ga in</w:t>
            </w:r>
            <w:r w:rsidRPr="00FD49DC">
              <w:rPr>
                <w:szCs w:val="24"/>
              </w:rPr>
              <w:t>komna skrivelser anmäldes</w:t>
            </w:r>
            <w:r w:rsidR="00293C24" w:rsidRPr="00FD49DC">
              <w:rPr>
                <w:szCs w:val="24"/>
              </w:rPr>
              <w:t>.</w:t>
            </w:r>
          </w:p>
          <w:p w14:paraId="3FA271B1" w14:textId="60F6327A" w:rsidR="00D722AF" w:rsidRPr="0068671A" w:rsidRDefault="00D722AF" w:rsidP="0068671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D722AF" w14:paraId="1B55F14F" w14:textId="77777777" w:rsidTr="00887D33">
        <w:tc>
          <w:tcPr>
            <w:tcW w:w="567" w:type="dxa"/>
          </w:tcPr>
          <w:p w14:paraId="10140D34" w14:textId="00DCA336" w:rsidR="00D722AF" w:rsidRDefault="00D722AF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94AC5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1</w:t>
            </w:r>
            <w:r w:rsidR="00293C24">
              <w:rPr>
                <w:b/>
                <w:snapToGrid w:val="0"/>
                <w:color w:val="000000" w:themeColor="text1"/>
              </w:rPr>
              <w:t>0</w:t>
            </w:r>
          </w:p>
        </w:tc>
        <w:tc>
          <w:tcPr>
            <w:tcW w:w="7017" w:type="dxa"/>
          </w:tcPr>
          <w:p w14:paraId="0B39731F" w14:textId="77777777" w:rsidR="00D722AF" w:rsidRPr="00864DE7" w:rsidRDefault="00D722AF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4DE7">
              <w:rPr>
                <w:b/>
                <w:snapToGrid w:val="0"/>
              </w:rPr>
              <w:t>Övriga frågor</w:t>
            </w:r>
          </w:p>
          <w:p w14:paraId="3602261B" w14:textId="77777777" w:rsidR="00D722AF" w:rsidRPr="00864DE7" w:rsidRDefault="00D722AF" w:rsidP="006F7FFC">
            <w:pPr>
              <w:tabs>
                <w:tab w:val="left" w:pos="1701"/>
              </w:tabs>
            </w:pPr>
          </w:p>
          <w:p w14:paraId="0B7CBC58" w14:textId="77777777" w:rsidR="00D722AF" w:rsidRPr="00864DE7" w:rsidRDefault="00D722AF" w:rsidP="006F7FFC">
            <w:pPr>
              <w:tabs>
                <w:tab w:val="left" w:pos="1701"/>
              </w:tabs>
              <w:rPr>
                <w:bCs/>
                <w:szCs w:val="24"/>
              </w:rPr>
            </w:pPr>
            <w:r w:rsidRPr="00864DE7">
              <w:rPr>
                <w:bCs/>
                <w:szCs w:val="24"/>
              </w:rPr>
              <w:t>Kanslichefen informerade om arbetsplanen.</w:t>
            </w:r>
          </w:p>
          <w:p w14:paraId="6C4B2EF9" w14:textId="67E1C980" w:rsidR="00D722AF" w:rsidRPr="00864DE7" w:rsidRDefault="00D722AF" w:rsidP="00C736A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D722AF" w14:paraId="3769C3E1" w14:textId="77777777" w:rsidTr="00887D33">
        <w:tc>
          <w:tcPr>
            <w:tcW w:w="567" w:type="dxa"/>
          </w:tcPr>
          <w:p w14:paraId="031DD3B2" w14:textId="351CB25C" w:rsidR="00D722AF" w:rsidRPr="00F94AC5" w:rsidRDefault="00D722AF" w:rsidP="00887D3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1</w:t>
            </w:r>
            <w:r w:rsidR="00293C24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7017" w:type="dxa"/>
          </w:tcPr>
          <w:p w14:paraId="545CC55D" w14:textId="77777777" w:rsidR="00D722AF" w:rsidRDefault="00D722AF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878A8">
              <w:rPr>
                <w:b/>
                <w:snapToGrid w:val="0"/>
              </w:rPr>
              <w:t>Bemyndigande att justera protokollet</w:t>
            </w:r>
          </w:p>
          <w:p w14:paraId="060C5A07" w14:textId="77777777" w:rsidR="00D722AF" w:rsidRDefault="00D722AF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2E67ED5" w14:textId="77777777" w:rsidR="00D722AF" w:rsidRPr="00F94AC5" w:rsidRDefault="00D722AF" w:rsidP="00E878A8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 w:rsidRPr="00F94AC5">
              <w:rPr>
                <w:bCs/>
                <w:snapToGrid w:val="0"/>
                <w:color w:val="000000" w:themeColor="text1"/>
              </w:rPr>
              <w:t>Utskottet gav i uppdrag åt ordförande att justera protokollet från dagens sammanträde.</w:t>
            </w:r>
          </w:p>
          <w:p w14:paraId="2A4F1873" w14:textId="6B4C067B" w:rsidR="00D722AF" w:rsidRPr="00864DE7" w:rsidRDefault="00D722AF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D722AF" w14:paraId="5B0A393E" w14:textId="77777777" w:rsidTr="00887D33">
        <w:tc>
          <w:tcPr>
            <w:tcW w:w="567" w:type="dxa"/>
          </w:tcPr>
          <w:p w14:paraId="37ECB124" w14:textId="18456C52" w:rsidR="00D722AF" w:rsidRPr="00F94AC5" w:rsidRDefault="00D722AF" w:rsidP="00887D3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F94AC5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1</w:t>
            </w:r>
            <w:r w:rsidR="00293C24"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7017" w:type="dxa"/>
          </w:tcPr>
          <w:p w14:paraId="77D9F05E" w14:textId="77777777" w:rsidR="00D722AF" w:rsidRPr="00404C5B" w:rsidRDefault="00D722AF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04C5B">
              <w:rPr>
                <w:b/>
                <w:snapToGrid w:val="0"/>
              </w:rPr>
              <w:t>Nästa sammanträde</w:t>
            </w:r>
          </w:p>
          <w:p w14:paraId="7EE743E0" w14:textId="77777777" w:rsidR="00D722AF" w:rsidRPr="00404C5B" w:rsidRDefault="00D722AF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923E0CA" w14:textId="77777777" w:rsidR="00D722AF" w:rsidRPr="00293C24" w:rsidRDefault="00D722AF" w:rsidP="00C67B6B">
            <w:pPr>
              <w:rPr>
                <w:snapToGrid w:val="0"/>
              </w:rPr>
            </w:pPr>
            <w:r w:rsidRPr="00404C5B">
              <w:rPr>
                <w:snapToGrid w:val="0"/>
              </w:rPr>
              <w:t xml:space="preserve">Utskottet beslutade att nästa sammanträde </w:t>
            </w:r>
            <w:r w:rsidRPr="00293C24">
              <w:rPr>
                <w:snapToGrid w:val="0"/>
              </w:rPr>
              <w:t>ska äga rum torsdagen den 16 januari 2024 kl. 10.00.</w:t>
            </w:r>
          </w:p>
          <w:p w14:paraId="0E5481F4" w14:textId="18340A89" w:rsidR="00D722AF" w:rsidRPr="00864DE7" w:rsidRDefault="00D722AF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D722AF" w14:paraId="4325F513" w14:textId="77777777" w:rsidTr="00887D33">
        <w:tc>
          <w:tcPr>
            <w:tcW w:w="567" w:type="dxa"/>
          </w:tcPr>
          <w:p w14:paraId="7D066FE2" w14:textId="407354F6" w:rsidR="00D722AF" w:rsidRPr="00D722AF" w:rsidRDefault="00D722AF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238F4852" w14:textId="77777777" w:rsidR="00D722AF" w:rsidRPr="00D722AF" w:rsidRDefault="00D722AF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4AD63B4B" w14:textId="77777777" w:rsidR="00D722AF" w:rsidRPr="00D722AF" w:rsidRDefault="00D722AF" w:rsidP="00C67B6B">
            <w:pPr>
              <w:tabs>
                <w:tab w:val="left" w:pos="1701"/>
              </w:tabs>
              <w:rPr>
                <w:szCs w:val="24"/>
              </w:rPr>
            </w:pPr>
            <w:r w:rsidRPr="00D722AF">
              <w:rPr>
                <w:szCs w:val="24"/>
              </w:rPr>
              <w:t>Vid protokollet</w:t>
            </w:r>
          </w:p>
          <w:p w14:paraId="17AD8D5B" w14:textId="77777777" w:rsidR="00D722AF" w:rsidRPr="00D722AF" w:rsidRDefault="00D722AF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295E6DDA" w14:textId="77777777" w:rsidR="00D722AF" w:rsidRPr="00D722AF" w:rsidRDefault="00D722AF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26A8FB32" w14:textId="77777777" w:rsidR="00D722AF" w:rsidRPr="00D722AF" w:rsidRDefault="00D722AF" w:rsidP="00C67B6B">
            <w:pPr>
              <w:tabs>
                <w:tab w:val="left" w:pos="1701"/>
              </w:tabs>
              <w:rPr>
                <w:szCs w:val="24"/>
              </w:rPr>
            </w:pPr>
            <w:r w:rsidRPr="00D722AF">
              <w:rPr>
                <w:szCs w:val="24"/>
              </w:rPr>
              <w:t xml:space="preserve">Justeras den </w:t>
            </w:r>
            <w:r w:rsidRPr="00D722AF">
              <w:rPr>
                <w:snapToGrid w:val="0"/>
                <w:szCs w:val="24"/>
              </w:rPr>
              <w:t>17 december 2024</w:t>
            </w:r>
          </w:p>
          <w:p w14:paraId="3BB96D14" w14:textId="77777777" w:rsidR="00D722AF" w:rsidRPr="0069397F" w:rsidRDefault="00D722AF" w:rsidP="00C67B6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39A6FC8" w14:textId="77777777" w:rsidR="00D722AF" w:rsidRPr="0069397F" w:rsidRDefault="00D722AF" w:rsidP="00C67B6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6BF2B7D" w14:textId="77777777" w:rsidR="00D722AF" w:rsidRPr="0069397F" w:rsidRDefault="00D722AF" w:rsidP="00C67B6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7C67290" w14:textId="4EF44076" w:rsidR="00D722AF" w:rsidRPr="00D722AF" w:rsidRDefault="00D722AF" w:rsidP="00C67B6B">
            <w:pPr>
              <w:rPr>
                <w:snapToGrid w:val="0"/>
              </w:rPr>
            </w:pPr>
            <w:r w:rsidRPr="00D722AF">
              <w:rPr>
                <w:bCs/>
                <w:snapToGrid w:val="0"/>
              </w:rPr>
              <w:t>Christian Carlsson</w:t>
            </w:r>
          </w:p>
        </w:tc>
      </w:tr>
      <w:tr w:rsidR="00D722AF" w14:paraId="63855ECB" w14:textId="77777777" w:rsidTr="00887D33">
        <w:tc>
          <w:tcPr>
            <w:tcW w:w="567" w:type="dxa"/>
          </w:tcPr>
          <w:p w14:paraId="0766CB3F" w14:textId="77777777" w:rsidR="00D722AF" w:rsidRPr="00F94AC5" w:rsidRDefault="00D722AF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017" w:type="dxa"/>
          </w:tcPr>
          <w:p w14:paraId="0D8FDFB2" w14:textId="1D7263E6" w:rsidR="00D722AF" w:rsidRPr="00404C5B" w:rsidRDefault="00D722AF" w:rsidP="00C67B6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</w:tbl>
    <w:p w14:paraId="72BFFDA0" w14:textId="77777777" w:rsidR="00804B3A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6F7FFC" w:rsidRPr="00F8018F" w14:paraId="59092438" w14:textId="77777777" w:rsidTr="004525BA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EAC10AD" w14:textId="77777777" w:rsidR="006F7FFC" w:rsidRPr="00E40C0C" w:rsidRDefault="006F7FFC" w:rsidP="004525BA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08B988" w14:textId="77777777" w:rsidR="006F7FFC" w:rsidRPr="00E40C0C" w:rsidRDefault="006F7FFC" w:rsidP="004525BA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BC25379" w14:textId="2704B972" w:rsidR="006F7FFC" w:rsidRPr="00E40C0C" w:rsidRDefault="006F7FFC" w:rsidP="004525BA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4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:</w:t>
            </w:r>
            <w:r w:rsidR="005B166C">
              <w:rPr>
                <w:sz w:val="20"/>
              </w:rPr>
              <w:t>1</w:t>
            </w:r>
            <w:r w:rsidR="0068671A">
              <w:rPr>
                <w:sz w:val="20"/>
              </w:rPr>
              <w:t>8</w:t>
            </w:r>
          </w:p>
        </w:tc>
      </w:tr>
      <w:tr w:rsidR="006F7FFC" w:rsidRPr="00F8018F" w14:paraId="7359CF9F" w14:textId="77777777" w:rsidTr="004525BA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EBF5B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E1F56F8" w14:textId="1E567983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  <w:r w:rsidR="00FD49DC">
              <w:rPr>
                <w:sz w:val="20"/>
              </w:rPr>
              <w:t>–4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583D70" w14:textId="7680473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FD49DC">
              <w:rPr>
                <w:sz w:val="20"/>
              </w:rPr>
              <w:t>5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39C741" w14:textId="68973CE9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FD49DC">
              <w:rPr>
                <w:sz w:val="20"/>
              </w:rPr>
              <w:t>6–12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9DF316" w14:textId="007CCA8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8371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96D1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F6D4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519F5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6F7FFC" w:rsidRPr="00F8018F" w14:paraId="461E9750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77F07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F5D81E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4E36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8882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0CC7F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60D1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4EE74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0B5FC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65F7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9E19C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3C65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0581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D4A994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1E76E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7E245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45A8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5850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6F7FFC" w:rsidRPr="00F8018F" w14:paraId="32B6EA4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AF6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E0DB" w14:textId="0D089894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41F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D66C" w14:textId="69D3D9C2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BA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CABF3" w14:textId="4AE1E21E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D52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C3E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EF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0FE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B0E6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3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B4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6A2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CD4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7E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291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EF188D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4D3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D8A8" w14:textId="1DD228C1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661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5F627" w14:textId="7F55E235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137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D7983" w14:textId="56AC6C25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4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DEA7" w14:textId="32AD7D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679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F07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10F3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1A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9EE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4D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071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465D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D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237D953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F3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1186F" w14:textId="2272366D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31E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C6D3" w14:textId="1CD3F953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68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BD4E" w14:textId="2FBD99B7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9484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B2A0" w14:textId="17FA5C4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C793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26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7BFC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4CC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6EF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CFC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93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070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97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AA4E8B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48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C606F" w14:textId="129EC3ED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25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86B0" w14:textId="0B10B88D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0092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B569" w14:textId="17BEC5E5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E84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CA4DF" w14:textId="3C561C19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DB8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CD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FF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BF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8D4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E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529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810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63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7CEDE3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FCF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FB93" w14:textId="3A7E65DE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81C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CF7C9" w14:textId="7B4FDDD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A97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2A0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0E76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C3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4DC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28BB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71E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B1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14F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7888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CBA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2B1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5E5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907F29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0BD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B9B3" w14:textId="1E16C1B4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F3B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AF48A" w14:textId="59B0FC8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3C2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A532" w14:textId="708924A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40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B4B42" w14:textId="2F4E791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1B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9FA5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4C4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3873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68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B2B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1C8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DB5D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6F0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7491A9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29E1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AF59" w14:textId="6FCF03C8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EBE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A84A" w14:textId="1B84B312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CDE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EF7F" w14:textId="0CBA8F74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B6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942" w14:textId="2D0878E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B8E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E9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AD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1A1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98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E0E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F6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1A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084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8BFAB9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F9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DE63" w14:textId="73D101B2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151C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587E" w14:textId="4CD675B5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1AB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DEDAD" w14:textId="6C1DFD86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3D0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4F82" w14:textId="7AEF3CD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E14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EF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C0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0EE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C0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16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0F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8B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777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BD827F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7582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E0A97" w14:textId="343AF530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919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AF82" w14:textId="5A6E751F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8F30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530A" w14:textId="5593FA36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193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6336D" w14:textId="265937A6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BF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848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5B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DD4B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6CA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440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2C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ECA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69F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9B8A66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2F245" w14:textId="4102B58D" w:rsidR="006F7FFC" w:rsidRPr="00E40C0C" w:rsidRDefault="00F2648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Leonid Yurkovskiy </w:t>
            </w:r>
            <w:r w:rsidR="006F7FFC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277E" w14:textId="6503CEDC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8F2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72AA" w14:textId="5A901455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8A4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FF418" w14:textId="28F2BF43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26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2B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8DF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54E4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A12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6D8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91AF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97D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D22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D94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ABF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66965E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FD0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B2107" w14:textId="5E23CD4C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C1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3340" w14:textId="6468D433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5D0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600E" w14:textId="03A0386C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BF7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54164" w14:textId="1E080F43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96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80D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E01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BC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59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5D5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142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21E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0C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2BB7FF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8D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91DAF" w14:textId="1E87D4B9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C5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13913" w14:textId="24A181C5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747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28D2D" w14:textId="34A13ADC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ED3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64B54" w14:textId="58EA650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898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69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687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A89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3B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9248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0A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86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384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6010B2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D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B4D87" w14:textId="5BF87733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9FE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62348" w14:textId="62FC22DA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81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1D772" w14:textId="285BE988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1B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4A7D" w14:textId="0FCEE58E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77B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FC0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A9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AC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07B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00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81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E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AE2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711404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543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9E87A" w14:textId="6601CFFE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45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43B1" w14:textId="7DD1FF8D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CE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B0F8" w14:textId="691AD78D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1F6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C84F8" w14:textId="111BF370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0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AE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F0F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73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D0F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169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E1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FB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5E5E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C4AC08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E08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8B7C" w14:textId="6E9535C3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CC6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B2E7" w14:textId="7C45B5D0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82C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0EDB" w14:textId="45CC318F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2E4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669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99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EC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15D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52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D9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B24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1E62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6F4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0C0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B9AEB3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98F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131C1" w14:textId="6D3C68A8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E80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0CE7" w14:textId="195CD47E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FD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1C744" w14:textId="45962606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672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5479" w14:textId="2A5D615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7B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30E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1AE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44E6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13E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866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39E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2CC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3E02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BB58EF9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DAB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7C707" w14:textId="4187E7BF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6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CCBF" w14:textId="195096DB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AB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2FDFA" w14:textId="2C3D7D50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651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B0AE" w14:textId="38AE4F9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F4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7A4D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76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7E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7B6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0E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221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2C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34B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843D0F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AAE7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943D4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2B32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63FCC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8A1A7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9357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8BBE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1F44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98DDF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2B3C6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D10E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33C2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C02C8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37934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BDC10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7F9F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1D0B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FDFB25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407E" w14:textId="1159F74D" w:rsidR="006F7FFC" w:rsidRPr="00E40C0C" w:rsidRDefault="00F2648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</w:t>
            </w:r>
            <w:r w:rsidR="006F7FFC"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7FFCF" w14:textId="15D267D3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D80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2E05" w14:textId="43B8020F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59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0189" w14:textId="4DFD2454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BD4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8131A" w14:textId="3B9659D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181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00F0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DFA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408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E71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C7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284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37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DC8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45A88C7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3E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D292B" w14:textId="43E5D089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151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F7E5" w14:textId="0533E3A0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E3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296B7" w14:textId="03678230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D4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6F345" w14:textId="624CC7E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F676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6D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4FA1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E6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A75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D75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51C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C0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045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5495786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DE2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83E6" w14:textId="627DEB2A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CE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29A2" w14:textId="5A3C783F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DA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542C0" w14:textId="34FA0C7B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EB7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7EFE2" w14:textId="3016C1C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A73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799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45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6A4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1D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D8E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D07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6E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7B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929B62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F6B8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B8B9" w14:textId="61CDAA0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430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C8217" w14:textId="7FE4B161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93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A2" w14:textId="3F27F05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28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EB8F7" w14:textId="6339E58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BA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3CB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21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F3D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39A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736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2D0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34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550C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78C44E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6678" w14:textId="1CB30EA8" w:rsidR="006F7FFC" w:rsidRPr="000258AD" w:rsidRDefault="000258A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Kent Kumpula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AA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EC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01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02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F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3A5B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97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30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7AD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96E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F4D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29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D02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CC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9EB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06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638178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B3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052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51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A62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FE7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60F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CB12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504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AD7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ECC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286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4C3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C27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DBB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3F3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28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72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9B2BD2B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CF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B77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7B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E4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DE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CC1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F9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DF5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EBC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80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D74A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42B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4F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967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BB5C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BA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E7D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838727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FE9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7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B63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CD3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9DA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40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B0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AC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38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E8B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B1C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A87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B24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17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EF8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199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572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AF49C9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4F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4F5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5CC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926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EE9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3C6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7A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5B1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BA9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DE0C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450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7499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F43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2C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F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B40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8D5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7E71CE" w14:paraId="6AF089D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82BC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 w:rsidRPr="00E40C0C"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4C3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E79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C5A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6B9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8456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C7A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36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54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39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C4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1A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A4A1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A25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FB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951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5BF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6F7FFC" w:rsidRPr="00F8018F" w14:paraId="2E1E127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4A5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68C1" w14:textId="22F9671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6AE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8C2CC" w14:textId="578BA302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E7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589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B03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C60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D28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A4D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30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707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F79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4938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CFA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A3B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287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1C77F2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FB0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74A62" w14:textId="2A00EA3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8C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8610" w14:textId="726D1340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FA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07B39" w14:textId="411C36B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B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A89" w14:textId="40FCE64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61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A4D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47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5B6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A1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FC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27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82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341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3C0DEC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60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9683E" w14:textId="13B38A78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0E53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769BF" w14:textId="5CDDFA8D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7F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FBE27" w14:textId="77BDA87E" w:rsidR="006F7FFC" w:rsidRPr="00E40C0C" w:rsidRDefault="00FD49D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C5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E3EFE" w14:textId="5953AF4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35E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3185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99C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14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7C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326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66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9C3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D38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0CFB3F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051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9C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47D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55C0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98F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07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A80F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391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27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80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A01B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5C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56C2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17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AD6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7FC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E50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E88F13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50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5A663" w14:textId="396649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0B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561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D6F7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F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733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29E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1B91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676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BEE9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C97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288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511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0EC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EF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73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5751D7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53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Katarina Luhr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89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7DB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DD88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7EE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C3D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259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B4E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9410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114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3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C7B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BCA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44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99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31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9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C08FF97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E6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John E Weinerhall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FE8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7B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6C8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3F5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10D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34A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743D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145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95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2EA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062C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963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71F5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0E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24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D83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385FA6B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2E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26A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B47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5CC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A40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DAA4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908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86F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7D6F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F64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906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18F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B85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E8A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EEF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438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DA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E24599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4937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>Erik Hellsborn</w:t>
            </w:r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35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B26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D93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9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E28C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03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468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66C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36B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8A0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874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8AE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86D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D9B2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4C3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A20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5C7A89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EF3D7" w14:textId="608C597A" w:rsidR="006F7FFC" w:rsidRPr="004C1E79" w:rsidRDefault="004C1E7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C1E79">
              <w:rPr>
                <w:i/>
                <w:iCs/>
                <w:sz w:val="20"/>
              </w:rPr>
              <w:t xml:space="preserve">Vakant </w:t>
            </w:r>
            <w:r w:rsidR="006F7FFC" w:rsidRPr="004C1E79">
              <w:rPr>
                <w:i/>
                <w:iCs/>
                <w:sz w:val="20"/>
              </w:rPr>
              <w:t>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91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CD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E0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BA8B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F9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8A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D83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A81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A901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75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95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F6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34C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5B4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37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560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5BB919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EA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2472" w14:textId="7EED055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2F2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FA321" w14:textId="6AD816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1DA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31686" w14:textId="7A7EBAF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3EC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7BFD" w14:textId="4FD35C0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272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7C2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1EA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98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A313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F9F5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FBC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EC9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98C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C76210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9C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B97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02A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6498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0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17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6698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D2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9D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D6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A6A4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08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26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0A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34C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438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B98E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97BB20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B39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D30E0" w14:textId="55FEF44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8EC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E002" w14:textId="2BF0F54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4E2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BBBC" w14:textId="2381218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CA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3BC0" w14:textId="65F28264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605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38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2C82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6332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9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69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79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A3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727B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60E21B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B8B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D71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3316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AAF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E51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63E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64B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3CA5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574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200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A5C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B51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232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85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895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945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A3F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21E690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F6010" w14:textId="77777777" w:rsidR="006F7FFC" w:rsidRPr="00E30628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Märta </w:t>
            </w:r>
            <w:r w:rsidRPr="00560FD7">
              <w:rPr>
                <w:sz w:val="20"/>
              </w:rPr>
              <w:t>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1AB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E63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A65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A4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7D0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DB5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F0C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8F1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CCC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98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C49D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AC2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F0E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A7D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D725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7F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7B0820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0E5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CA74A" w14:textId="7B8CB1B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A96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D4393" w14:textId="6384212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60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2E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C31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71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903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6BC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BE4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0AF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91D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923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A6C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97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5FC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4FD0D1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8F0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513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FD7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9DC5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746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E77C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67B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14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D3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AB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6D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6BF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2F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2E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2A1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85C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B44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F08F85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C49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CB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B5D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CE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13A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94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F6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F65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FA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533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9EF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349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B9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A814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D79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8F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250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00B485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B867A" w14:textId="77777777" w:rsidR="006F7FFC" w:rsidRPr="004377A6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377A6"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2FF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74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084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7F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F16A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F6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8632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1075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80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7D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E87E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144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FCE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295F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26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C8D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BC9A539" w14:textId="77777777" w:rsidTr="004525BA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CBD2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45DE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E7EE45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50A6B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D842969" w14:textId="77777777" w:rsidTr="004525BA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D4523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6433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40DE0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3743E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17ABC1B6" w14:textId="33332D86" w:rsidR="007D0F8E" w:rsidRPr="00AA0B1C" w:rsidRDefault="007D0F8E" w:rsidP="00071185">
      <w:pPr>
        <w:widowControl/>
        <w:rPr>
          <w:rFonts w:ascii="CIDFont+F2" w:hAnsi="CIDFont+F2" w:cs="CIDFont+F2"/>
          <w:sz w:val="22"/>
          <w:szCs w:val="22"/>
        </w:rPr>
      </w:pPr>
    </w:p>
    <w:sectPr w:rsidR="007D0F8E" w:rsidRPr="00AA0B1C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A4309"/>
    <w:multiLevelType w:val="hybridMultilevel"/>
    <w:tmpl w:val="493E27CC"/>
    <w:lvl w:ilvl="0" w:tplc="AA309F72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A6DDA"/>
    <w:multiLevelType w:val="hybridMultilevel"/>
    <w:tmpl w:val="7A0EDAD4"/>
    <w:lvl w:ilvl="0" w:tplc="CDB2B314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80583B"/>
    <w:multiLevelType w:val="hybridMultilevel"/>
    <w:tmpl w:val="C2105C3E"/>
    <w:lvl w:ilvl="0" w:tplc="B7A2613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2"/>
  </w:num>
  <w:num w:numId="5">
    <w:abstractNumId w:va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0"/>
  </w:num>
  <w:num w:numId="9">
    <w:abstractNumId w:val="6"/>
  </w:num>
  <w:num w:numId="10">
    <w:abstractNumId w:val="1"/>
  </w:num>
  <w:num w:numId="11">
    <w:abstractNumId w:val="5"/>
  </w:num>
  <w:num w:numId="12">
    <w:abstractNumId w:val="7"/>
  </w:num>
  <w:num w:numId="1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6202"/>
    <w:rsid w:val="0001034A"/>
    <w:rsid w:val="00010AA7"/>
    <w:rsid w:val="00011797"/>
    <w:rsid w:val="000117AE"/>
    <w:rsid w:val="00011DDA"/>
    <w:rsid w:val="0001217D"/>
    <w:rsid w:val="0001560F"/>
    <w:rsid w:val="00015D2A"/>
    <w:rsid w:val="00016875"/>
    <w:rsid w:val="00017149"/>
    <w:rsid w:val="00017230"/>
    <w:rsid w:val="00017AA5"/>
    <w:rsid w:val="00017C94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58F"/>
    <w:rsid w:val="000247DA"/>
    <w:rsid w:val="00024871"/>
    <w:rsid w:val="00024D90"/>
    <w:rsid w:val="00024EA2"/>
    <w:rsid w:val="00025436"/>
    <w:rsid w:val="000258AD"/>
    <w:rsid w:val="0002598A"/>
    <w:rsid w:val="00026330"/>
    <w:rsid w:val="0002641F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D18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185"/>
    <w:rsid w:val="00071665"/>
    <w:rsid w:val="00071B91"/>
    <w:rsid w:val="00071D26"/>
    <w:rsid w:val="00071E5F"/>
    <w:rsid w:val="00071F31"/>
    <w:rsid w:val="000732BE"/>
    <w:rsid w:val="00074114"/>
    <w:rsid w:val="0007528D"/>
    <w:rsid w:val="00075398"/>
    <w:rsid w:val="00076328"/>
    <w:rsid w:val="00076B6B"/>
    <w:rsid w:val="00076BC3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5970"/>
    <w:rsid w:val="00096B5B"/>
    <w:rsid w:val="00096E10"/>
    <w:rsid w:val="00096ED3"/>
    <w:rsid w:val="00096ED4"/>
    <w:rsid w:val="00097232"/>
    <w:rsid w:val="0009781B"/>
    <w:rsid w:val="00097B8D"/>
    <w:rsid w:val="00097D0A"/>
    <w:rsid w:val="00097F9E"/>
    <w:rsid w:val="000A014D"/>
    <w:rsid w:val="000A01A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DC1"/>
    <w:rsid w:val="000B5588"/>
    <w:rsid w:val="000B57E6"/>
    <w:rsid w:val="000B631A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4C3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6EF"/>
    <w:rsid w:val="000E1AC3"/>
    <w:rsid w:val="000E1D60"/>
    <w:rsid w:val="000E1DE2"/>
    <w:rsid w:val="000E1E65"/>
    <w:rsid w:val="000E235A"/>
    <w:rsid w:val="000E2796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1486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9CE"/>
    <w:rsid w:val="00111FF4"/>
    <w:rsid w:val="00112804"/>
    <w:rsid w:val="00112A71"/>
    <w:rsid w:val="00112AC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0A77"/>
    <w:rsid w:val="001210BA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A3"/>
    <w:rsid w:val="001373C9"/>
    <w:rsid w:val="0014027C"/>
    <w:rsid w:val="001402B8"/>
    <w:rsid w:val="00140B18"/>
    <w:rsid w:val="00141048"/>
    <w:rsid w:val="00141128"/>
    <w:rsid w:val="00141A78"/>
    <w:rsid w:val="0014277E"/>
    <w:rsid w:val="0014296C"/>
    <w:rsid w:val="00142B80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6822"/>
    <w:rsid w:val="00146AB5"/>
    <w:rsid w:val="00150FA7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5342"/>
    <w:rsid w:val="001662D3"/>
    <w:rsid w:val="001663C9"/>
    <w:rsid w:val="001704FF"/>
    <w:rsid w:val="00172A1E"/>
    <w:rsid w:val="00174137"/>
    <w:rsid w:val="00174AC6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E64"/>
    <w:rsid w:val="00184119"/>
    <w:rsid w:val="00184122"/>
    <w:rsid w:val="00184457"/>
    <w:rsid w:val="00184E99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C2A"/>
    <w:rsid w:val="001B3EE0"/>
    <w:rsid w:val="001B5806"/>
    <w:rsid w:val="001B58DB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EE4"/>
    <w:rsid w:val="001D4C1D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0DB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45BC"/>
    <w:rsid w:val="001F5F4B"/>
    <w:rsid w:val="002001F5"/>
    <w:rsid w:val="002007F9"/>
    <w:rsid w:val="002009A4"/>
    <w:rsid w:val="00201337"/>
    <w:rsid w:val="0020159B"/>
    <w:rsid w:val="00201F30"/>
    <w:rsid w:val="00202869"/>
    <w:rsid w:val="00202921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0E1A"/>
    <w:rsid w:val="00221342"/>
    <w:rsid w:val="00221B45"/>
    <w:rsid w:val="00222310"/>
    <w:rsid w:val="0022313D"/>
    <w:rsid w:val="002234FD"/>
    <w:rsid w:val="002236E9"/>
    <w:rsid w:val="00223C30"/>
    <w:rsid w:val="00223C54"/>
    <w:rsid w:val="002242E0"/>
    <w:rsid w:val="0022430D"/>
    <w:rsid w:val="00224A88"/>
    <w:rsid w:val="00224BD3"/>
    <w:rsid w:val="00224E9C"/>
    <w:rsid w:val="00225350"/>
    <w:rsid w:val="00226733"/>
    <w:rsid w:val="00227626"/>
    <w:rsid w:val="00230611"/>
    <w:rsid w:val="00230827"/>
    <w:rsid w:val="002309B2"/>
    <w:rsid w:val="00231A09"/>
    <w:rsid w:val="00231C8D"/>
    <w:rsid w:val="00232204"/>
    <w:rsid w:val="00232659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10B7"/>
    <w:rsid w:val="002624FF"/>
    <w:rsid w:val="00262B2A"/>
    <w:rsid w:val="00262CBA"/>
    <w:rsid w:val="00264256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3F22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3C2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21E"/>
    <w:rsid w:val="002B4FB1"/>
    <w:rsid w:val="002B76EC"/>
    <w:rsid w:val="002B7780"/>
    <w:rsid w:val="002B7E07"/>
    <w:rsid w:val="002C12C6"/>
    <w:rsid w:val="002C1322"/>
    <w:rsid w:val="002C1F7C"/>
    <w:rsid w:val="002C21FE"/>
    <w:rsid w:val="002C26F1"/>
    <w:rsid w:val="002C27F4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4957"/>
    <w:rsid w:val="002E54B1"/>
    <w:rsid w:val="002E5E2B"/>
    <w:rsid w:val="002E6306"/>
    <w:rsid w:val="002E70EC"/>
    <w:rsid w:val="002E79D8"/>
    <w:rsid w:val="002E7CAE"/>
    <w:rsid w:val="002F013E"/>
    <w:rsid w:val="002F0583"/>
    <w:rsid w:val="002F05E2"/>
    <w:rsid w:val="002F09C2"/>
    <w:rsid w:val="002F0E31"/>
    <w:rsid w:val="002F0EFC"/>
    <w:rsid w:val="002F118D"/>
    <w:rsid w:val="002F14A1"/>
    <w:rsid w:val="002F284C"/>
    <w:rsid w:val="002F3F17"/>
    <w:rsid w:val="002F573B"/>
    <w:rsid w:val="002F58BB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19A"/>
    <w:rsid w:val="00313337"/>
    <w:rsid w:val="00313404"/>
    <w:rsid w:val="003141DF"/>
    <w:rsid w:val="003142D7"/>
    <w:rsid w:val="00314381"/>
    <w:rsid w:val="003143D1"/>
    <w:rsid w:val="00314819"/>
    <w:rsid w:val="00315BDC"/>
    <w:rsid w:val="00315F43"/>
    <w:rsid w:val="00316882"/>
    <w:rsid w:val="00316DDC"/>
    <w:rsid w:val="00316E64"/>
    <w:rsid w:val="00317792"/>
    <w:rsid w:val="00317942"/>
    <w:rsid w:val="00317CD0"/>
    <w:rsid w:val="0032163F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37D2"/>
    <w:rsid w:val="00343C59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0E53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3313"/>
    <w:rsid w:val="003841B5"/>
    <w:rsid w:val="003846BE"/>
    <w:rsid w:val="00384B32"/>
    <w:rsid w:val="003859F6"/>
    <w:rsid w:val="00386167"/>
    <w:rsid w:val="003863E2"/>
    <w:rsid w:val="00386612"/>
    <w:rsid w:val="00386BFB"/>
    <w:rsid w:val="003873E5"/>
    <w:rsid w:val="00387C00"/>
    <w:rsid w:val="00387F34"/>
    <w:rsid w:val="0039164B"/>
    <w:rsid w:val="003919CC"/>
    <w:rsid w:val="00391F2E"/>
    <w:rsid w:val="00391F3D"/>
    <w:rsid w:val="00391F4E"/>
    <w:rsid w:val="00392675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45D8"/>
    <w:rsid w:val="003A4697"/>
    <w:rsid w:val="003A48EB"/>
    <w:rsid w:val="003A525D"/>
    <w:rsid w:val="003A6336"/>
    <w:rsid w:val="003A6E7D"/>
    <w:rsid w:val="003A6F2B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557"/>
    <w:rsid w:val="003B76FD"/>
    <w:rsid w:val="003B7C17"/>
    <w:rsid w:val="003C07FB"/>
    <w:rsid w:val="003C1AA5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F0"/>
    <w:rsid w:val="003D5269"/>
    <w:rsid w:val="003D54AD"/>
    <w:rsid w:val="003D6487"/>
    <w:rsid w:val="003D6C51"/>
    <w:rsid w:val="003D7D74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1314"/>
    <w:rsid w:val="00402127"/>
    <w:rsid w:val="00402A9F"/>
    <w:rsid w:val="00402DAE"/>
    <w:rsid w:val="00403573"/>
    <w:rsid w:val="004035C4"/>
    <w:rsid w:val="00404C5B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3BB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47375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AD5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4906"/>
    <w:rsid w:val="0046538C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C9E"/>
    <w:rsid w:val="00475DB7"/>
    <w:rsid w:val="004761F7"/>
    <w:rsid w:val="00476D6B"/>
    <w:rsid w:val="004771B7"/>
    <w:rsid w:val="00480649"/>
    <w:rsid w:val="004808FF"/>
    <w:rsid w:val="00480BE1"/>
    <w:rsid w:val="00481A63"/>
    <w:rsid w:val="004826F2"/>
    <w:rsid w:val="004828DC"/>
    <w:rsid w:val="004829CE"/>
    <w:rsid w:val="00482EF8"/>
    <w:rsid w:val="004842DC"/>
    <w:rsid w:val="004845D2"/>
    <w:rsid w:val="00484A3E"/>
    <w:rsid w:val="0048510F"/>
    <w:rsid w:val="004859C2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6632"/>
    <w:rsid w:val="00496F67"/>
    <w:rsid w:val="00497891"/>
    <w:rsid w:val="004A0106"/>
    <w:rsid w:val="004A17F8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647E"/>
    <w:rsid w:val="004A6AA7"/>
    <w:rsid w:val="004A7336"/>
    <w:rsid w:val="004A7920"/>
    <w:rsid w:val="004A7BB2"/>
    <w:rsid w:val="004B020C"/>
    <w:rsid w:val="004B068D"/>
    <w:rsid w:val="004B153B"/>
    <w:rsid w:val="004B155E"/>
    <w:rsid w:val="004B2803"/>
    <w:rsid w:val="004B292C"/>
    <w:rsid w:val="004B30B6"/>
    <w:rsid w:val="004B3F0C"/>
    <w:rsid w:val="004B4A06"/>
    <w:rsid w:val="004B4E76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79"/>
    <w:rsid w:val="004C1E82"/>
    <w:rsid w:val="004C1EA5"/>
    <w:rsid w:val="004C1F3F"/>
    <w:rsid w:val="004C239A"/>
    <w:rsid w:val="004C2B9E"/>
    <w:rsid w:val="004C2C21"/>
    <w:rsid w:val="004C2CC0"/>
    <w:rsid w:val="004C37AA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3A0E"/>
    <w:rsid w:val="004D4897"/>
    <w:rsid w:val="004D4F48"/>
    <w:rsid w:val="004D50AD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467F"/>
    <w:rsid w:val="004E5616"/>
    <w:rsid w:val="004E5D8D"/>
    <w:rsid w:val="004E63E4"/>
    <w:rsid w:val="004E65DD"/>
    <w:rsid w:val="004E676D"/>
    <w:rsid w:val="004E6C15"/>
    <w:rsid w:val="004F071D"/>
    <w:rsid w:val="004F0B35"/>
    <w:rsid w:val="004F1B55"/>
    <w:rsid w:val="004F33CD"/>
    <w:rsid w:val="004F34EE"/>
    <w:rsid w:val="004F36B1"/>
    <w:rsid w:val="004F4DF8"/>
    <w:rsid w:val="004F5680"/>
    <w:rsid w:val="004F680C"/>
    <w:rsid w:val="004F6D36"/>
    <w:rsid w:val="005002AD"/>
    <w:rsid w:val="005005DB"/>
    <w:rsid w:val="00500705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1EB5"/>
    <w:rsid w:val="00512DD8"/>
    <w:rsid w:val="00512E81"/>
    <w:rsid w:val="00512EE1"/>
    <w:rsid w:val="0051382D"/>
    <w:rsid w:val="00513F2D"/>
    <w:rsid w:val="005162AE"/>
    <w:rsid w:val="00516562"/>
    <w:rsid w:val="00521796"/>
    <w:rsid w:val="005226BF"/>
    <w:rsid w:val="00522F18"/>
    <w:rsid w:val="00524134"/>
    <w:rsid w:val="0052470C"/>
    <w:rsid w:val="00524C01"/>
    <w:rsid w:val="005264B7"/>
    <w:rsid w:val="00526911"/>
    <w:rsid w:val="005272DE"/>
    <w:rsid w:val="0052770F"/>
    <w:rsid w:val="00527F69"/>
    <w:rsid w:val="00531401"/>
    <w:rsid w:val="00531B23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680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8AF"/>
    <w:rsid w:val="00544916"/>
    <w:rsid w:val="00544F80"/>
    <w:rsid w:val="00546761"/>
    <w:rsid w:val="005468F5"/>
    <w:rsid w:val="00550334"/>
    <w:rsid w:val="00551A15"/>
    <w:rsid w:val="00552250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6F9D"/>
    <w:rsid w:val="005A7088"/>
    <w:rsid w:val="005A7245"/>
    <w:rsid w:val="005B013D"/>
    <w:rsid w:val="005B04DC"/>
    <w:rsid w:val="005B0581"/>
    <w:rsid w:val="005B0AA8"/>
    <w:rsid w:val="005B152D"/>
    <w:rsid w:val="005B166C"/>
    <w:rsid w:val="005B1FBD"/>
    <w:rsid w:val="005B2881"/>
    <w:rsid w:val="005B2E81"/>
    <w:rsid w:val="005B2EC2"/>
    <w:rsid w:val="005B3848"/>
    <w:rsid w:val="005B3A7B"/>
    <w:rsid w:val="005B3D4A"/>
    <w:rsid w:val="005B46D2"/>
    <w:rsid w:val="005B4A1F"/>
    <w:rsid w:val="005B4B8C"/>
    <w:rsid w:val="005B4BBA"/>
    <w:rsid w:val="005B59E9"/>
    <w:rsid w:val="005B6578"/>
    <w:rsid w:val="005B771E"/>
    <w:rsid w:val="005B7E87"/>
    <w:rsid w:val="005C0B6D"/>
    <w:rsid w:val="005C0F4D"/>
    <w:rsid w:val="005C1541"/>
    <w:rsid w:val="005C1DE4"/>
    <w:rsid w:val="005C2308"/>
    <w:rsid w:val="005C2636"/>
    <w:rsid w:val="005C2EE5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5A0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5B12"/>
    <w:rsid w:val="005F62BB"/>
    <w:rsid w:val="005F6BA2"/>
    <w:rsid w:val="005F7600"/>
    <w:rsid w:val="005F7A96"/>
    <w:rsid w:val="00600368"/>
    <w:rsid w:val="00601CA6"/>
    <w:rsid w:val="00601D7A"/>
    <w:rsid w:val="00601F04"/>
    <w:rsid w:val="00601F99"/>
    <w:rsid w:val="006040FB"/>
    <w:rsid w:val="00604E6A"/>
    <w:rsid w:val="00605BB5"/>
    <w:rsid w:val="00606144"/>
    <w:rsid w:val="006061D7"/>
    <w:rsid w:val="0060672F"/>
    <w:rsid w:val="006068FB"/>
    <w:rsid w:val="00606BC4"/>
    <w:rsid w:val="0060747A"/>
    <w:rsid w:val="00607BEE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99"/>
    <w:rsid w:val="006267C7"/>
    <w:rsid w:val="006274F6"/>
    <w:rsid w:val="0062780E"/>
    <w:rsid w:val="0062790E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4036A"/>
    <w:rsid w:val="006408D5"/>
    <w:rsid w:val="0064129E"/>
    <w:rsid w:val="0064185C"/>
    <w:rsid w:val="00641C27"/>
    <w:rsid w:val="00641C49"/>
    <w:rsid w:val="00641D30"/>
    <w:rsid w:val="0064241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71A"/>
    <w:rsid w:val="00686C04"/>
    <w:rsid w:val="00687341"/>
    <w:rsid w:val="00687F7A"/>
    <w:rsid w:val="0069048F"/>
    <w:rsid w:val="00691131"/>
    <w:rsid w:val="0069221B"/>
    <w:rsid w:val="00692418"/>
    <w:rsid w:val="0069280E"/>
    <w:rsid w:val="00692A47"/>
    <w:rsid w:val="0069374B"/>
    <w:rsid w:val="0069397F"/>
    <w:rsid w:val="00694CBB"/>
    <w:rsid w:val="00694E01"/>
    <w:rsid w:val="00694FD7"/>
    <w:rsid w:val="00695435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57A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E75"/>
    <w:rsid w:val="006C6871"/>
    <w:rsid w:val="006C6A86"/>
    <w:rsid w:val="006C7F11"/>
    <w:rsid w:val="006D047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97C"/>
    <w:rsid w:val="006E6CE3"/>
    <w:rsid w:val="006E745E"/>
    <w:rsid w:val="006F0D8B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7FFC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9B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D0C"/>
    <w:rsid w:val="0073344B"/>
    <w:rsid w:val="00733541"/>
    <w:rsid w:val="007336BB"/>
    <w:rsid w:val="00734682"/>
    <w:rsid w:val="0073522D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609B5"/>
    <w:rsid w:val="00760CAE"/>
    <w:rsid w:val="00761458"/>
    <w:rsid w:val="00762B81"/>
    <w:rsid w:val="00763C65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3"/>
    <w:rsid w:val="007749EE"/>
    <w:rsid w:val="00775048"/>
    <w:rsid w:val="00775130"/>
    <w:rsid w:val="00776663"/>
    <w:rsid w:val="0077685F"/>
    <w:rsid w:val="00776A27"/>
    <w:rsid w:val="00776CFC"/>
    <w:rsid w:val="007776F9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4FD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E22"/>
    <w:rsid w:val="007C30FA"/>
    <w:rsid w:val="007C44CC"/>
    <w:rsid w:val="007C4768"/>
    <w:rsid w:val="007C4C03"/>
    <w:rsid w:val="007C4E24"/>
    <w:rsid w:val="007C6B99"/>
    <w:rsid w:val="007C700D"/>
    <w:rsid w:val="007C7AAC"/>
    <w:rsid w:val="007C7DA0"/>
    <w:rsid w:val="007D046C"/>
    <w:rsid w:val="007D0F8E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7B68"/>
    <w:rsid w:val="00810064"/>
    <w:rsid w:val="008109A2"/>
    <w:rsid w:val="0081166D"/>
    <w:rsid w:val="0081200F"/>
    <w:rsid w:val="008128A2"/>
    <w:rsid w:val="00812EB1"/>
    <w:rsid w:val="00814216"/>
    <w:rsid w:val="008151A0"/>
    <w:rsid w:val="00815292"/>
    <w:rsid w:val="00815381"/>
    <w:rsid w:val="00815823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40591"/>
    <w:rsid w:val="00840E6C"/>
    <w:rsid w:val="00842402"/>
    <w:rsid w:val="00843BFD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3D1"/>
    <w:rsid w:val="00857B03"/>
    <w:rsid w:val="00857BB6"/>
    <w:rsid w:val="00857EE5"/>
    <w:rsid w:val="00860C20"/>
    <w:rsid w:val="0086100F"/>
    <w:rsid w:val="0086156B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6EF"/>
    <w:rsid w:val="00864DE7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D65"/>
    <w:rsid w:val="00885E27"/>
    <w:rsid w:val="00886E46"/>
    <w:rsid w:val="00887F04"/>
    <w:rsid w:val="008904FE"/>
    <w:rsid w:val="008912BD"/>
    <w:rsid w:val="008916A8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04F"/>
    <w:rsid w:val="008A0E78"/>
    <w:rsid w:val="008A11DC"/>
    <w:rsid w:val="008A2645"/>
    <w:rsid w:val="008A2DE4"/>
    <w:rsid w:val="008A3000"/>
    <w:rsid w:val="008A53B6"/>
    <w:rsid w:val="008A69A9"/>
    <w:rsid w:val="008A79E8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FCE"/>
    <w:rsid w:val="008E193F"/>
    <w:rsid w:val="008E2BD3"/>
    <w:rsid w:val="008E2FED"/>
    <w:rsid w:val="008E34E1"/>
    <w:rsid w:val="008E3AFD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17F8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419"/>
    <w:rsid w:val="008F6BB7"/>
    <w:rsid w:val="008F6E85"/>
    <w:rsid w:val="008F7BC2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2BFA"/>
    <w:rsid w:val="00912C48"/>
    <w:rsid w:val="00912D81"/>
    <w:rsid w:val="009135C2"/>
    <w:rsid w:val="009137F0"/>
    <w:rsid w:val="00913B53"/>
    <w:rsid w:val="009143A0"/>
    <w:rsid w:val="00914AB7"/>
    <w:rsid w:val="00914BDB"/>
    <w:rsid w:val="009151DD"/>
    <w:rsid w:val="00915736"/>
    <w:rsid w:val="009160DA"/>
    <w:rsid w:val="00916A66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27D"/>
    <w:rsid w:val="00931696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45B8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0539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D49"/>
    <w:rsid w:val="00966E88"/>
    <w:rsid w:val="009708A0"/>
    <w:rsid w:val="009721EC"/>
    <w:rsid w:val="009723B2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02A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4FD6"/>
    <w:rsid w:val="009D5406"/>
    <w:rsid w:val="009D5558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6D73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023"/>
    <w:rsid w:val="00A11852"/>
    <w:rsid w:val="00A11BE8"/>
    <w:rsid w:val="00A12076"/>
    <w:rsid w:val="00A12E37"/>
    <w:rsid w:val="00A13405"/>
    <w:rsid w:val="00A13D6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1A17"/>
    <w:rsid w:val="00A21ECB"/>
    <w:rsid w:val="00A230F1"/>
    <w:rsid w:val="00A249E7"/>
    <w:rsid w:val="00A24A2B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853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A6F"/>
    <w:rsid w:val="00A620F7"/>
    <w:rsid w:val="00A62379"/>
    <w:rsid w:val="00A628CF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387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6C88"/>
    <w:rsid w:val="00A878C1"/>
    <w:rsid w:val="00A9177C"/>
    <w:rsid w:val="00A91A22"/>
    <w:rsid w:val="00A924F6"/>
    <w:rsid w:val="00A925E0"/>
    <w:rsid w:val="00A92C07"/>
    <w:rsid w:val="00A92FC3"/>
    <w:rsid w:val="00A93B51"/>
    <w:rsid w:val="00A9498C"/>
    <w:rsid w:val="00A94EEE"/>
    <w:rsid w:val="00A9504C"/>
    <w:rsid w:val="00A954C9"/>
    <w:rsid w:val="00A95CA5"/>
    <w:rsid w:val="00A96508"/>
    <w:rsid w:val="00A9672B"/>
    <w:rsid w:val="00A97672"/>
    <w:rsid w:val="00A97D4B"/>
    <w:rsid w:val="00AA04A9"/>
    <w:rsid w:val="00AA0B1C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5F92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4111"/>
    <w:rsid w:val="00AC4909"/>
    <w:rsid w:val="00AC4B8D"/>
    <w:rsid w:val="00AC54D2"/>
    <w:rsid w:val="00AC5B8B"/>
    <w:rsid w:val="00AC6C00"/>
    <w:rsid w:val="00AC7046"/>
    <w:rsid w:val="00AC7553"/>
    <w:rsid w:val="00AC7662"/>
    <w:rsid w:val="00AC7766"/>
    <w:rsid w:val="00AC7CF3"/>
    <w:rsid w:val="00AD0F16"/>
    <w:rsid w:val="00AD13D0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6F72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C2F"/>
    <w:rsid w:val="00B02E51"/>
    <w:rsid w:val="00B03672"/>
    <w:rsid w:val="00B03C0B"/>
    <w:rsid w:val="00B03F62"/>
    <w:rsid w:val="00B04147"/>
    <w:rsid w:val="00B0589F"/>
    <w:rsid w:val="00B05F3C"/>
    <w:rsid w:val="00B063D2"/>
    <w:rsid w:val="00B06B72"/>
    <w:rsid w:val="00B06F7A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7551"/>
    <w:rsid w:val="00B17881"/>
    <w:rsid w:val="00B178F7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4131"/>
    <w:rsid w:val="00B3464B"/>
    <w:rsid w:val="00B353E6"/>
    <w:rsid w:val="00B3566D"/>
    <w:rsid w:val="00B3598B"/>
    <w:rsid w:val="00B36D13"/>
    <w:rsid w:val="00B378CC"/>
    <w:rsid w:val="00B37BDA"/>
    <w:rsid w:val="00B37E1F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6B35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24F6"/>
    <w:rsid w:val="00B72682"/>
    <w:rsid w:val="00B73181"/>
    <w:rsid w:val="00B739D5"/>
    <w:rsid w:val="00B73DAB"/>
    <w:rsid w:val="00B7459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834"/>
    <w:rsid w:val="00B878F3"/>
    <w:rsid w:val="00B87C4B"/>
    <w:rsid w:val="00B87F22"/>
    <w:rsid w:val="00B90B5B"/>
    <w:rsid w:val="00B9203B"/>
    <w:rsid w:val="00B93807"/>
    <w:rsid w:val="00B94F67"/>
    <w:rsid w:val="00B951A8"/>
    <w:rsid w:val="00B9551E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107D"/>
    <w:rsid w:val="00BA27DC"/>
    <w:rsid w:val="00BA2B5E"/>
    <w:rsid w:val="00BA314C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2802"/>
    <w:rsid w:val="00BD4114"/>
    <w:rsid w:val="00BD45D3"/>
    <w:rsid w:val="00BD470C"/>
    <w:rsid w:val="00BD4D9D"/>
    <w:rsid w:val="00BD4DF2"/>
    <w:rsid w:val="00BD50CC"/>
    <w:rsid w:val="00BD550A"/>
    <w:rsid w:val="00BD57A3"/>
    <w:rsid w:val="00BD64CE"/>
    <w:rsid w:val="00BD6D53"/>
    <w:rsid w:val="00BD7339"/>
    <w:rsid w:val="00BD7977"/>
    <w:rsid w:val="00BD7F9B"/>
    <w:rsid w:val="00BD7F9D"/>
    <w:rsid w:val="00BE1A8C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C89"/>
    <w:rsid w:val="00C15DFC"/>
    <w:rsid w:val="00C1703F"/>
    <w:rsid w:val="00C17818"/>
    <w:rsid w:val="00C17D27"/>
    <w:rsid w:val="00C17EA2"/>
    <w:rsid w:val="00C20103"/>
    <w:rsid w:val="00C20E47"/>
    <w:rsid w:val="00C20FE9"/>
    <w:rsid w:val="00C2108F"/>
    <w:rsid w:val="00C22290"/>
    <w:rsid w:val="00C223DF"/>
    <w:rsid w:val="00C22C0F"/>
    <w:rsid w:val="00C23052"/>
    <w:rsid w:val="00C2315A"/>
    <w:rsid w:val="00C23AE3"/>
    <w:rsid w:val="00C23FA5"/>
    <w:rsid w:val="00C24D3B"/>
    <w:rsid w:val="00C263F1"/>
    <w:rsid w:val="00C27051"/>
    <w:rsid w:val="00C30120"/>
    <w:rsid w:val="00C304F7"/>
    <w:rsid w:val="00C31508"/>
    <w:rsid w:val="00C31BA8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09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520"/>
    <w:rsid w:val="00C736AE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925"/>
    <w:rsid w:val="00C80BD8"/>
    <w:rsid w:val="00C81502"/>
    <w:rsid w:val="00C82B8C"/>
    <w:rsid w:val="00C82D40"/>
    <w:rsid w:val="00C83301"/>
    <w:rsid w:val="00C83A23"/>
    <w:rsid w:val="00C83A43"/>
    <w:rsid w:val="00C84242"/>
    <w:rsid w:val="00C84C19"/>
    <w:rsid w:val="00C8535C"/>
    <w:rsid w:val="00C858AE"/>
    <w:rsid w:val="00C85E5F"/>
    <w:rsid w:val="00C8662D"/>
    <w:rsid w:val="00C868BA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A037C"/>
    <w:rsid w:val="00CA0684"/>
    <w:rsid w:val="00CA2413"/>
    <w:rsid w:val="00CA27BC"/>
    <w:rsid w:val="00CA29F6"/>
    <w:rsid w:val="00CA2ACE"/>
    <w:rsid w:val="00CA2FB9"/>
    <w:rsid w:val="00CA3505"/>
    <w:rsid w:val="00CA45DB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0F6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BEF"/>
    <w:rsid w:val="00CC3E5F"/>
    <w:rsid w:val="00CC41FA"/>
    <w:rsid w:val="00CC42A6"/>
    <w:rsid w:val="00CC4EB5"/>
    <w:rsid w:val="00CC5603"/>
    <w:rsid w:val="00CC5FCD"/>
    <w:rsid w:val="00CC6D12"/>
    <w:rsid w:val="00CC704D"/>
    <w:rsid w:val="00CC72AA"/>
    <w:rsid w:val="00CC76F7"/>
    <w:rsid w:val="00CC7B59"/>
    <w:rsid w:val="00CC7F82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13AF"/>
    <w:rsid w:val="00CF190E"/>
    <w:rsid w:val="00CF1DAA"/>
    <w:rsid w:val="00CF304C"/>
    <w:rsid w:val="00CF3496"/>
    <w:rsid w:val="00CF38E5"/>
    <w:rsid w:val="00CF3D03"/>
    <w:rsid w:val="00CF4046"/>
    <w:rsid w:val="00CF45CD"/>
    <w:rsid w:val="00CF560D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1C8A"/>
    <w:rsid w:val="00D04406"/>
    <w:rsid w:val="00D04E1C"/>
    <w:rsid w:val="00D050FF"/>
    <w:rsid w:val="00D0593D"/>
    <w:rsid w:val="00D06356"/>
    <w:rsid w:val="00D07121"/>
    <w:rsid w:val="00D07B1F"/>
    <w:rsid w:val="00D10746"/>
    <w:rsid w:val="00D1245A"/>
    <w:rsid w:val="00D128A6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99"/>
    <w:rsid w:val="00D22323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3495"/>
    <w:rsid w:val="00D33F32"/>
    <w:rsid w:val="00D34075"/>
    <w:rsid w:val="00D34ECC"/>
    <w:rsid w:val="00D35110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4AEC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4EC"/>
    <w:rsid w:val="00D64257"/>
    <w:rsid w:val="00D642FD"/>
    <w:rsid w:val="00D6474B"/>
    <w:rsid w:val="00D6667C"/>
    <w:rsid w:val="00D66CD9"/>
    <w:rsid w:val="00D66D0C"/>
    <w:rsid w:val="00D66D36"/>
    <w:rsid w:val="00D66EB7"/>
    <w:rsid w:val="00D674F2"/>
    <w:rsid w:val="00D67CE7"/>
    <w:rsid w:val="00D701E3"/>
    <w:rsid w:val="00D708A5"/>
    <w:rsid w:val="00D70A2F"/>
    <w:rsid w:val="00D71165"/>
    <w:rsid w:val="00D71B1D"/>
    <w:rsid w:val="00D71F57"/>
    <w:rsid w:val="00D722AF"/>
    <w:rsid w:val="00D72A5F"/>
    <w:rsid w:val="00D72CD7"/>
    <w:rsid w:val="00D72D8A"/>
    <w:rsid w:val="00D7392C"/>
    <w:rsid w:val="00D739BE"/>
    <w:rsid w:val="00D7411F"/>
    <w:rsid w:val="00D74577"/>
    <w:rsid w:val="00D745CD"/>
    <w:rsid w:val="00D74601"/>
    <w:rsid w:val="00D747F3"/>
    <w:rsid w:val="00D74A04"/>
    <w:rsid w:val="00D74A68"/>
    <w:rsid w:val="00D74CE4"/>
    <w:rsid w:val="00D75B07"/>
    <w:rsid w:val="00D76273"/>
    <w:rsid w:val="00D76386"/>
    <w:rsid w:val="00D76C8F"/>
    <w:rsid w:val="00D77311"/>
    <w:rsid w:val="00D773C0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E7F"/>
    <w:rsid w:val="00DD5F23"/>
    <w:rsid w:val="00DD7403"/>
    <w:rsid w:val="00DD79EF"/>
    <w:rsid w:val="00DE0D99"/>
    <w:rsid w:val="00DE10B7"/>
    <w:rsid w:val="00DE1526"/>
    <w:rsid w:val="00DE37DC"/>
    <w:rsid w:val="00DE3E9A"/>
    <w:rsid w:val="00DE3FFA"/>
    <w:rsid w:val="00DE4212"/>
    <w:rsid w:val="00DE4361"/>
    <w:rsid w:val="00DE5D2C"/>
    <w:rsid w:val="00DE5DA2"/>
    <w:rsid w:val="00DE6165"/>
    <w:rsid w:val="00DE61CD"/>
    <w:rsid w:val="00DE6581"/>
    <w:rsid w:val="00DE66DB"/>
    <w:rsid w:val="00DE6AAC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447C"/>
    <w:rsid w:val="00E0465B"/>
    <w:rsid w:val="00E04E2B"/>
    <w:rsid w:val="00E05767"/>
    <w:rsid w:val="00E059DF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688"/>
    <w:rsid w:val="00E1491D"/>
    <w:rsid w:val="00E15D7A"/>
    <w:rsid w:val="00E15F79"/>
    <w:rsid w:val="00E17048"/>
    <w:rsid w:val="00E17769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F46"/>
    <w:rsid w:val="00E325EF"/>
    <w:rsid w:val="00E32E04"/>
    <w:rsid w:val="00E332BA"/>
    <w:rsid w:val="00E34CB6"/>
    <w:rsid w:val="00E3535B"/>
    <w:rsid w:val="00E3586B"/>
    <w:rsid w:val="00E35AAC"/>
    <w:rsid w:val="00E367BE"/>
    <w:rsid w:val="00E36C16"/>
    <w:rsid w:val="00E37478"/>
    <w:rsid w:val="00E40DD9"/>
    <w:rsid w:val="00E411E3"/>
    <w:rsid w:val="00E42664"/>
    <w:rsid w:val="00E426C3"/>
    <w:rsid w:val="00E428A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5B4"/>
    <w:rsid w:val="00E816A6"/>
    <w:rsid w:val="00E81E81"/>
    <w:rsid w:val="00E81ED8"/>
    <w:rsid w:val="00E820B8"/>
    <w:rsid w:val="00E821B2"/>
    <w:rsid w:val="00E82A30"/>
    <w:rsid w:val="00E8395D"/>
    <w:rsid w:val="00E83C00"/>
    <w:rsid w:val="00E83C7A"/>
    <w:rsid w:val="00E84483"/>
    <w:rsid w:val="00E8455C"/>
    <w:rsid w:val="00E84919"/>
    <w:rsid w:val="00E8499D"/>
    <w:rsid w:val="00E870FC"/>
    <w:rsid w:val="00E873D8"/>
    <w:rsid w:val="00E874D3"/>
    <w:rsid w:val="00E878A8"/>
    <w:rsid w:val="00E9057C"/>
    <w:rsid w:val="00E90AB5"/>
    <w:rsid w:val="00E90C99"/>
    <w:rsid w:val="00E90F5A"/>
    <w:rsid w:val="00E916EA"/>
    <w:rsid w:val="00E91FEA"/>
    <w:rsid w:val="00E92826"/>
    <w:rsid w:val="00E92C5B"/>
    <w:rsid w:val="00E93F03"/>
    <w:rsid w:val="00E94929"/>
    <w:rsid w:val="00E94F76"/>
    <w:rsid w:val="00E951C3"/>
    <w:rsid w:val="00E963F4"/>
    <w:rsid w:val="00E96588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062A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2608"/>
    <w:rsid w:val="00F238EB"/>
    <w:rsid w:val="00F24DFB"/>
    <w:rsid w:val="00F24FB3"/>
    <w:rsid w:val="00F2527D"/>
    <w:rsid w:val="00F25731"/>
    <w:rsid w:val="00F259CE"/>
    <w:rsid w:val="00F25CC7"/>
    <w:rsid w:val="00F25DE6"/>
    <w:rsid w:val="00F2648C"/>
    <w:rsid w:val="00F26B13"/>
    <w:rsid w:val="00F26FA8"/>
    <w:rsid w:val="00F271E9"/>
    <w:rsid w:val="00F275C9"/>
    <w:rsid w:val="00F300B0"/>
    <w:rsid w:val="00F3040E"/>
    <w:rsid w:val="00F30572"/>
    <w:rsid w:val="00F31043"/>
    <w:rsid w:val="00F3140F"/>
    <w:rsid w:val="00F314CC"/>
    <w:rsid w:val="00F320BD"/>
    <w:rsid w:val="00F320C8"/>
    <w:rsid w:val="00F32104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81C"/>
    <w:rsid w:val="00F544E4"/>
    <w:rsid w:val="00F54698"/>
    <w:rsid w:val="00F54F0E"/>
    <w:rsid w:val="00F550C1"/>
    <w:rsid w:val="00F550F9"/>
    <w:rsid w:val="00F560A7"/>
    <w:rsid w:val="00F57569"/>
    <w:rsid w:val="00F57904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403"/>
    <w:rsid w:val="00F756C6"/>
    <w:rsid w:val="00F75DCF"/>
    <w:rsid w:val="00F76BA3"/>
    <w:rsid w:val="00F771C5"/>
    <w:rsid w:val="00F77424"/>
    <w:rsid w:val="00F77CD1"/>
    <w:rsid w:val="00F804B6"/>
    <w:rsid w:val="00F804C1"/>
    <w:rsid w:val="00F81CEA"/>
    <w:rsid w:val="00F83B9B"/>
    <w:rsid w:val="00F86A05"/>
    <w:rsid w:val="00F86AEC"/>
    <w:rsid w:val="00F877D8"/>
    <w:rsid w:val="00F90728"/>
    <w:rsid w:val="00F90C4B"/>
    <w:rsid w:val="00F91C6B"/>
    <w:rsid w:val="00F929EB"/>
    <w:rsid w:val="00F936C2"/>
    <w:rsid w:val="00F93B61"/>
    <w:rsid w:val="00F944A1"/>
    <w:rsid w:val="00F94AC5"/>
    <w:rsid w:val="00F957FF"/>
    <w:rsid w:val="00F95964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3CC5"/>
    <w:rsid w:val="00FB44C6"/>
    <w:rsid w:val="00FB496E"/>
    <w:rsid w:val="00FB5886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7C5"/>
    <w:rsid w:val="00FD257D"/>
    <w:rsid w:val="00FD31DF"/>
    <w:rsid w:val="00FD32AC"/>
    <w:rsid w:val="00FD49DC"/>
    <w:rsid w:val="00FD4FC9"/>
    <w:rsid w:val="00FD54AC"/>
    <w:rsid w:val="00FD551D"/>
    <w:rsid w:val="00FD74CF"/>
    <w:rsid w:val="00FD76B2"/>
    <w:rsid w:val="00FE0EB3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692"/>
    <w:rsid w:val="00FF1843"/>
    <w:rsid w:val="00FF202C"/>
    <w:rsid w:val="00FF22A9"/>
    <w:rsid w:val="00FF2744"/>
    <w:rsid w:val="00FF33D7"/>
    <w:rsid w:val="00FF378C"/>
    <w:rsid w:val="00FF4080"/>
    <w:rsid w:val="00FF62DB"/>
    <w:rsid w:val="00FF6B7E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uiPriority w:val="99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5988</TotalTime>
  <Pages>3</Pages>
  <Words>483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Nicole Nordström</cp:lastModifiedBy>
  <cp:revision>1627</cp:revision>
  <cp:lastPrinted>2024-10-23T07:36:00Z</cp:lastPrinted>
  <dcterms:created xsi:type="dcterms:W3CDTF">2020-06-26T09:11:00Z</dcterms:created>
  <dcterms:modified xsi:type="dcterms:W3CDTF">2024-12-17T14:23:00Z</dcterms:modified>
</cp:coreProperties>
</file>