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FA4272F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296E3D">
              <w:rPr>
                <w:b/>
                <w:sz w:val="20"/>
              </w:rPr>
              <w:t>4</w:t>
            </w:r>
            <w:r w:rsidR="00A664F2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819469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E662B3">
              <w:rPr>
                <w:sz w:val="20"/>
              </w:rPr>
              <w:t>7</w:t>
            </w:r>
            <w:r w:rsidR="00CE58D0">
              <w:rPr>
                <w:sz w:val="20"/>
              </w:rPr>
              <w:t>–</w:t>
            </w:r>
            <w:r w:rsidR="00E662B3">
              <w:rPr>
                <w:sz w:val="20"/>
              </w:rPr>
              <w:t>0</w:t>
            </w:r>
            <w:r w:rsidR="002007E1">
              <w:rPr>
                <w:sz w:val="20"/>
              </w:rPr>
              <w:t>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245DAAF3" w:rsidR="00185056" w:rsidRDefault="00E662B3" w:rsidP="006F1C58">
            <w:pPr>
              <w:rPr>
                <w:sz w:val="20"/>
              </w:rPr>
            </w:pPr>
            <w:r w:rsidRPr="001C42DD">
              <w:rPr>
                <w:sz w:val="20"/>
              </w:rPr>
              <w:t>1</w:t>
            </w:r>
            <w:r w:rsidR="00A664F2">
              <w:rPr>
                <w:sz w:val="20"/>
              </w:rPr>
              <w:t>1</w:t>
            </w:r>
            <w:r w:rsidR="000E33A1" w:rsidRPr="001C42DD">
              <w:rPr>
                <w:sz w:val="20"/>
              </w:rPr>
              <w:t>:</w:t>
            </w:r>
            <w:r w:rsidRPr="001C42DD">
              <w:rPr>
                <w:sz w:val="20"/>
              </w:rPr>
              <w:t>0</w:t>
            </w:r>
            <w:r w:rsidR="000E633F" w:rsidRPr="001C42DD">
              <w:rPr>
                <w:sz w:val="20"/>
              </w:rPr>
              <w:t>0</w:t>
            </w:r>
            <w:r w:rsidR="000E33A1" w:rsidRPr="001C42DD">
              <w:rPr>
                <w:sz w:val="20"/>
              </w:rPr>
              <w:t>-</w:t>
            </w:r>
            <w:r w:rsidR="001C42DD" w:rsidRPr="001C42DD">
              <w:rPr>
                <w:sz w:val="20"/>
              </w:rPr>
              <w:t>1</w:t>
            </w:r>
            <w:r w:rsidR="00A664F2">
              <w:rPr>
                <w:sz w:val="20"/>
              </w:rPr>
              <w:t>2</w:t>
            </w:r>
            <w:r w:rsidR="000E33A1" w:rsidRPr="001C42DD">
              <w:rPr>
                <w:sz w:val="20"/>
              </w:rPr>
              <w:t>:</w:t>
            </w:r>
            <w:r w:rsidR="00A664F2">
              <w:rPr>
                <w:sz w:val="20"/>
              </w:rPr>
              <w:t>40</w:t>
            </w:r>
          </w:p>
          <w:p w14:paraId="50C019E7" w14:textId="35579B5B" w:rsidR="0088578A" w:rsidRPr="002E5DCC" w:rsidRDefault="0088578A" w:rsidP="00A664F2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149D40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2D4CF4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05EDB968" w14:textId="0E212391" w:rsidR="000E633F" w:rsidRDefault="00A664F2" w:rsidP="000E633F">
            <w:pPr>
              <w:rPr>
                <w:b/>
                <w:bCs/>
              </w:rPr>
            </w:pPr>
            <w:r w:rsidRPr="00A664F2">
              <w:rPr>
                <w:b/>
                <w:bCs/>
              </w:rPr>
              <w:t>Information från Utrikesdepartementet</w:t>
            </w:r>
            <w:r w:rsidR="00FF5597">
              <w:rPr>
                <w:b/>
                <w:bCs/>
              </w:rPr>
              <w:br/>
            </w:r>
          </w:p>
          <w:p w14:paraId="51AF3ABB" w14:textId="658A0665" w:rsidR="00FF5597" w:rsidRPr="002D4CF4" w:rsidRDefault="00A664F2" w:rsidP="00FF5597">
            <w:pPr>
              <w:widowControl/>
              <w:spacing w:after="200" w:line="280" w:lineRule="exact"/>
              <w:rPr>
                <w:bCs/>
              </w:rPr>
            </w:pPr>
            <w:r w:rsidRPr="00A664F2">
              <w:t>Kabinettssekreterare Dag Hartelius med medarbetare från Utrikesdepartementet informerade utskottet inför utrikesrådet (FAC).</w:t>
            </w:r>
          </w:p>
        </w:tc>
      </w:tr>
      <w:tr w:rsidR="00F054FE" w:rsidRPr="002D4CF4" w14:paraId="4519B10A" w14:textId="77777777" w:rsidTr="00BC1EF7">
        <w:trPr>
          <w:trHeight w:val="884"/>
        </w:trPr>
        <w:tc>
          <w:tcPr>
            <w:tcW w:w="567" w:type="dxa"/>
          </w:tcPr>
          <w:p w14:paraId="4762A278" w14:textId="3F93CD4E" w:rsidR="00F054FE" w:rsidRDefault="00F054FE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F6B2F70" w14:textId="77777777" w:rsidR="00F054FE" w:rsidRDefault="00F054FE" w:rsidP="00F054FE">
            <w:pPr>
              <w:rPr>
                <w:b/>
              </w:rPr>
            </w:pPr>
            <w:r w:rsidRPr="00F45A5C">
              <w:rPr>
                <w:b/>
              </w:rPr>
              <w:t>Sveriges utrikes underrättelsetjänst (UU24</w:t>
            </w:r>
            <w:r>
              <w:rPr>
                <w:b/>
              </w:rPr>
              <w:t>)</w:t>
            </w:r>
          </w:p>
          <w:p w14:paraId="59168A5A" w14:textId="77777777" w:rsidR="00F054FE" w:rsidRDefault="00F054FE" w:rsidP="00F054FE">
            <w:pPr>
              <w:rPr>
                <w:b/>
              </w:rPr>
            </w:pPr>
          </w:p>
          <w:p w14:paraId="02D553B7" w14:textId="04FBE98E" w:rsidR="00F054FE" w:rsidRDefault="00F054FE" w:rsidP="00F054FE">
            <w:r w:rsidRPr="00F054FE">
              <w:t xml:space="preserve">Utskottet </w:t>
            </w:r>
            <w:r>
              <w:t>inledde</w:t>
            </w:r>
            <w:r w:rsidRPr="00F054FE">
              <w:t xml:space="preserve"> beredningen av </w:t>
            </w:r>
            <w:r>
              <w:t>p</w:t>
            </w:r>
            <w:r w:rsidRPr="00F054FE">
              <w:t>roposition 2025/26:290 och motioner.</w:t>
            </w:r>
          </w:p>
          <w:p w14:paraId="6A2A6482" w14:textId="77777777" w:rsidR="00F054FE" w:rsidRPr="00F054FE" w:rsidRDefault="00F054FE" w:rsidP="00F054FE"/>
          <w:p w14:paraId="4CF93DF7" w14:textId="77777777" w:rsidR="00F054FE" w:rsidRPr="00F054FE" w:rsidRDefault="00F054FE" w:rsidP="00F054FE">
            <w:r w:rsidRPr="00F054FE">
              <w:t>Ärendet bordlades.</w:t>
            </w:r>
          </w:p>
          <w:p w14:paraId="2DFFB042" w14:textId="77777777" w:rsidR="00F054FE" w:rsidRPr="00A664F2" w:rsidRDefault="00F054FE" w:rsidP="000E633F">
            <w:pPr>
              <w:rPr>
                <w:b/>
                <w:bCs/>
              </w:rPr>
            </w:pPr>
          </w:p>
        </w:tc>
      </w:tr>
      <w:tr w:rsidR="00AF0156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1285CD8B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F054F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4C3AA09D" w14:textId="77777777" w:rsidR="00AF0156" w:rsidRDefault="00AF0156" w:rsidP="00AF0156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0309209" w14:textId="77777777" w:rsidR="00AF0156" w:rsidRDefault="00AF0156" w:rsidP="00AF0156">
            <w:pPr>
              <w:rPr>
                <w:b/>
                <w:bCs/>
              </w:rPr>
            </w:pPr>
          </w:p>
          <w:p w14:paraId="79B83C16" w14:textId="3AE8F4F9" w:rsidR="00AF0156" w:rsidRDefault="00AF0156" w:rsidP="00AF0156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 w:rsidR="00296E3D">
              <w:rPr>
                <w:bCs/>
              </w:rPr>
              <w:t>4</w:t>
            </w:r>
            <w:r w:rsidR="00F054FE">
              <w:rPr>
                <w:bCs/>
              </w:rPr>
              <w:t>5</w:t>
            </w:r>
            <w:r>
              <w:rPr>
                <w:bCs/>
              </w:rPr>
              <w:t>.</w:t>
            </w:r>
          </w:p>
          <w:p w14:paraId="48B9DDE7" w14:textId="460F23D7" w:rsidR="00AF0156" w:rsidRPr="00C40E5A" w:rsidRDefault="00AF0156" w:rsidP="00AF0156"/>
        </w:tc>
      </w:tr>
      <w:tr w:rsidR="00AF0156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3A82D795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F054F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89B853A" w14:textId="2152C1E9" w:rsidR="000E633F" w:rsidRDefault="00AF0156" w:rsidP="00AF0156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67B28CCB" w14:textId="77777777" w:rsidR="00AF0156" w:rsidRDefault="00AF0156" w:rsidP="00AF0156">
            <w:pPr>
              <w:rPr>
                <w:b/>
                <w:bCs/>
              </w:rPr>
            </w:pPr>
          </w:p>
          <w:p w14:paraId="52A3B3C1" w14:textId="77777777" w:rsidR="00AF0156" w:rsidRDefault="00AF0156" w:rsidP="00AF0156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B300E28" w14:textId="3FC10749" w:rsidR="000E633F" w:rsidRPr="00271A0C" w:rsidRDefault="000E633F" w:rsidP="00AF0156">
            <w:pPr>
              <w:rPr>
                <w:b/>
              </w:rPr>
            </w:pPr>
          </w:p>
        </w:tc>
      </w:tr>
      <w:tr w:rsidR="000E633F" w:rsidRPr="0013710D" w14:paraId="1CA3A3FD" w14:textId="77777777" w:rsidTr="00BC1EF7">
        <w:trPr>
          <w:trHeight w:val="884"/>
        </w:trPr>
        <w:tc>
          <w:tcPr>
            <w:tcW w:w="567" w:type="dxa"/>
          </w:tcPr>
          <w:p w14:paraId="42F8CD9E" w14:textId="2014DB2D" w:rsidR="000E633F" w:rsidRPr="002B6EE1" w:rsidRDefault="000E633F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F054F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772D0B65" w14:textId="77777777" w:rsidR="000E633F" w:rsidRDefault="000E633F" w:rsidP="00AF01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Kanslimeddelanden </w:t>
            </w:r>
          </w:p>
          <w:p w14:paraId="25FC5900" w14:textId="77777777" w:rsidR="000E633F" w:rsidRDefault="000E633F" w:rsidP="00AF0156">
            <w:pPr>
              <w:rPr>
                <w:b/>
                <w:bCs/>
              </w:rPr>
            </w:pPr>
          </w:p>
          <w:p w14:paraId="442606BD" w14:textId="77A1EACD" w:rsidR="00F054FE" w:rsidRDefault="00F054FE" w:rsidP="00E662B3">
            <w:pPr>
              <w:rPr>
                <w:bCs/>
              </w:rPr>
            </w:pPr>
            <w:r>
              <w:rPr>
                <w:bCs/>
              </w:rPr>
              <w:t>Utskottet beslutade om:</w:t>
            </w:r>
          </w:p>
          <w:p w14:paraId="4159AF01" w14:textId="77777777" w:rsidR="00E662B3" w:rsidRDefault="00F054FE" w:rsidP="00F054FE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</w:t>
            </w:r>
            <w:r w:rsidRPr="00F054FE">
              <w:rPr>
                <w:bCs/>
              </w:rPr>
              <w:t xml:space="preserve">att sammanträda samtidigt som arbetsplenum i kammaren torsdagen den </w:t>
            </w:r>
            <w:r>
              <w:rPr>
                <w:bCs/>
              </w:rPr>
              <w:t>13 augusti.</w:t>
            </w:r>
          </w:p>
          <w:p w14:paraId="33524F07" w14:textId="77777777" w:rsidR="000733FE" w:rsidRDefault="000733FE" w:rsidP="00F054FE">
            <w:pPr>
              <w:rPr>
                <w:bCs/>
              </w:rPr>
            </w:pPr>
          </w:p>
          <w:p w14:paraId="7DAFB3C2" w14:textId="39623FDF" w:rsidR="000733FE" w:rsidRDefault="000733FE" w:rsidP="00F054FE">
            <w:pPr>
              <w:rPr>
                <w:bCs/>
              </w:rPr>
            </w:pPr>
            <w:r>
              <w:rPr>
                <w:bCs/>
              </w:rPr>
              <w:t>Utskottet informerades om:</w:t>
            </w:r>
          </w:p>
          <w:p w14:paraId="10C6AE3C" w14:textId="1B561D7B" w:rsidR="000733FE" w:rsidRPr="000733FE" w:rsidRDefault="000733FE" w:rsidP="000733FE">
            <w:pPr>
              <w:rPr>
                <w:bCs/>
              </w:rPr>
            </w:pPr>
            <w:r>
              <w:rPr>
                <w:bCs/>
              </w:rPr>
              <w:t>-</w:t>
            </w:r>
            <w:r w:rsidRPr="000733FE">
              <w:rPr>
                <w:bCs/>
              </w:rPr>
              <w:t xml:space="preserve"> </w:t>
            </w:r>
            <w:r w:rsidR="00A73C9C" w:rsidRPr="00A73C9C">
              <w:rPr>
                <w:bCs/>
              </w:rPr>
              <w:t>kransnedläggning</w:t>
            </w:r>
            <w:r w:rsidRPr="000733FE">
              <w:rPr>
                <w:bCs/>
              </w:rPr>
              <w:t xml:space="preserve"> i samband med besöket från Japans utrikesutskott den 4 augusti.</w:t>
            </w:r>
          </w:p>
          <w:p w14:paraId="5DF50A93" w14:textId="3116DF8F" w:rsidR="005913B5" w:rsidRPr="000733FE" w:rsidRDefault="005913B5" w:rsidP="000733FE">
            <w:pPr>
              <w:rPr>
                <w:bCs/>
              </w:rPr>
            </w:pPr>
          </w:p>
        </w:tc>
      </w:tr>
      <w:tr w:rsidR="005913B5" w:rsidRPr="0013710D" w14:paraId="1B8B4C8F" w14:textId="77777777" w:rsidTr="00BC1EF7">
        <w:trPr>
          <w:trHeight w:val="884"/>
        </w:trPr>
        <w:tc>
          <w:tcPr>
            <w:tcW w:w="567" w:type="dxa"/>
          </w:tcPr>
          <w:p w14:paraId="7015E485" w14:textId="4A04BD0D" w:rsidR="005913B5" w:rsidRPr="002B6EE1" w:rsidRDefault="005913B5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>§</w:t>
            </w:r>
            <w:r>
              <w:rPr>
                <w:b/>
                <w:snapToGrid w:val="0"/>
                <w:szCs w:val="24"/>
              </w:rPr>
              <w:t xml:space="preserve"> 6</w:t>
            </w:r>
          </w:p>
        </w:tc>
        <w:tc>
          <w:tcPr>
            <w:tcW w:w="6947" w:type="dxa"/>
          </w:tcPr>
          <w:p w14:paraId="2A0AA512" w14:textId="7ACE854F" w:rsidR="005913B5" w:rsidRDefault="005913B5" w:rsidP="00AF0156">
            <w:pPr>
              <w:rPr>
                <w:b/>
                <w:bCs/>
              </w:rPr>
            </w:pPr>
            <w:r w:rsidRPr="005913B5">
              <w:rPr>
                <w:b/>
                <w:bCs/>
              </w:rPr>
              <w:t>Återrapport från konferens</w:t>
            </w:r>
          </w:p>
          <w:p w14:paraId="77EE31C8" w14:textId="77777777" w:rsidR="005913B5" w:rsidRDefault="005913B5" w:rsidP="00AF0156">
            <w:pPr>
              <w:rPr>
                <w:b/>
                <w:bCs/>
              </w:rPr>
            </w:pPr>
          </w:p>
          <w:p w14:paraId="12ECA53A" w14:textId="1E705A08" w:rsidR="005913B5" w:rsidRPr="005913B5" w:rsidRDefault="005913B5" w:rsidP="001B502F">
            <w:r>
              <w:t>Stefan Olsson</w:t>
            </w:r>
            <w:r w:rsidRPr="005913B5">
              <w:t xml:space="preserve"> </w:t>
            </w:r>
            <w:r>
              <w:t>(M)</w:t>
            </w:r>
            <w:r w:rsidRPr="005913B5">
              <w:t xml:space="preserve"> </w:t>
            </w:r>
            <w:r w:rsidR="001B502F">
              <w:t xml:space="preserve">lämnade rapport från </w:t>
            </w:r>
            <w:r w:rsidR="001B502F" w:rsidRPr="001B502F">
              <w:t>AFET-konferensen i Europaparlamentet</w:t>
            </w:r>
            <w:r w:rsidR="001B502F">
              <w:t xml:space="preserve"> </w:t>
            </w:r>
            <w:r w:rsidR="001B502F" w:rsidRPr="001B502F">
              <w:t>i Bryssel</w:t>
            </w:r>
            <w:r w:rsidR="001B502F">
              <w:t xml:space="preserve"> den 24 juni 2026.</w:t>
            </w:r>
          </w:p>
        </w:tc>
      </w:tr>
    </w:tbl>
    <w:p w14:paraId="7100CAD6" w14:textId="5B291162" w:rsidR="00CE076C" w:rsidRDefault="00CE076C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FF5597" w:rsidRPr="0013710D" w14:paraId="55BA3D53" w14:textId="77777777" w:rsidTr="00BC1EF7">
        <w:trPr>
          <w:trHeight w:val="884"/>
        </w:trPr>
        <w:tc>
          <w:tcPr>
            <w:tcW w:w="567" w:type="dxa"/>
          </w:tcPr>
          <w:p w14:paraId="55A0001C" w14:textId="205853FF" w:rsidR="00FF5597" w:rsidRPr="002B6EE1" w:rsidRDefault="00FF5597" w:rsidP="00FF559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>§</w:t>
            </w:r>
            <w:r w:rsidR="005913B5">
              <w:rPr>
                <w:b/>
                <w:snapToGrid w:val="0"/>
                <w:szCs w:val="24"/>
              </w:rPr>
              <w:t xml:space="preserve"> 7</w:t>
            </w:r>
          </w:p>
        </w:tc>
        <w:tc>
          <w:tcPr>
            <w:tcW w:w="6947" w:type="dxa"/>
          </w:tcPr>
          <w:p w14:paraId="16AC7E1B" w14:textId="77777777" w:rsidR="00FF5597" w:rsidRPr="002B6EE1" w:rsidRDefault="00FF5597" w:rsidP="00FF5597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726E85CE" w14:textId="65D94B1C" w:rsidR="00FF5597" w:rsidRPr="002B6EE1" w:rsidRDefault="00FF5597" w:rsidP="00FF5597">
            <w:pPr>
              <w:rPr>
                <w:bCs/>
              </w:rPr>
            </w:pPr>
            <w:r w:rsidRPr="00F30CCD">
              <w:rPr>
                <w:bCs/>
              </w:rPr>
              <w:t>Nästa sammanträde äger rum t</w:t>
            </w:r>
            <w:r w:rsidR="00F30CCD" w:rsidRPr="00F30CCD">
              <w:rPr>
                <w:bCs/>
              </w:rPr>
              <w:t>i</w:t>
            </w:r>
            <w:r w:rsidRPr="00F30CCD">
              <w:rPr>
                <w:bCs/>
              </w:rPr>
              <w:t xml:space="preserve">sdagen den </w:t>
            </w:r>
            <w:r w:rsidR="002007E1" w:rsidRPr="00F30CCD">
              <w:rPr>
                <w:bCs/>
              </w:rPr>
              <w:t>11</w:t>
            </w:r>
            <w:r w:rsidRPr="00F30CCD">
              <w:rPr>
                <w:bCs/>
              </w:rPr>
              <w:t xml:space="preserve"> </w:t>
            </w:r>
            <w:r w:rsidR="002007E1" w:rsidRPr="00F30CCD">
              <w:rPr>
                <w:bCs/>
              </w:rPr>
              <w:t>augusti</w:t>
            </w:r>
            <w:r w:rsidRPr="00F30CCD">
              <w:rPr>
                <w:bCs/>
              </w:rPr>
              <w:t xml:space="preserve"> kl. 11.00.</w:t>
            </w:r>
          </w:p>
          <w:p w14:paraId="7631208A" w14:textId="77777777" w:rsidR="00FF5597" w:rsidRPr="00FF5597" w:rsidRDefault="00FF5597" w:rsidP="00FF5597">
            <w:pPr>
              <w:rPr>
                <w:b/>
                <w:bCs/>
              </w:rPr>
            </w:pPr>
          </w:p>
        </w:tc>
      </w:tr>
    </w:tbl>
    <w:p w14:paraId="092405EC" w14:textId="77777777" w:rsidR="001B594A" w:rsidRDefault="001B594A"/>
    <w:p w14:paraId="5DAC6266" w14:textId="77777777" w:rsidR="00AF0156" w:rsidRDefault="00AF0156"/>
    <w:p w14:paraId="6A27087B" w14:textId="77777777" w:rsidR="00900CCC" w:rsidRDefault="00900CCC"/>
    <w:p w14:paraId="404781FA" w14:textId="77777777" w:rsidR="00900CCC" w:rsidRDefault="00900CCC"/>
    <w:p w14:paraId="72B7A035" w14:textId="77777777" w:rsidR="00900CCC" w:rsidRDefault="00900CCC"/>
    <w:p w14:paraId="0702541B" w14:textId="77777777" w:rsidR="00931B31" w:rsidRDefault="00931B31"/>
    <w:p w14:paraId="4FA74CFA" w14:textId="59E6AE64" w:rsidR="00F054FE" w:rsidRDefault="00F054FE">
      <w:pPr>
        <w:widowControl/>
        <w:spacing w:after="160" w:line="259" w:lineRule="auto"/>
      </w:pPr>
    </w:p>
    <w:p w14:paraId="019E6EAC" w14:textId="77777777" w:rsidR="00931B31" w:rsidRDefault="00931B31"/>
    <w:p w14:paraId="7C96A3B8" w14:textId="77777777" w:rsidR="00F054FE" w:rsidRDefault="00F054FE"/>
    <w:p w14:paraId="2269550F" w14:textId="77777777" w:rsidR="00F054FE" w:rsidRDefault="00F054FE"/>
    <w:p w14:paraId="5E4936E0" w14:textId="77777777" w:rsidR="00F054FE" w:rsidRDefault="00F054FE"/>
    <w:p w14:paraId="402152A4" w14:textId="77777777" w:rsidR="00F054FE" w:rsidRDefault="00F054FE"/>
    <w:p w14:paraId="2612C701" w14:textId="77777777" w:rsidR="00F054FE" w:rsidRDefault="00F054FE"/>
    <w:p w14:paraId="14889D52" w14:textId="77777777" w:rsidR="00F054FE" w:rsidRDefault="00F054FE"/>
    <w:p w14:paraId="74CFF79C" w14:textId="77777777" w:rsidR="00F054FE" w:rsidRDefault="00F054FE"/>
    <w:p w14:paraId="383684E0" w14:textId="77777777" w:rsidR="00931B31" w:rsidRDefault="00931B31"/>
    <w:p w14:paraId="3A9D2F1B" w14:textId="77777777" w:rsidR="00931B31" w:rsidRDefault="00931B31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75ADF2F1" w14:textId="2C846EBC" w:rsidR="002F2CB3" w:rsidRDefault="00D42EEA" w:rsidP="002F2CB3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76F297B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F30CCD">
              <w:t>Justeras den</w:t>
            </w:r>
            <w:r w:rsidR="00900CCC" w:rsidRPr="00F30CCD">
              <w:t xml:space="preserve"> </w:t>
            </w:r>
            <w:r w:rsidR="002007E1" w:rsidRPr="00F30CCD">
              <w:t>11 augusti</w:t>
            </w:r>
            <w:r w:rsidR="002D4CF4" w:rsidRPr="00F30CCD">
              <w:t xml:space="preserve"> </w:t>
            </w:r>
            <w:r w:rsidR="00772F5A" w:rsidRPr="00F30CCD">
              <w:rPr>
                <w:bCs/>
              </w:rPr>
              <w:t>20</w:t>
            </w:r>
            <w:r w:rsidR="00615F2B" w:rsidRPr="00F30CCD">
              <w:rPr>
                <w:bCs/>
              </w:rPr>
              <w:t>2</w:t>
            </w:r>
            <w:r w:rsidR="00A84368" w:rsidRPr="00F30CCD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1C249158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547D9131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C54462">
              <w:rPr>
                <w:sz w:val="20"/>
              </w:rPr>
              <w:t>4</w:t>
            </w:r>
            <w:r w:rsidR="00A664F2">
              <w:rPr>
                <w:sz w:val="20"/>
              </w:rPr>
              <w:t>6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257BE86D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900CCC">
              <w:rPr>
                <w:sz w:val="19"/>
                <w:szCs w:val="19"/>
              </w:rPr>
              <w:t>1</w:t>
            </w:r>
            <w:r w:rsidR="00D42EEA">
              <w:rPr>
                <w:sz w:val="19"/>
                <w:szCs w:val="19"/>
              </w:rPr>
              <w:t>-</w:t>
            </w:r>
            <w:r w:rsidR="005913B5">
              <w:rPr>
                <w:sz w:val="19"/>
                <w:szCs w:val="19"/>
              </w:rPr>
              <w:t>6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1D9074AB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7E977948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61C22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2D20555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6C4FD84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E076C" w:rsidRPr="006B7944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5121C6C5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7B291C4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1414C07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131C6C8A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447CA028" w:rsidR="00CE076C" w:rsidRPr="0004578D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CE076C" w:rsidRPr="00284231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1D60E7EF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E076C" w:rsidRPr="006B7944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6841BCB6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Morgan Johansson (S) </w:t>
            </w:r>
            <w:r>
              <w:rPr>
                <w:snapToGrid w:val="0"/>
                <w:sz w:val="21"/>
                <w:szCs w:val="21"/>
              </w:rPr>
              <w:t>v</w:t>
            </w:r>
            <w:r w:rsidRPr="004A0318">
              <w:rPr>
                <w:snapToGrid w:val="0"/>
                <w:sz w:val="21"/>
                <w:szCs w:val="21"/>
              </w:rPr>
              <w:t>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17D3422B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06EE5F6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732FAC3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216AA3D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C18F6F1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693B2755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CE076C" w:rsidRPr="00900235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1E9E33DB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456FFB2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01CD8B9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50D1F32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4C688A4" w:rsidR="00CE076C" w:rsidRPr="00133A00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475D816E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</w:tr>
      <w:tr w:rsidR="00CE076C" w:rsidRPr="006B7944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79026CEA" w:rsidR="00CE076C" w:rsidRPr="00CE076C" w:rsidRDefault="007341E7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711830E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FA9BFD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275D99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6109C3C8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CE076C" w:rsidRPr="002F53EA" w:rsidRDefault="00CE076C" w:rsidP="00CE076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36380FEE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3D53FC0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74034AA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230AFB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2F74D69E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CE076C" w:rsidRPr="002F53EA" w:rsidRDefault="00CE076C" w:rsidP="00CE076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3F5F5570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4AA066E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77951EE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6551450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4B2F573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305A397A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54619A0A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CE076C" w:rsidRPr="0004578D" w:rsidRDefault="00CE076C" w:rsidP="00CE076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1FC80038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4F70CAD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59F963A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24F0F68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05BBB24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3B80B9B8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56BD2741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0C0AD46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35229DC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BD1A699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2A2701F0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451115DE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6D19335C" w:rsidR="00CE076C" w:rsidRPr="00CE076C" w:rsidRDefault="007341E7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5B95A86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3EEFC83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5B17675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3197CA52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633B607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16840EE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2EF944D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35820DF5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4A449B92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2739803C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6AC8D9D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77F0C52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4E23CA6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63F94C78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2EB6496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3659D11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41FB1EA" w:rsidR="00CE076C" w:rsidRPr="00CE076C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95E4B91" w:rsidR="00CE076C" w:rsidRPr="002F53EA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2C080215" w:rsidR="00CE076C" w:rsidRPr="006B7944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CE076C" w:rsidRPr="006B7944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7AD42F0E" w:rsidR="00CE076C" w:rsidRPr="00CE076C" w:rsidRDefault="007341E7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7F0CBD0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222BA2A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0177987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185D22B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35161A9E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6DF78D27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10A901B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26BBE0B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503AF93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55DC82F4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09DE6D5C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4CEF1125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25C84FD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3EB44BA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2CDA5D5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0798A17C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0E1D01E5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0A719B93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4EB173D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10ACC29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70ACB64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0577D988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61E0F4D2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CE076C" w:rsidRPr="004A0318" w:rsidRDefault="00CE076C" w:rsidP="00CE076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3665AA0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49FC8F6C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Ann-Christine Frohm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391E15C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22EBA2B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08B500C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2F29776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C3D6B00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63C695EA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E076C" w:rsidRPr="006B7944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52378B6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0FA9AF59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44CD365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AA10AD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1F1B0FE4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43606319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225821E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380B0B0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D7B81B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7171178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20DB7B6F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34693699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2A19677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32349BF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662BE22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0689D9B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3811E06D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24C1A87B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E17AC9C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2BA43F0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6BAC7EC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64D6851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0B3EE2A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5472180F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99358C6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2869200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7BB8AEB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56412DC8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Rasmus Giertz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48FD27C7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42BA5A5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1383F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37ECBDA6" w:rsidR="00CE076C" w:rsidRPr="00CE076C" w:rsidRDefault="007341E7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0AE58A1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22EE8C3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2D29737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2A3F9970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64EE252B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0228C40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38C374C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63FE95B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3485CBE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37A12A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1F14C76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6398D795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3D63356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5EBE6D7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1034561C" w:rsidR="00CE076C" w:rsidRPr="00CE076C" w:rsidRDefault="007341E7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2204A51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0BEB75E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63168F0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B3279A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5A72078F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85C4F45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Markus Wiechel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0D2DE98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4A79958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CE076C" w:rsidRPr="00915B99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5683AC6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0AD8491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465945F5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Melin</w:t>
            </w:r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69125429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662B3">
              <w:rPr>
                <w:snapToGrid w:val="0"/>
                <w:sz w:val="22"/>
                <w:szCs w:val="22"/>
              </w:rPr>
              <w:t>Matheus Enholm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3565A77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0F5F7A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CE076C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17D6EAA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1E1A2BF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272A556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2AF5FC9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5E5620C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571193C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6D14EE9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42D82A9E" w:rsidR="00CE076C" w:rsidRPr="00CE076C" w:rsidRDefault="007341E7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41199BC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E796A1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2E7136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55E0083F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0EA92AB6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CE076C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39E8DFF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585F4EC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CE076C" w:rsidRPr="00516E3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35E5B54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5B5DEA1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3E008" w14:textId="77777777" w:rsidR="005931AF" w:rsidRDefault="005931AF" w:rsidP="00286A5C">
      <w:r>
        <w:separator/>
      </w:r>
    </w:p>
  </w:endnote>
  <w:endnote w:type="continuationSeparator" w:id="0">
    <w:p w14:paraId="65DB4888" w14:textId="77777777" w:rsidR="005931AF" w:rsidRDefault="005931AF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8E163" w14:textId="77777777" w:rsidR="005931AF" w:rsidRDefault="005931AF" w:rsidP="00286A5C">
      <w:r>
        <w:separator/>
      </w:r>
    </w:p>
  </w:footnote>
  <w:footnote w:type="continuationSeparator" w:id="0">
    <w:p w14:paraId="7FA649CA" w14:textId="77777777" w:rsidR="005931AF" w:rsidRDefault="005931AF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298C"/>
    <w:multiLevelType w:val="hybridMultilevel"/>
    <w:tmpl w:val="CEA64C04"/>
    <w:lvl w:ilvl="0" w:tplc="9D928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7629F"/>
    <w:multiLevelType w:val="hybridMultilevel"/>
    <w:tmpl w:val="D076B7B8"/>
    <w:lvl w:ilvl="0" w:tplc="6EE249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D1513"/>
    <w:multiLevelType w:val="hybridMultilevel"/>
    <w:tmpl w:val="28DE20E0"/>
    <w:lvl w:ilvl="0" w:tplc="A3322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C3760"/>
    <w:multiLevelType w:val="hybridMultilevel"/>
    <w:tmpl w:val="7C22BF06"/>
    <w:lvl w:ilvl="0" w:tplc="97145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346B5"/>
    <w:multiLevelType w:val="hybridMultilevel"/>
    <w:tmpl w:val="8A1A8576"/>
    <w:lvl w:ilvl="0" w:tplc="57A841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3674B"/>
    <w:multiLevelType w:val="hybridMultilevel"/>
    <w:tmpl w:val="0FEAEB00"/>
    <w:lvl w:ilvl="0" w:tplc="3BD01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5"/>
  </w:num>
  <w:num w:numId="2" w16cid:durableId="1765147232">
    <w:abstractNumId w:val="3"/>
  </w:num>
  <w:num w:numId="3" w16cid:durableId="1182627942">
    <w:abstractNumId w:val="4"/>
  </w:num>
  <w:num w:numId="4" w16cid:durableId="461507958">
    <w:abstractNumId w:val="6"/>
  </w:num>
  <w:num w:numId="5" w16cid:durableId="233126826">
    <w:abstractNumId w:val="1"/>
  </w:num>
  <w:num w:numId="6" w16cid:durableId="2114203432">
    <w:abstractNumId w:val="0"/>
  </w:num>
  <w:num w:numId="7" w16cid:durableId="70171072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06656"/>
    <w:rsid w:val="00007B95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0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572A"/>
    <w:rsid w:val="0005659F"/>
    <w:rsid w:val="00056672"/>
    <w:rsid w:val="000569AA"/>
    <w:rsid w:val="0006043F"/>
    <w:rsid w:val="00061D02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33FE"/>
    <w:rsid w:val="00074290"/>
    <w:rsid w:val="000764D4"/>
    <w:rsid w:val="00076513"/>
    <w:rsid w:val="000767FF"/>
    <w:rsid w:val="00077639"/>
    <w:rsid w:val="00077F08"/>
    <w:rsid w:val="00082140"/>
    <w:rsid w:val="0008464F"/>
    <w:rsid w:val="00085241"/>
    <w:rsid w:val="00086425"/>
    <w:rsid w:val="000870BB"/>
    <w:rsid w:val="00087A14"/>
    <w:rsid w:val="00087C2F"/>
    <w:rsid w:val="0009075A"/>
    <w:rsid w:val="00090996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B6F45"/>
    <w:rsid w:val="000C0E2B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33F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4620"/>
    <w:rsid w:val="00106498"/>
    <w:rsid w:val="001064E1"/>
    <w:rsid w:val="00107146"/>
    <w:rsid w:val="0011063F"/>
    <w:rsid w:val="001106A5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783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5FD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502F"/>
    <w:rsid w:val="001B594A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2DD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2C9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7E1"/>
    <w:rsid w:val="00200930"/>
    <w:rsid w:val="00200E97"/>
    <w:rsid w:val="00201588"/>
    <w:rsid w:val="00201E10"/>
    <w:rsid w:val="00201F04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0FE7"/>
    <w:rsid w:val="002412A0"/>
    <w:rsid w:val="002413C4"/>
    <w:rsid w:val="00241A92"/>
    <w:rsid w:val="00242C8E"/>
    <w:rsid w:val="002432B5"/>
    <w:rsid w:val="002441E4"/>
    <w:rsid w:val="002455FE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13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6E3D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A7EB8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4CF4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2CB3"/>
    <w:rsid w:val="002F3979"/>
    <w:rsid w:val="002F3F18"/>
    <w:rsid w:val="002F4DB4"/>
    <w:rsid w:val="002F53EA"/>
    <w:rsid w:val="002F5746"/>
    <w:rsid w:val="002F5A44"/>
    <w:rsid w:val="002F5D73"/>
    <w:rsid w:val="002F6A4A"/>
    <w:rsid w:val="002F6D22"/>
    <w:rsid w:val="002F76AB"/>
    <w:rsid w:val="00300A09"/>
    <w:rsid w:val="003010D4"/>
    <w:rsid w:val="003028B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D50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96E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4BD5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3F39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057E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2C8E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7C"/>
    <w:rsid w:val="005050D6"/>
    <w:rsid w:val="0050674D"/>
    <w:rsid w:val="005077BD"/>
    <w:rsid w:val="00507E71"/>
    <w:rsid w:val="005100C9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13B5"/>
    <w:rsid w:val="005926C6"/>
    <w:rsid w:val="005928FD"/>
    <w:rsid w:val="005931AF"/>
    <w:rsid w:val="00595964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89A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2F02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4C7"/>
    <w:rsid w:val="005E3BCE"/>
    <w:rsid w:val="005E3D8A"/>
    <w:rsid w:val="005E4CB8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2D3"/>
    <w:rsid w:val="005F63EC"/>
    <w:rsid w:val="005F6BD9"/>
    <w:rsid w:val="005F772B"/>
    <w:rsid w:val="005F7F98"/>
    <w:rsid w:val="00601614"/>
    <w:rsid w:val="00601D28"/>
    <w:rsid w:val="00601FD7"/>
    <w:rsid w:val="006029EA"/>
    <w:rsid w:val="006030E6"/>
    <w:rsid w:val="00603D6B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B7944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429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1E7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3B20"/>
    <w:rsid w:val="00774408"/>
    <w:rsid w:val="007744D8"/>
    <w:rsid w:val="007748A6"/>
    <w:rsid w:val="007749D4"/>
    <w:rsid w:val="00775B06"/>
    <w:rsid w:val="00776B14"/>
    <w:rsid w:val="007772F5"/>
    <w:rsid w:val="007843F4"/>
    <w:rsid w:val="007852B5"/>
    <w:rsid w:val="00785C16"/>
    <w:rsid w:val="00786225"/>
    <w:rsid w:val="00786C98"/>
    <w:rsid w:val="007917FF"/>
    <w:rsid w:val="00791912"/>
    <w:rsid w:val="007927DC"/>
    <w:rsid w:val="007928B6"/>
    <w:rsid w:val="007969BD"/>
    <w:rsid w:val="00796A28"/>
    <w:rsid w:val="00796F8F"/>
    <w:rsid w:val="0079785A"/>
    <w:rsid w:val="00797B51"/>
    <w:rsid w:val="00797D41"/>
    <w:rsid w:val="007A047C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78B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46C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4FA8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3478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E6E92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CCC"/>
    <w:rsid w:val="00901269"/>
    <w:rsid w:val="009018A0"/>
    <w:rsid w:val="00902C57"/>
    <w:rsid w:val="00903087"/>
    <w:rsid w:val="0090344B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8F3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B3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10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0B3D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0C51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6C05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64F2"/>
    <w:rsid w:val="00A674D7"/>
    <w:rsid w:val="00A67908"/>
    <w:rsid w:val="00A73078"/>
    <w:rsid w:val="00A73668"/>
    <w:rsid w:val="00A73C9C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B80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A6552"/>
    <w:rsid w:val="00AB0288"/>
    <w:rsid w:val="00AB06E4"/>
    <w:rsid w:val="00AB0855"/>
    <w:rsid w:val="00AB0E90"/>
    <w:rsid w:val="00AB0FCE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974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6508"/>
    <w:rsid w:val="00AE7601"/>
    <w:rsid w:val="00AF0156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0E62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110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96ECE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5EF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446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ABD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076C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68B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96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EEA"/>
    <w:rsid w:val="00D42F84"/>
    <w:rsid w:val="00D44588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65FB"/>
    <w:rsid w:val="00D973D0"/>
    <w:rsid w:val="00D97C1A"/>
    <w:rsid w:val="00DA0514"/>
    <w:rsid w:val="00DA060C"/>
    <w:rsid w:val="00DA0BAA"/>
    <w:rsid w:val="00DA2679"/>
    <w:rsid w:val="00DA3626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26CC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5C64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258CA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3D3B"/>
    <w:rsid w:val="00E54CBA"/>
    <w:rsid w:val="00E56628"/>
    <w:rsid w:val="00E568E5"/>
    <w:rsid w:val="00E56AC2"/>
    <w:rsid w:val="00E63FA3"/>
    <w:rsid w:val="00E64313"/>
    <w:rsid w:val="00E6457C"/>
    <w:rsid w:val="00E65EB8"/>
    <w:rsid w:val="00E662B3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215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A1C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3EA7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54FE"/>
    <w:rsid w:val="00F063C4"/>
    <w:rsid w:val="00F0795D"/>
    <w:rsid w:val="00F10017"/>
    <w:rsid w:val="00F100DD"/>
    <w:rsid w:val="00F1017C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54A"/>
    <w:rsid w:val="00F2691C"/>
    <w:rsid w:val="00F26F9C"/>
    <w:rsid w:val="00F27DB0"/>
    <w:rsid w:val="00F30CCD"/>
    <w:rsid w:val="00F30D36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2E46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198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279B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5597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0</TotalTime>
  <Pages>3</Pages>
  <Words>529</Words>
  <Characters>2913</Characters>
  <Application>Microsoft Office Word</Application>
  <DocSecurity>4</DocSecurity>
  <Lines>2913</Lines>
  <Paragraphs>229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2</cp:revision>
  <cp:lastPrinted>2026-06-30T08:11:00Z</cp:lastPrinted>
  <dcterms:created xsi:type="dcterms:W3CDTF">2026-08-06T07:59:00Z</dcterms:created>
  <dcterms:modified xsi:type="dcterms:W3CDTF">2026-08-06T07:59:00Z</dcterms:modified>
</cp:coreProperties>
</file>