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11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Sveriges tillträde till konventionen om inrättande av en internationell skadeståndskommission för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Azra Muranovic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Sveriges anslutning till den utvidgade partiella överenskommelsen för den särskilda tribunalen för aggressionsbrottet mot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Azra Muranovic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Ändamålsenliga säkerhets- och strålskyddskrav för utvinning och bearbetning av kärnämnen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kärnkraft i Sverige – fler möjliga platser vid kusten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lagar om elsystemet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Tidsbegränsat boende för vissa nyanlända invandrare – en ny lag om bosättning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Frohm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Lipinska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mer sammanhållen vård för personer med skadligt bruk eller beroende och andra psykiatriska tillstånd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Gustafsson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2026-06-11</SAFIR_Sammantradesdatum_Doc>
    <SAFIR_SammantradeID xmlns="C07A1A6C-0B19-41D9-BDF8-F523BA3921EB">eb35910e-2f33-4e4b-b766-8e923f451a41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8A7EA17C-0D50-4880-AFD4-30618779DFD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