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Rubbestad (SD) </w:t>
            </w:r>
            <w:r>
              <w:rPr>
                <w:rtl w:val="0"/>
              </w:rPr>
              <w:t>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10 juni kl. 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Vencu Velasquez Castro (S) har bytt namn till </w:t>
            </w:r>
            <w:r>
              <w:rPr>
                <w:rtl w:val="0"/>
              </w:rPr>
              <w:t>Daniel Vencu Öhrlund Castro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 Torsdagen den 21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2025/26:477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Postnords nedläggningar i inlandskommuner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2025/26:501 av Elsa Widding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Ändringar i grundlagen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2025/26:522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Styrningen av Vattenfall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2025/26:526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reformerat utjämningssystem för en jämlik välfärd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2025/26:FPM92 Meddelande om Ett enklare, tydligare och bättre genomdrivet EU-regelverk </w:t>
            </w:r>
            <w:r>
              <w:rPr>
                <w:i/>
                <w:iCs/>
                <w:rtl w:val="0"/>
              </w:rPr>
              <w:t>COM(2026) 380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2025/26:266 En god arbetsmiljö i ett föränderligt arbetsliv – regeringens arbetsmiljöstrategi för 2026–2031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5 oktober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2025/26:269 Riksrevisionens rapport statens arbete mot problem med spel om pengar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5 oktober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2025/26:RR5 Riksrevisorns årliga rapport 2026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redogörelse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5 oktober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2025/26:UFöU3 Svenskt bidrag till Natos framskjutna närvaro i Finland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2025/26:UU10 Verksamheten i Europeiska unionen under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2025/26:UbU25 Tid för undervisningsuppdraget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2025/26:NU20 Vindkraft i kommuner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2025/26:NU23 Privatkopieringsersättning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2025/26:UbU22 Bättre förutsättningar för trygghet och studiero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2025/26:MJU22 Riksrevisionens rapport om internationella klimatinsatser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2025/26:UU11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2025/26:UU12 Europarådet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2025/26:UbU19 Riksrevisionens rapport om utbildning på vetenskaplig grund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2025/26:JuU38 Ett förstärkt samhällsskydd och tydligare reaktioner vid återfall i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2025/26:JuU35 Tillfällig verkställighet av svenska fängelsestraff utomlands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2025/26:UU19 Verksamheten i Nato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2025/26:CU38 Ersättningsregler med brottsoffret i fokus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2025/26:FöU16 Ändrade regler om tillstånd och tillsyn för Totalförsvarets forskningsinstitut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2025/26:FöU17 Sveriges militära stöd till Ukraina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2025/26:FöU18 Signalspaning i försvarsunderrättelseverksamhet – en modern och ändamålsenlig 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2025/26:KrU9 Attraktiva platser – bredare genomslag för politiken för arkitektur, form och design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2025/26:JuU33 Effektivare gränsöverskridande inhämtning av elektroniska bevis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2025/26:JuU37 Bättre möjligheter att utreda brott av unga lagöverträdare och några andra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2025/26:SfU35 En ny mottagandelag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2025/26:FiU41 EU:s bankpaket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2025/26:UbU23 Nya läroplaner – för en stark kunskapsskola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2025/26:UbU24 Förbättrat stöd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2025/26:MJU27 Stärkt kontroll av fusk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2026-06-03</SAFIR_Sammantradesdatum_Doc>
    <SAFIR_SammantradeID xmlns="C07A1A6C-0B19-41D9-BDF8-F523BA3921EB">4c981971-86e1-4029-91c0-b22f3d2c8dbb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4ECC94C-C755-422B-8925-96447A96F10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