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29D1CB9C514A12BCA5E263B8772370"/>
        </w:placeholder>
        <w:text/>
      </w:sdtPr>
      <w:sdtEndPr/>
      <w:sdtContent>
        <w:p w:rsidRPr="009B062B" w:rsidR="00AF30DD" w:rsidP="00A133F2" w:rsidRDefault="00AF30DD" w14:paraId="4F6512D2" w14:textId="77777777">
          <w:pPr>
            <w:pStyle w:val="Rubrik1"/>
            <w:spacing w:before="760" w:after="300"/>
          </w:pPr>
          <w:r w:rsidRPr="009B062B">
            <w:t>Förslag till riksdagsbeslut</w:t>
          </w:r>
        </w:p>
      </w:sdtContent>
    </w:sdt>
    <w:sdt>
      <w:sdtPr>
        <w:alias w:val="Yrkande 1"/>
        <w:tag w:val="48920c57-a231-4dd4-8533-ae1a1f401dce"/>
        <w:id w:val="-1956164530"/>
        <w:lock w:val="sdtLocked"/>
      </w:sdtPr>
      <w:sdtEndPr/>
      <w:sdtContent>
        <w:p w:rsidR="009578AD" w:rsidRDefault="00AD6C75" w14:paraId="4F6512D3" w14:textId="77777777">
          <w:pPr>
            <w:pStyle w:val="Frslagstext"/>
            <w:numPr>
              <w:ilvl w:val="0"/>
              <w:numId w:val="0"/>
            </w:numPr>
          </w:pPr>
          <w:r>
            <w:t>Riksdagen ställer sig bakom det som anförs i motionen om att se över möjligheten att underlätta för ideellt arbetande ledare inom ungdomsidrotten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8319A810D246DBAAFAC367D410C03A"/>
        </w:placeholder>
        <w:text/>
      </w:sdtPr>
      <w:sdtEndPr/>
      <w:sdtContent>
        <w:p w:rsidRPr="009B062B" w:rsidR="006D79C9" w:rsidP="00A133F2" w:rsidRDefault="006D79C9" w14:paraId="4F6512D4" w14:textId="77777777">
          <w:pPr>
            <w:pStyle w:val="Rubrik1"/>
            <w:spacing w:before="760"/>
          </w:pPr>
          <w:r>
            <w:t>Motivering</w:t>
          </w:r>
        </w:p>
      </w:sdtContent>
    </w:sdt>
    <w:p w:rsidRPr="00A133F2" w:rsidR="002602B8" w:rsidP="00A133F2" w:rsidRDefault="002602B8" w14:paraId="4F6512D5" w14:textId="0AFBFB31">
      <w:pPr>
        <w:pStyle w:val="Normalutanindragellerluft"/>
        <w:rPr>
          <w:spacing w:val="-1"/>
        </w:rPr>
      </w:pPr>
      <w:r w:rsidRPr="00A133F2">
        <w:rPr>
          <w:spacing w:val="-1"/>
        </w:rPr>
        <w:t xml:space="preserve">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 insatser </w:t>
      </w:r>
      <w:r w:rsidRPr="00A133F2">
        <w:t>möjliggör för svensk idrott att ta hand om en stor andel av våra barn och ungdomar. De senaste åren har det visat sig bli allt svårare att skaffa och behålla de ideellt arbetande</w:t>
      </w:r>
      <w:r w:rsidRPr="00A133F2">
        <w:rPr>
          <w:spacing w:val="-1"/>
        </w:rPr>
        <w:t xml:space="preserve"> </w:t>
      </w:r>
      <w:r w:rsidRPr="00A133F2">
        <w:t>ledarna inom svensk idrott. Detta är en mycket allvarlig trend som kan få stora konse</w:t>
      </w:r>
      <w:r w:rsidRPr="00A133F2" w:rsidR="00A133F2">
        <w:softHyphen/>
      </w:r>
      <w:r w:rsidRPr="00A133F2">
        <w:rPr>
          <w:spacing w:val="-1"/>
        </w:rPr>
        <w:t>kvenser för vår största folkrörelse samt för våra barns och ungdomars möjligheter till ett hälsosamt leverne.</w:t>
      </w:r>
    </w:p>
    <w:p w:rsidRPr="00A133F2" w:rsidR="00422B9E" w:rsidP="00A133F2" w:rsidRDefault="002602B8" w14:paraId="4F6512D6" w14:textId="77777777">
      <w:r w:rsidRPr="00A133F2">
        <w:t xml:space="preserve">Många </w:t>
      </w:r>
      <w:proofErr w:type="gramStart"/>
      <w:r w:rsidRPr="00A133F2">
        <w:t>ideellt arbetande</w:t>
      </w:r>
      <w:proofErr w:type="gramEnd"/>
      <w:r w:rsidRPr="00A133F2">
        <w:t xml:space="preserve"> idrottsledare har kostnader förknippat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idag lägger ned många timmar inom idrottsrörelsen och dessutom locka nya ledare inför framtiden.</w:t>
      </w:r>
    </w:p>
    <w:sdt>
      <w:sdtPr>
        <w:rPr>
          <w:i/>
          <w:noProof/>
        </w:rPr>
        <w:alias w:val="CC_Underskrifter"/>
        <w:tag w:val="CC_Underskrifter"/>
        <w:id w:val="583496634"/>
        <w:lock w:val="sdtContentLocked"/>
        <w:placeholder>
          <w:docPart w:val="773CD0B7F0D04757B70F8CAE039D10FD"/>
        </w:placeholder>
      </w:sdtPr>
      <w:sdtEndPr>
        <w:rPr>
          <w:i w:val="0"/>
          <w:noProof w:val="0"/>
        </w:rPr>
      </w:sdtEndPr>
      <w:sdtContent>
        <w:p w:rsidR="00BE5A84" w:rsidP="00BE5A84" w:rsidRDefault="00BE5A84" w14:paraId="4F6512D8" w14:textId="77777777"/>
        <w:p w:rsidRPr="008E0FE2" w:rsidR="004801AC" w:rsidP="00BE5A84" w:rsidRDefault="00A133F2" w14:paraId="4F6512D9" w14:textId="77777777"/>
      </w:sdtContent>
    </w:sdt>
    <w:tbl>
      <w:tblPr>
        <w:tblW w:w="5000" w:type="pct"/>
        <w:tblLook w:val="04A0" w:firstRow="1" w:lastRow="0" w:firstColumn="1" w:lastColumn="0" w:noHBand="0" w:noVBand="1"/>
        <w:tblCaption w:val="underskrifter"/>
      </w:tblPr>
      <w:tblGrid>
        <w:gridCol w:w="4252"/>
        <w:gridCol w:w="4252"/>
      </w:tblGrid>
      <w:tr w:rsidR="0061620B" w14:paraId="1B259735" w14:textId="77777777">
        <w:trPr>
          <w:cantSplit/>
        </w:trPr>
        <w:tc>
          <w:tcPr>
            <w:tcW w:w="50" w:type="pct"/>
            <w:vAlign w:val="bottom"/>
          </w:tcPr>
          <w:p w:rsidR="0061620B" w:rsidRDefault="00517544" w14:paraId="1192FBFE" w14:textId="77777777">
            <w:pPr>
              <w:pStyle w:val="Underskrifter"/>
            </w:pPr>
            <w:r>
              <w:t>Edward Riedl (M)</w:t>
            </w:r>
          </w:p>
        </w:tc>
        <w:tc>
          <w:tcPr>
            <w:tcW w:w="50" w:type="pct"/>
            <w:vAlign w:val="bottom"/>
          </w:tcPr>
          <w:p w:rsidR="0061620B" w:rsidRDefault="0061620B" w14:paraId="4ED9F8AB" w14:textId="77777777">
            <w:pPr>
              <w:pStyle w:val="Underskrifter"/>
            </w:pPr>
          </w:p>
        </w:tc>
      </w:tr>
    </w:tbl>
    <w:p w:rsidR="00392454" w:rsidRDefault="00392454" w14:paraId="4F6512DD" w14:textId="77777777"/>
    <w:sectPr w:rsidR="003924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512DF" w14:textId="77777777" w:rsidR="0076271B" w:rsidRDefault="0076271B" w:rsidP="000C1CAD">
      <w:pPr>
        <w:spacing w:line="240" w:lineRule="auto"/>
      </w:pPr>
      <w:r>
        <w:separator/>
      </w:r>
    </w:p>
  </w:endnote>
  <w:endnote w:type="continuationSeparator" w:id="0">
    <w:p w14:paraId="4F6512E0" w14:textId="77777777" w:rsidR="0076271B" w:rsidRDefault="00762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1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12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12EE" w14:textId="77777777" w:rsidR="00262EA3" w:rsidRPr="00BE5A84" w:rsidRDefault="00262EA3" w:rsidP="00BE5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512DD" w14:textId="77777777" w:rsidR="0076271B" w:rsidRDefault="0076271B" w:rsidP="000C1CAD">
      <w:pPr>
        <w:spacing w:line="240" w:lineRule="auto"/>
      </w:pPr>
      <w:r>
        <w:separator/>
      </w:r>
    </w:p>
  </w:footnote>
  <w:footnote w:type="continuationSeparator" w:id="0">
    <w:p w14:paraId="4F6512DE" w14:textId="77777777" w:rsidR="0076271B" w:rsidRDefault="007627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12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512EF" wp14:editId="4F651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6512F3" w14:textId="77777777" w:rsidR="00262EA3" w:rsidRDefault="00A133F2" w:rsidP="008103B5">
                          <w:pPr>
                            <w:jc w:val="right"/>
                          </w:pPr>
                          <w:sdt>
                            <w:sdtPr>
                              <w:alias w:val="CC_Noformat_Partikod"/>
                              <w:tag w:val="CC_Noformat_Partikod"/>
                              <w:id w:val="-53464382"/>
                              <w:placeholder>
                                <w:docPart w:val="60CCAF0220834D41959F4F9563E948FE"/>
                              </w:placeholder>
                              <w:text/>
                            </w:sdtPr>
                            <w:sdtEndPr/>
                            <w:sdtContent>
                              <w:r w:rsidR="002602B8">
                                <w:t>M</w:t>
                              </w:r>
                            </w:sdtContent>
                          </w:sdt>
                          <w:sdt>
                            <w:sdtPr>
                              <w:alias w:val="CC_Noformat_Partinummer"/>
                              <w:tag w:val="CC_Noformat_Partinummer"/>
                              <w:id w:val="-1709555926"/>
                              <w:placeholder>
                                <w:docPart w:val="5BC10FDB23D443EB9117DE1716CB429D"/>
                              </w:placeholder>
                              <w:text/>
                            </w:sdtPr>
                            <w:sdtEndPr/>
                            <w:sdtContent>
                              <w:r w:rsidR="002602B8">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512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6512F3" w14:textId="77777777" w:rsidR="00262EA3" w:rsidRDefault="00A133F2" w:rsidP="008103B5">
                    <w:pPr>
                      <w:jc w:val="right"/>
                    </w:pPr>
                    <w:sdt>
                      <w:sdtPr>
                        <w:alias w:val="CC_Noformat_Partikod"/>
                        <w:tag w:val="CC_Noformat_Partikod"/>
                        <w:id w:val="-53464382"/>
                        <w:placeholder>
                          <w:docPart w:val="60CCAF0220834D41959F4F9563E948FE"/>
                        </w:placeholder>
                        <w:text/>
                      </w:sdtPr>
                      <w:sdtEndPr/>
                      <w:sdtContent>
                        <w:r w:rsidR="002602B8">
                          <w:t>M</w:t>
                        </w:r>
                      </w:sdtContent>
                    </w:sdt>
                    <w:sdt>
                      <w:sdtPr>
                        <w:alias w:val="CC_Noformat_Partinummer"/>
                        <w:tag w:val="CC_Noformat_Partinummer"/>
                        <w:id w:val="-1709555926"/>
                        <w:placeholder>
                          <w:docPart w:val="5BC10FDB23D443EB9117DE1716CB429D"/>
                        </w:placeholder>
                        <w:text/>
                      </w:sdtPr>
                      <w:sdtEndPr/>
                      <w:sdtContent>
                        <w:r w:rsidR="002602B8">
                          <w:t>1217</w:t>
                        </w:r>
                      </w:sdtContent>
                    </w:sdt>
                  </w:p>
                </w:txbxContent>
              </v:textbox>
              <w10:wrap anchorx="page"/>
            </v:shape>
          </w:pict>
        </mc:Fallback>
      </mc:AlternateContent>
    </w:r>
  </w:p>
  <w:p w14:paraId="4F6512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12E3" w14:textId="77777777" w:rsidR="00262EA3" w:rsidRDefault="00262EA3" w:rsidP="008563AC">
    <w:pPr>
      <w:jc w:val="right"/>
    </w:pPr>
  </w:p>
  <w:p w14:paraId="4F6512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12E7" w14:textId="77777777" w:rsidR="00262EA3" w:rsidRDefault="00A133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512F1" wp14:editId="4F651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6512E8" w14:textId="77777777" w:rsidR="00262EA3" w:rsidRDefault="00A133F2" w:rsidP="00A314CF">
    <w:pPr>
      <w:pStyle w:val="FSHNormal"/>
      <w:spacing w:before="40"/>
    </w:pPr>
    <w:sdt>
      <w:sdtPr>
        <w:alias w:val="CC_Noformat_Motionstyp"/>
        <w:tag w:val="CC_Noformat_Motionstyp"/>
        <w:id w:val="1162973129"/>
        <w:lock w:val="sdtContentLocked"/>
        <w15:appearance w15:val="hidden"/>
        <w:text/>
      </w:sdtPr>
      <w:sdtEndPr/>
      <w:sdtContent>
        <w:r w:rsidR="00DC4622">
          <w:t>Enskild motion</w:t>
        </w:r>
      </w:sdtContent>
    </w:sdt>
    <w:r w:rsidR="00821B36">
      <w:t xml:space="preserve"> </w:t>
    </w:r>
    <w:sdt>
      <w:sdtPr>
        <w:alias w:val="CC_Noformat_Partikod"/>
        <w:tag w:val="CC_Noformat_Partikod"/>
        <w:id w:val="1471015553"/>
        <w:text/>
      </w:sdtPr>
      <w:sdtEndPr/>
      <w:sdtContent>
        <w:r w:rsidR="002602B8">
          <w:t>M</w:t>
        </w:r>
      </w:sdtContent>
    </w:sdt>
    <w:sdt>
      <w:sdtPr>
        <w:alias w:val="CC_Noformat_Partinummer"/>
        <w:tag w:val="CC_Noformat_Partinummer"/>
        <w:id w:val="-2014525982"/>
        <w:text/>
      </w:sdtPr>
      <w:sdtEndPr/>
      <w:sdtContent>
        <w:r w:rsidR="002602B8">
          <w:t>1217</w:t>
        </w:r>
      </w:sdtContent>
    </w:sdt>
  </w:p>
  <w:p w14:paraId="4F6512E9" w14:textId="77777777" w:rsidR="00262EA3" w:rsidRPr="008227B3" w:rsidRDefault="00A133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512EA" w14:textId="77777777" w:rsidR="00262EA3" w:rsidRPr="008227B3" w:rsidRDefault="00A133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6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622">
          <w:t>:1086</w:t>
        </w:r>
      </w:sdtContent>
    </w:sdt>
  </w:p>
  <w:p w14:paraId="4F6512EB" w14:textId="77777777" w:rsidR="00262EA3" w:rsidRDefault="00A133F2" w:rsidP="00E03A3D">
    <w:pPr>
      <w:pStyle w:val="Motionr"/>
    </w:pPr>
    <w:sdt>
      <w:sdtPr>
        <w:alias w:val="CC_Noformat_Avtext"/>
        <w:tag w:val="CC_Noformat_Avtext"/>
        <w:id w:val="-2020768203"/>
        <w:lock w:val="sdtContentLocked"/>
        <w15:appearance w15:val="hidden"/>
        <w:text/>
      </w:sdtPr>
      <w:sdtEndPr/>
      <w:sdtContent>
        <w:r w:rsidR="00DC4622">
          <w:t>av Edward Riedl (M)</w:t>
        </w:r>
      </w:sdtContent>
    </w:sdt>
  </w:p>
  <w:sdt>
    <w:sdtPr>
      <w:alias w:val="CC_Noformat_Rubtext"/>
      <w:tag w:val="CC_Noformat_Rubtext"/>
      <w:id w:val="-218060500"/>
      <w:lock w:val="sdtLocked"/>
      <w:text/>
    </w:sdtPr>
    <w:sdtEndPr/>
    <w:sdtContent>
      <w:p w14:paraId="4F6512EC" w14:textId="77777777" w:rsidR="00262EA3" w:rsidRDefault="002602B8" w:rsidP="00283E0F">
        <w:pPr>
          <w:pStyle w:val="FSHRub2"/>
        </w:pPr>
        <w:r>
          <w:t>Skatteavdrag för ideella ledare inom ungdomsidrotten</w:t>
        </w:r>
      </w:p>
    </w:sdtContent>
  </w:sdt>
  <w:sdt>
    <w:sdtPr>
      <w:alias w:val="CC_Boilerplate_3"/>
      <w:tag w:val="CC_Boilerplate_3"/>
      <w:id w:val="1606463544"/>
      <w:lock w:val="sdtContentLocked"/>
      <w15:appearance w15:val="hidden"/>
      <w:text w:multiLine="1"/>
    </w:sdtPr>
    <w:sdtEndPr/>
    <w:sdtContent>
      <w:p w14:paraId="4F651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602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B8"/>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5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44"/>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0B"/>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1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A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F2"/>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C75"/>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A8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E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2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512D1"/>
  <w15:chartTrackingRefBased/>
  <w15:docId w15:val="{5370B130-0311-4D0E-A6FD-DEEB0B08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51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29D1CB9C514A12BCA5E263B8772370"/>
        <w:category>
          <w:name w:val="Allmänt"/>
          <w:gallery w:val="placeholder"/>
        </w:category>
        <w:types>
          <w:type w:val="bbPlcHdr"/>
        </w:types>
        <w:behaviors>
          <w:behavior w:val="content"/>
        </w:behaviors>
        <w:guid w:val="{58EAA792-4CA6-4D34-9026-7CE1B151E0C3}"/>
      </w:docPartPr>
      <w:docPartBody>
        <w:p w:rsidR="00AE13D1" w:rsidRDefault="00232445">
          <w:pPr>
            <w:pStyle w:val="9B29D1CB9C514A12BCA5E263B8772370"/>
          </w:pPr>
          <w:r w:rsidRPr="005A0A93">
            <w:rPr>
              <w:rStyle w:val="Platshllartext"/>
            </w:rPr>
            <w:t>Förslag till riksdagsbeslut</w:t>
          </w:r>
        </w:p>
      </w:docPartBody>
    </w:docPart>
    <w:docPart>
      <w:docPartPr>
        <w:name w:val="8B8319A810D246DBAAFAC367D410C03A"/>
        <w:category>
          <w:name w:val="Allmänt"/>
          <w:gallery w:val="placeholder"/>
        </w:category>
        <w:types>
          <w:type w:val="bbPlcHdr"/>
        </w:types>
        <w:behaviors>
          <w:behavior w:val="content"/>
        </w:behaviors>
        <w:guid w:val="{BC8768B5-5517-4277-BA3B-A52E44A7E726}"/>
      </w:docPartPr>
      <w:docPartBody>
        <w:p w:rsidR="00AE13D1" w:rsidRDefault="00232445">
          <w:pPr>
            <w:pStyle w:val="8B8319A810D246DBAAFAC367D410C03A"/>
          </w:pPr>
          <w:r w:rsidRPr="005A0A93">
            <w:rPr>
              <w:rStyle w:val="Platshllartext"/>
            </w:rPr>
            <w:t>Motivering</w:t>
          </w:r>
        </w:p>
      </w:docPartBody>
    </w:docPart>
    <w:docPart>
      <w:docPartPr>
        <w:name w:val="60CCAF0220834D41959F4F9563E948FE"/>
        <w:category>
          <w:name w:val="Allmänt"/>
          <w:gallery w:val="placeholder"/>
        </w:category>
        <w:types>
          <w:type w:val="bbPlcHdr"/>
        </w:types>
        <w:behaviors>
          <w:behavior w:val="content"/>
        </w:behaviors>
        <w:guid w:val="{8C61890A-4FFF-4228-B344-224B4B97EB84}"/>
      </w:docPartPr>
      <w:docPartBody>
        <w:p w:rsidR="00AE13D1" w:rsidRDefault="00232445">
          <w:pPr>
            <w:pStyle w:val="60CCAF0220834D41959F4F9563E948FE"/>
          </w:pPr>
          <w:r>
            <w:rPr>
              <w:rStyle w:val="Platshllartext"/>
            </w:rPr>
            <w:t xml:space="preserve"> </w:t>
          </w:r>
        </w:p>
      </w:docPartBody>
    </w:docPart>
    <w:docPart>
      <w:docPartPr>
        <w:name w:val="5BC10FDB23D443EB9117DE1716CB429D"/>
        <w:category>
          <w:name w:val="Allmänt"/>
          <w:gallery w:val="placeholder"/>
        </w:category>
        <w:types>
          <w:type w:val="bbPlcHdr"/>
        </w:types>
        <w:behaviors>
          <w:behavior w:val="content"/>
        </w:behaviors>
        <w:guid w:val="{F4E1E87F-747C-4598-BD29-8C05B8FBC123}"/>
      </w:docPartPr>
      <w:docPartBody>
        <w:p w:rsidR="00AE13D1" w:rsidRDefault="00232445">
          <w:pPr>
            <w:pStyle w:val="5BC10FDB23D443EB9117DE1716CB429D"/>
          </w:pPr>
          <w:r>
            <w:t xml:space="preserve"> </w:t>
          </w:r>
        </w:p>
      </w:docPartBody>
    </w:docPart>
    <w:docPart>
      <w:docPartPr>
        <w:name w:val="773CD0B7F0D04757B70F8CAE039D10FD"/>
        <w:category>
          <w:name w:val="Allmänt"/>
          <w:gallery w:val="placeholder"/>
        </w:category>
        <w:types>
          <w:type w:val="bbPlcHdr"/>
        </w:types>
        <w:behaviors>
          <w:behavior w:val="content"/>
        </w:behaviors>
        <w:guid w:val="{B5574E1E-CB7C-44CE-90D0-22B917988DA3}"/>
      </w:docPartPr>
      <w:docPartBody>
        <w:p w:rsidR="00B3260C" w:rsidRDefault="00B32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45"/>
    <w:rsid w:val="00232445"/>
    <w:rsid w:val="00AE13D1"/>
    <w:rsid w:val="00B326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29D1CB9C514A12BCA5E263B8772370">
    <w:name w:val="9B29D1CB9C514A12BCA5E263B8772370"/>
  </w:style>
  <w:style w:type="paragraph" w:customStyle="1" w:styleId="4A798D4B22C64C9F81A7434DEF41DA2C">
    <w:name w:val="4A798D4B22C64C9F81A7434DEF41DA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3CF8E28F8B42419DEF4B7336690E23">
    <w:name w:val="D23CF8E28F8B42419DEF4B7336690E23"/>
  </w:style>
  <w:style w:type="paragraph" w:customStyle="1" w:styleId="8B8319A810D246DBAAFAC367D410C03A">
    <w:name w:val="8B8319A810D246DBAAFAC367D410C03A"/>
  </w:style>
  <w:style w:type="paragraph" w:customStyle="1" w:styleId="9E7C16626A024AC19C3DF7F5601FF0F6">
    <w:name w:val="9E7C16626A024AC19C3DF7F5601FF0F6"/>
  </w:style>
  <w:style w:type="paragraph" w:customStyle="1" w:styleId="35C9C450651A464980B4B7FC3967F9BF">
    <w:name w:val="35C9C450651A464980B4B7FC3967F9BF"/>
  </w:style>
  <w:style w:type="paragraph" w:customStyle="1" w:styleId="60CCAF0220834D41959F4F9563E948FE">
    <w:name w:val="60CCAF0220834D41959F4F9563E948FE"/>
  </w:style>
  <w:style w:type="paragraph" w:customStyle="1" w:styleId="5BC10FDB23D443EB9117DE1716CB429D">
    <w:name w:val="5BC10FDB23D443EB9117DE1716CB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81FA3-83E0-4746-8F2B-37B956ADF807}"/>
</file>

<file path=customXml/itemProps2.xml><?xml version="1.0" encoding="utf-8"?>
<ds:datastoreItem xmlns:ds="http://schemas.openxmlformats.org/officeDocument/2006/customXml" ds:itemID="{2AC28C76-0156-4DF3-8324-DF16D5098E67}"/>
</file>

<file path=customXml/itemProps3.xml><?xml version="1.0" encoding="utf-8"?>
<ds:datastoreItem xmlns:ds="http://schemas.openxmlformats.org/officeDocument/2006/customXml" ds:itemID="{5BCBB8C3-BEA4-441E-84C1-112CCCEB18A1}"/>
</file>

<file path=docProps/app.xml><?xml version="1.0" encoding="utf-8"?>
<Properties xmlns="http://schemas.openxmlformats.org/officeDocument/2006/extended-properties" xmlns:vt="http://schemas.openxmlformats.org/officeDocument/2006/docPropsVTypes">
  <Template>Normal</Template>
  <TotalTime>8</TotalTime>
  <Pages>1</Pages>
  <Words>237</Words>
  <Characters>1280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M1217 Skatteavdrag för ideella ledare inom ungdomsidrotten</vt:lpstr>
      <vt:lpstr>
      </vt:lpstr>
    </vt:vector>
  </TitlesOfParts>
  <Company>Sveriges riksdag</Company>
  <LinksUpToDate>false</LinksUpToDate>
  <CharactersWithSpaces>1510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