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4053800E" w14:textId="77777777" w:rsidTr="00782EA9">
        <w:tc>
          <w:tcPr>
            <w:tcW w:w="9141" w:type="dxa"/>
          </w:tcPr>
          <w:p w14:paraId="4053800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bookmarkStart w:id="0" w:name="_GoBack"/>
            <w:bookmarkEnd w:id="0"/>
            <w:r w:rsidRPr="00477C9F">
              <w:rPr>
                <w:sz w:val="22"/>
                <w:szCs w:val="22"/>
              </w:rPr>
              <w:t>RIKSDAGEN</w:t>
            </w:r>
          </w:p>
          <w:p w14:paraId="4053800D" w14:textId="035B0295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4053800F" w14:textId="77777777" w:rsidR="0096348C" w:rsidRPr="00477C9F" w:rsidRDefault="0096348C" w:rsidP="00477C9F">
      <w:pPr>
        <w:rPr>
          <w:sz w:val="22"/>
          <w:szCs w:val="22"/>
        </w:rPr>
      </w:pPr>
    </w:p>
    <w:p w14:paraId="40538010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477C9F" w14:paraId="40538014" w14:textId="77777777" w:rsidTr="00012D39">
        <w:trPr>
          <w:cantSplit/>
          <w:trHeight w:val="742"/>
        </w:trPr>
        <w:tc>
          <w:tcPr>
            <w:tcW w:w="1985" w:type="dxa"/>
          </w:tcPr>
          <w:p w14:paraId="5867A551" w14:textId="1B3DFADB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40538011" w14:textId="0A28C058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40538012" w14:textId="0281B738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20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236A17">
              <w:rPr>
                <w:b/>
                <w:sz w:val="22"/>
                <w:szCs w:val="22"/>
              </w:rPr>
              <w:t>1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49017B">
              <w:rPr>
                <w:b/>
                <w:sz w:val="22"/>
                <w:szCs w:val="22"/>
              </w:rPr>
              <w:t>36</w:t>
            </w:r>
          </w:p>
          <w:p w14:paraId="40538013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40538017" w14:textId="77777777" w:rsidTr="00477C9F">
        <w:tc>
          <w:tcPr>
            <w:tcW w:w="1985" w:type="dxa"/>
          </w:tcPr>
          <w:p w14:paraId="405380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40538016" w14:textId="0FE2B0DF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5E2252">
              <w:rPr>
                <w:sz w:val="22"/>
                <w:szCs w:val="22"/>
              </w:rPr>
              <w:t>1</w:t>
            </w:r>
            <w:r w:rsidR="00D52626" w:rsidRPr="00477C9F">
              <w:rPr>
                <w:sz w:val="22"/>
                <w:szCs w:val="22"/>
              </w:rPr>
              <w:t>-</w:t>
            </w:r>
            <w:r w:rsidR="00447115">
              <w:rPr>
                <w:sz w:val="22"/>
                <w:szCs w:val="22"/>
              </w:rPr>
              <w:t>0</w:t>
            </w:r>
            <w:r w:rsidR="0049017B">
              <w:rPr>
                <w:sz w:val="22"/>
                <w:szCs w:val="22"/>
              </w:rPr>
              <w:t>3-02</w:t>
            </w:r>
          </w:p>
        </w:tc>
      </w:tr>
      <w:tr w:rsidR="0096348C" w:rsidRPr="00477C9F" w14:paraId="4053801A" w14:textId="77777777" w:rsidTr="00477C9F">
        <w:tc>
          <w:tcPr>
            <w:tcW w:w="1985" w:type="dxa"/>
          </w:tcPr>
          <w:p w14:paraId="4053801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40538019" w14:textId="2B1671BE" w:rsidR="00F07228" w:rsidRPr="00477C9F" w:rsidRDefault="00F07228" w:rsidP="006705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C84F0D">
              <w:rPr>
                <w:sz w:val="22"/>
                <w:szCs w:val="22"/>
              </w:rPr>
              <w:t>1.</w:t>
            </w:r>
            <w:r w:rsidR="00410D9B">
              <w:rPr>
                <w:sz w:val="22"/>
                <w:szCs w:val="22"/>
              </w:rPr>
              <w:t>22</w:t>
            </w:r>
            <w:r w:rsidR="00C84F0D">
              <w:rPr>
                <w:sz w:val="22"/>
                <w:szCs w:val="22"/>
              </w:rPr>
              <w:t>–</w:t>
            </w:r>
            <w:r w:rsidR="00410D9B">
              <w:rPr>
                <w:sz w:val="22"/>
                <w:szCs w:val="22"/>
              </w:rPr>
              <w:t>11.</w:t>
            </w:r>
            <w:r w:rsidR="00690EC2">
              <w:rPr>
                <w:sz w:val="22"/>
                <w:szCs w:val="22"/>
              </w:rPr>
              <w:t>40</w:t>
            </w:r>
          </w:p>
        </w:tc>
      </w:tr>
      <w:tr w:rsidR="0096348C" w:rsidRPr="00477C9F" w14:paraId="4053801D" w14:textId="77777777" w:rsidTr="00477C9F">
        <w:tc>
          <w:tcPr>
            <w:tcW w:w="1985" w:type="dxa"/>
          </w:tcPr>
          <w:p w14:paraId="4053801B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053801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4053801E" w14:textId="77777777" w:rsidR="0096348C" w:rsidRPr="00477C9F" w:rsidRDefault="0096348C" w:rsidP="00477C9F">
      <w:pPr>
        <w:rPr>
          <w:sz w:val="22"/>
          <w:szCs w:val="22"/>
        </w:rPr>
      </w:pPr>
    </w:p>
    <w:p w14:paraId="4053801F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40538020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8273F4" w:rsidRPr="00CD4E26" w14:paraId="40538025" w14:textId="77777777" w:rsidTr="004F7E3E">
        <w:tc>
          <w:tcPr>
            <w:tcW w:w="567" w:type="dxa"/>
          </w:tcPr>
          <w:p w14:paraId="40538021" w14:textId="7E7D8214" w:rsidR="008273F4" w:rsidRPr="00CD4E26" w:rsidRDefault="008273F4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D4E26"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6946" w:type="dxa"/>
            <w:gridSpan w:val="2"/>
          </w:tcPr>
          <w:p w14:paraId="2FF44815" w14:textId="77777777" w:rsidR="008273F4" w:rsidRPr="00CD4E26" w:rsidRDefault="008273F4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D4E26">
              <w:rPr>
                <w:b/>
                <w:snapToGrid w:val="0"/>
                <w:sz w:val="22"/>
                <w:szCs w:val="22"/>
              </w:rPr>
              <w:t xml:space="preserve">Medgivande att delta på distans </w:t>
            </w:r>
          </w:p>
          <w:p w14:paraId="497E0932" w14:textId="77777777" w:rsidR="008273F4" w:rsidRPr="00CD4E26" w:rsidRDefault="008273F4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333AC84" w14:textId="545851AC" w:rsidR="008273F4" w:rsidRPr="00CD4E26" w:rsidRDefault="008273F4" w:rsidP="008273F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D4E26">
              <w:rPr>
                <w:snapToGrid w:val="0"/>
                <w:sz w:val="22"/>
                <w:szCs w:val="22"/>
              </w:rPr>
              <w:t xml:space="preserve">Se protokoll </w:t>
            </w:r>
            <w:r w:rsidR="00FA2D97" w:rsidRPr="00CD4E26">
              <w:rPr>
                <w:snapToGrid w:val="0"/>
                <w:sz w:val="22"/>
                <w:szCs w:val="22"/>
              </w:rPr>
              <w:t>2020/21:</w:t>
            </w:r>
            <w:r w:rsidR="0049017B" w:rsidRPr="00CD4E26">
              <w:rPr>
                <w:snapToGrid w:val="0"/>
                <w:sz w:val="22"/>
                <w:szCs w:val="22"/>
              </w:rPr>
              <w:t>40</w:t>
            </w:r>
            <w:r w:rsidR="00447115" w:rsidRPr="00CD4E26">
              <w:rPr>
                <w:snapToGrid w:val="0"/>
                <w:sz w:val="22"/>
                <w:szCs w:val="22"/>
              </w:rPr>
              <w:t>.</w:t>
            </w:r>
          </w:p>
          <w:p w14:paraId="40538024" w14:textId="15AA5303" w:rsidR="008273F4" w:rsidRPr="00CD4E26" w:rsidRDefault="008273F4" w:rsidP="008273F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8273F4" w:rsidRPr="00CD4E26" w14:paraId="6A868AE3" w14:textId="77777777" w:rsidTr="004F7E3E">
        <w:tc>
          <w:tcPr>
            <w:tcW w:w="567" w:type="dxa"/>
          </w:tcPr>
          <w:p w14:paraId="576005AB" w14:textId="5E38ABA6" w:rsidR="008273F4" w:rsidRPr="00CD4E26" w:rsidRDefault="0023546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D4E26"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946" w:type="dxa"/>
            <w:gridSpan w:val="2"/>
          </w:tcPr>
          <w:p w14:paraId="425536F7" w14:textId="77777777" w:rsidR="008273F4" w:rsidRPr="00CD4E26" w:rsidRDefault="0023546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D4E26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2AA563C8" w14:textId="50BEB10D" w:rsidR="0023546F" w:rsidRPr="00CD4E26" w:rsidRDefault="0023546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E9B2088" w14:textId="6C481BBC" w:rsidR="00554348" w:rsidRPr="00CD4E26" w:rsidRDefault="00554348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D4E26">
              <w:rPr>
                <w:snapToGrid w:val="0"/>
                <w:sz w:val="22"/>
                <w:szCs w:val="22"/>
              </w:rPr>
              <w:t xml:space="preserve">Utskottet justerade särskilt protokoll </w:t>
            </w:r>
            <w:r w:rsidR="00494D58" w:rsidRPr="00CD4E26">
              <w:rPr>
                <w:snapToGrid w:val="0"/>
                <w:sz w:val="22"/>
                <w:szCs w:val="22"/>
              </w:rPr>
              <w:t>2020/21:</w:t>
            </w:r>
            <w:r w:rsidR="0049017B" w:rsidRPr="00CD4E26">
              <w:rPr>
                <w:snapToGrid w:val="0"/>
                <w:sz w:val="22"/>
                <w:szCs w:val="22"/>
              </w:rPr>
              <w:t>35</w:t>
            </w:r>
            <w:r w:rsidR="00447115" w:rsidRPr="00CD4E26">
              <w:rPr>
                <w:snapToGrid w:val="0"/>
                <w:sz w:val="22"/>
                <w:szCs w:val="22"/>
              </w:rPr>
              <w:t>.</w:t>
            </w:r>
          </w:p>
          <w:p w14:paraId="19C66111" w14:textId="5A2A7A5F" w:rsidR="0023546F" w:rsidRPr="00CD4E26" w:rsidRDefault="0023546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8273F4" w:rsidRPr="00CD4E26" w14:paraId="0D96CA6F" w14:textId="77777777" w:rsidTr="004F7E3E">
        <w:tc>
          <w:tcPr>
            <w:tcW w:w="567" w:type="dxa"/>
          </w:tcPr>
          <w:p w14:paraId="47A39D9D" w14:textId="445E57CA" w:rsidR="008273F4" w:rsidRPr="00CD4E26" w:rsidRDefault="00171F56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D4E26">
              <w:rPr>
                <w:b/>
                <w:snapToGrid w:val="0"/>
                <w:sz w:val="22"/>
                <w:szCs w:val="22"/>
              </w:rPr>
              <w:t>§</w:t>
            </w:r>
            <w:r w:rsidR="00B97E7D" w:rsidRPr="00CD4E26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590ED5" w:rsidRPr="00CD4E26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946" w:type="dxa"/>
            <w:gridSpan w:val="2"/>
          </w:tcPr>
          <w:p w14:paraId="2F92741B" w14:textId="77777777" w:rsidR="00670574" w:rsidRPr="00CD4E26" w:rsidRDefault="00171F56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D4E26">
              <w:rPr>
                <w:b/>
                <w:snapToGrid w:val="0"/>
                <w:sz w:val="22"/>
                <w:szCs w:val="22"/>
              </w:rPr>
              <w:t>Anmälningar</w:t>
            </w:r>
          </w:p>
          <w:p w14:paraId="73F4247F" w14:textId="77777777" w:rsidR="00B97E7D" w:rsidRPr="00CD4E26" w:rsidRDefault="00B97E7D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D981651" w14:textId="77777777" w:rsidR="00410D9B" w:rsidRPr="00CD4E26" w:rsidRDefault="00410D9B" w:rsidP="00410D9B">
            <w:pPr>
              <w:spacing w:after="120"/>
              <w:rPr>
                <w:snapToGrid w:val="0"/>
                <w:sz w:val="22"/>
                <w:szCs w:val="22"/>
              </w:rPr>
            </w:pPr>
            <w:r w:rsidRPr="00CD4E26">
              <w:rPr>
                <w:snapToGrid w:val="0"/>
                <w:sz w:val="22"/>
                <w:szCs w:val="22"/>
              </w:rPr>
              <w:t>Kanslichefen anmälde att följande granskningsanmälan hade inkommit:</w:t>
            </w:r>
          </w:p>
          <w:p w14:paraId="6AE27B08" w14:textId="23C291ED" w:rsidR="00CD4E26" w:rsidRPr="00CD4E26" w:rsidRDefault="00410D9B" w:rsidP="00CD4E26">
            <w:pPr>
              <w:pStyle w:val="Liststycke"/>
              <w:numPr>
                <w:ilvl w:val="0"/>
                <w:numId w:val="4"/>
              </w:numPr>
              <w:tabs>
                <w:tab w:val="left" w:pos="1701"/>
              </w:tabs>
              <w:rPr>
                <w:snapToGrid w:val="0"/>
              </w:rPr>
            </w:pPr>
            <w:r w:rsidRPr="00CD4E26">
              <w:rPr>
                <w:snapToGrid w:val="0"/>
              </w:rPr>
              <w:t xml:space="preserve">Begäran om granskning av socialminister Lena Hallengrens uttalande angående munskydd (anmäld av Fredrik Schulte (M), inkom 2021-02-26, dnr </w:t>
            </w:r>
            <w:proofErr w:type="gramStart"/>
            <w:r w:rsidRPr="00CD4E26">
              <w:rPr>
                <w:snapToGrid w:val="0"/>
              </w:rPr>
              <w:t>1403-2020</w:t>
            </w:r>
            <w:proofErr w:type="gramEnd"/>
            <w:r w:rsidRPr="00CD4E26">
              <w:rPr>
                <w:snapToGrid w:val="0"/>
              </w:rPr>
              <w:t>/21).</w:t>
            </w:r>
          </w:p>
        </w:tc>
      </w:tr>
      <w:tr w:rsidR="008273F4" w:rsidRPr="00CD4E26" w14:paraId="167D5930" w14:textId="77777777" w:rsidTr="004F7E3E">
        <w:tc>
          <w:tcPr>
            <w:tcW w:w="567" w:type="dxa"/>
          </w:tcPr>
          <w:p w14:paraId="2EC23D49" w14:textId="725AB726" w:rsidR="008273F4" w:rsidRPr="00CD4E26" w:rsidRDefault="00171F56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D4E26">
              <w:rPr>
                <w:b/>
                <w:snapToGrid w:val="0"/>
                <w:sz w:val="22"/>
                <w:szCs w:val="22"/>
              </w:rPr>
              <w:t>§</w:t>
            </w:r>
            <w:r w:rsidR="00B97E7D" w:rsidRPr="00CD4E26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590ED5" w:rsidRPr="00CD4E26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946" w:type="dxa"/>
            <w:gridSpan w:val="2"/>
          </w:tcPr>
          <w:p w14:paraId="5B0BD48B" w14:textId="77777777" w:rsidR="0023546F" w:rsidRPr="00CD4E26" w:rsidRDefault="00171F56" w:rsidP="0067057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CD4E26">
              <w:rPr>
                <w:b/>
                <w:bCs/>
                <w:color w:val="000000"/>
                <w:sz w:val="22"/>
                <w:szCs w:val="22"/>
              </w:rPr>
              <w:t>Justitie- och migrationsministerns hantering av tillkännagivanden rörande så kallade kompetensutvisningar - G7</w:t>
            </w:r>
          </w:p>
          <w:p w14:paraId="5AB51661" w14:textId="77777777" w:rsidR="00B97E7D" w:rsidRPr="00CD4E26" w:rsidRDefault="00B97E7D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A93D201" w14:textId="77777777" w:rsidR="00B97E7D" w:rsidRPr="00CD4E26" w:rsidRDefault="00B97E7D" w:rsidP="00B97E7D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CD4E26">
              <w:rPr>
                <w:snapToGrid w:val="0"/>
                <w:sz w:val="22"/>
                <w:szCs w:val="22"/>
              </w:rPr>
              <w:t>Utskottet</w:t>
            </w:r>
            <w:r w:rsidRPr="00CD4E26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03EC3467" w14:textId="77777777" w:rsidR="00B97E7D" w:rsidRPr="00CD4E26" w:rsidRDefault="00B97E7D" w:rsidP="00B97E7D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17A30433" w14:textId="77777777" w:rsidR="00B97E7D" w:rsidRPr="00CD4E26" w:rsidRDefault="00B97E7D" w:rsidP="00B97E7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D4E26">
              <w:rPr>
                <w:snapToGrid w:val="0"/>
                <w:sz w:val="22"/>
                <w:szCs w:val="22"/>
              </w:rPr>
              <w:t>Ärendet bordlades.</w:t>
            </w:r>
          </w:p>
          <w:p w14:paraId="6CB5D370" w14:textId="6FE5B747" w:rsidR="00B97E7D" w:rsidRPr="00CD4E26" w:rsidRDefault="00B97E7D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8273F4" w:rsidRPr="00CD4E26" w14:paraId="42A8C2A8" w14:textId="77777777" w:rsidTr="004F7E3E">
        <w:tc>
          <w:tcPr>
            <w:tcW w:w="567" w:type="dxa"/>
          </w:tcPr>
          <w:p w14:paraId="17C05380" w14:textId="1D3113AF" w:rsidR="008273F4" w:rsidRPr="00CD4E26" w:rsidRDefault="00171F56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D4E26">
              <w:rPr>
                <w:b/>
                <w:snapToGrid w:val="0"/>
                <w:sz w:val="22"/>
                <w:szCs w:val="22"/>
              </w:rPr>
              <w:t>§</w:t>
            </w:r>
            <w:r w:rsidR="00B97E7D" w:rsidRPr="00CD4E26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590ED5" w:rsidRPr="00CD4E26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946" w:type="dxa"/>
            <w:gridSpan w:val="2"/>
          </w:tcPr>
          <w:p w14:paraId="578B94A9" w14:textId="77777777" w:rsidR="00670574" w:rsidRPr="00CD4E26" w:rsidRDefault="00171F56" w:rsidP="0067057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CD4E26">
              <w:rPr>
                <w:b/>
                <w:bCs/>
                <w:color w:val="000000"/>
                <w:sz w:val="22"/>
                <w:szCs w:val="22"/>
              </w:rPr>
              <w:t>Statsråds uttalanden om Arlanda - G8</w:t>
            </w:r>
          </w:p>
          <w:p w14:paraId="5AD03630" w14:textId="77777777" w:rsidR="00B97E7D" w:rsidRPr="00CD4E26" w:rsidRDefault="00B97E7D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3E4D584" w14:textId="77777777" w:rsidR="00B97E7D" w:rsidRPr="00CD4E26" w:rsidRDefault="00B97E7D" w:rsidP="00B97E7D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CD4E26">
              <w:rPr>
                <w:snapToGrid w:val="0"/>
                <w:sz w:val="22"/>
                <w:szCs w:val="22"/>
              </w:rPr>
              <w:t>Utskottet</w:t>
            </w:r>
            <w:r w:rsidRPr="00CD4E26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5CE0239C" w14:textId="77777777" w:rsidR="00B97E7D" w:rsidRPr="00CD4E26" w:rsidRDefault="00B97E7D" w:rsidP="00B97E7D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1DC2FEC7" w14:textId="77777777" w:rsidR="00B97E7D" w:rsidRPr="00CD4E26" w:rsidRDefault="00B97E7D" w:rsidP="00B97E7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D4E26">
              <w:rPr>
                <w:snapToGrid w:val="0"/>
                <w:sz w:val="22"/>
                <w:szCs w:val="22"/>
              </w:rPr>
              <w:t>Ärendet bordlades.</w:t>
            </w:r>
          </w:p>
          <w:p w14:paraId="485010FE" w14:textId="20D3076A" w:rsidR="00B97E7D" w:rsidRPr="00CD4E26" w:rsidRDefault="00B97E7D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8273F4" w:rsidRPr="00CD4E26" w14:paraId="1BA25B46" w14:textId="77777777" w:rsidTr="004F7E3E">
        <w:tc>
          <w:tcPr>
            <w:tcW w:w="567" w:type="dxa"/>
          </w:tcPr>
          <w:p w14:paraId="32A2AF3C" w14:textId="7ECCE32F" w:rsidR="008273F4" w:rsidRPr="00CD4E26" w:rsidRDefault="00171F56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D4E26">
              <w:rPr>
                <w:b/>
                <w:snapToGrid w:val="0"/>
                <w:sz w:val="22"/>
                <w:szCs w:val="22"/>
              </w:rPr>
              <w:t>§</w:t>
            </w:r>
            <w:r w:rsidR="00B97E7D" w:rsidRPr="00CD4E26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590ED5" w:rsidRPr="00CD4E26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946" w:type="dxa"/>
            <w:gridSpan w:val="2"/>
          </w:tcPr>
          <w:p w14:paraId="3B738DCB" w14:textId="77777777" w:rsidR="00670574" w:rsidRPr="00CD4E26" w:rsidRDefault="00171F56" w:rsidP="0067057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CD4E26">
              <w:rPr>
                <w:b/>
                <w:bCs/>
                <w:color w:val="000000"/>
                <w:sz w:val="22"/>
                <w:szCs w:val="22"/>
              </w:rPr>
              <w:t xml:space="preserve">Granskning av miljö- och klimatminister Isabella </w:t>
            </w:r>
            <w:proofErr w:type="spellStart"/>
            <w:r w:rsidRPr="00CD4E26">
              <w:rPr>
                <w:b/>
                <w:bCs/>
                <w:color w:val="000000"/>
                <w:sz w:val="22"/>
                <w:szCs w:val="22"/>
              </w:rPr>
              <w:t>Lövins</w:t>
            </w:r>
            <w:proofErr w:type="spellEnd"/>
            <w:r w:rsidRPr="00CD4E26">
              <w:rPr>
                <w:b/>
                <w:bCs/>
                <w:color w:val="000000"/>
                <w:sz w:val="22"/>
                <w:szCs w:val="22"/>
              </w:rPr>
              <w:t xml:space="preserve"> agerande i samband med SMHI:s försäljning av viss verksamhet - G29</w:t>
            </w:r>
          </w:p>
          <w:p w14:paraId="12D2C153" w14:textId="77777777" w:rsidR="00B97E7D" w:rsidRPr="00CD4E26" w:rsidRDefault="00B97E7D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CB4C95F" w14:textId="77777777" w:rsidR="00B97E7D" w:rsidRPr="00CD4E26" w:rsidRDefault="00B97E7D" w:rsidP="00B97E7D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CD4E26">
              <w:rPr>
                <w:snapToGrid w:val="0"/>
                <w:sz w:val="22"/>
                <w:szCs w:val="22"/>
              </w:rPr>
              <w:t>Utskottet</w:t>
            </w:r>
            <w:r w:rsidRPr="00CD4E26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1E9E1A61" w14:textId="77777777" w:rsidR="00B97E7D" w:rsidRPr="00CD4E26" w:rsidRDefault="00B97E7D" w:rsidP="00B97E7D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3266BF0D" w14:textId="77777777" w:rsidR="00B97E7D" w:rsidRPr="00CD4E26" w:rsidRDefault="00B97E7D" w:rsidP="00B97E7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D4E26">
              <w:rPr>
                <w:snapToGrid w:val="0"/>
                <w:sz w:val="22"/>
                <w:szCs w:val="22"/>
              </w:rPr>
              <w:t>Ärendet bordlades.</w:t>
            </w:r>
          </w:p>
          <w:p w14:paraId="26295B5A" w14:textId="5B1369E8" w:rsidR="00B97E7D" w:rsidRPr="00CD4E26" w:rsidRDefault="00B97E7D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171F56" w:rsidRPr="00CD4E26" w14:paraId="6557E480" w14:textId="77777777" w:rsidTr="004F7E3E">
        <w:tc>
          <w:tcPr>
            <w:tcW w:w="567" w:type="dxa"/>
          </w:tcPr>
          <w:p w14:paraId="4AD3EDDF" w14:textId="15346E46" w:rsidR="00171F56" w:rsidRPr="00CD4E26" w:rsidRDefault="00B97E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D4E26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590ED5" w:rsidRPr="00CD4E26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946" w:type="dxa"/>
            <w:gridSpan w:val="2"/>
          </w:tcPr>
          <w:p w14:paraId="0FE4B5D7" w14:textId="77777777" w:rsidR="00171F56" w:rsidRPr="00CD4E26" w:rsidRDefault="00171F56" w:rsidP="0067057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CD4E26">
              <w:rPr>
                <w:b/>
                <w:bCs/>
                <w:color w:val="000000"/>
                <w:sz w:val="22"/>
                <w:szCs w:val="22"/>
              </w:rPr>
              <w:t>Beslut om besöksförbud inom äldreomsorgen m.m. under coronapandemin - G9 (delvis) 21 och 31 (delvis)</w:t>
            </w:r>
          </w:p>
          <w:p w14:paraId="0732E328" w14:textId="77777777" w:rsidR="00B97E7D" w:rsidRPr="00CD4E26" w:rsidRDefault="00B97E7D" w:rsidP="0067057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  <w:p w14:paraId="26A7212F" w14:textId="77777777" w:rsidR="00B97E7D" w:rsidRPr="00CD4E26" w:rsidRDefault="00B97E7D" w:rsidP="00B97E7D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CD4E26">
              <w:rPr>
                <w:snapToGrid w:val="0"/>
                <w:sz w:val="22"/>
                <w:szCs w:val="22"/>
              </w:rPr>
              <w:t>Utskottet</w:t>
            </w:r>
            <w:r w:rsidRPr="00CD4E26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74B0C80F" w14:textId="77777777" w:rsidR="00B97E7D" w:rsidRPr="00CD4E26" w:rsidRDefault="00B97E7D" w:rsidP="00B97E7D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3CF7EC4C" w14:textId="05D6E80F" w:rsidR="00B97E7D" w:rsidRDefault="00B97E7D" w:rsidP="004F7E3E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CD4E26">
              <w:rPr>
                <w:color w:val="000000"/>
                <w:sz w:val="22"/>
                <w:szCs w:val="22"/>
              </w:rPr>
              <w:t>Utskottet beslutade att en skrivelse med vissa kompletterande frågor skulle sändas till Regeringskansliet.</w:t>
            </w:r>
          </w:p>
          <w:p w14:paraId="209136A8" w14:textId="77777777" w:rsidR="004F7E3E" w:rsidRPr="004F7E3E" w:rsidRDefault="004F7E3E" w:rsidP="004F7E3E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0E30FB66" w14:textId="77777777" w:rsidR="00B97E7D" w:rsidRPr="004F7E3E" w:rsidRDefault="00B97E7D" w:rsidP="00B97E7D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4F7E3E">
              <w:rPr>
                <w:color w:val="000000"/>
                <w:sz w:val="22"/>
                <w:szCs w:val="22"/>
              </w:rPr>
              <w:t>Ärendet bordlades.</w:t>
            </w:r>
          </w:p>
          <w:p w14:paraId="3F59712F" w14:textId="5420BE57" w:rsidR="00B97E7D" w:rsidRPr="00CD4E26" w:rsidRDefault="00B97E7D" w:rsidP="0067057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96348C" w:rsidRPr="00CD4E26" w14:paraId="40538057" w14:textId="77777777" w:rsidTr="004F7E3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136F159B" w14:textId="1981062F" w:rsidR="008273F4" w:rsidRPr="00CD4E26" w:rsidRDefault="00410D9B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CD4E26">
              <w:rPr>
                <w:sz w:val="22"/>
                <w:szCs w:val="22"/>
              </w:rPr>
              <w:br w:type="page"/>
            </w:r>
            <w:r w:rsidR="008273F4" w:rsidRPr="00CD4E26">
              <w:rPr>
                <w:sz w:val="22"/>
                <w:szCs w:val="22"/>
              </w:rPr>
              <w:t>Vid protokollet</w:t>
            </w:r>
          </w:p>
          <w:p w14:paraId="7E247E51" w14:textId="719FC622" w:rsidR="008273F4" w:rsidRPr="00CD4E26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CD4E26">
              <w:rPr>
                <w:sz w:val="22"/>
                <w:szCs w:val="22"/>
              </w:rPr>
              <w:lastRenderedPageBreak/>
              <w:t>Justera</w:t>
            </w:r>
            <w:r w:rsidR="004F7E3E">
              <w:rPr>
                <w:sz w:val="22"/>
                <w:szCs w:val="22"/>
              </w:rPr>
              <w:t>t 2021-03-04</w:t>
            </w:r>
          </w:p>
          <w:p w14:paraId="4451D9AF" w14:textId="77777777" w:rsidR="008273F4" w:rsidRPr="00CD4E26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CD4E26">
              <w:rPr>
                <w:sz w:val="22"/>
                <w:szCs w:val="22"/>
              </w:rPr>
              <w:t>Karin Enström</w:t>
            </w:r>
          </w:p>
          <w:p w14:paraId="40538056" w14:textId="67AF6C9C" w:rsidR="00AF32C5" w:rsidRPr="00CD4E26" w:rsidRDefault="00AF32C5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23D295D0" w14:textId="77777777" w:rsidR="002A04AD" w:rsidRDefault="002A04AD">
      <w:pPr>
        <w:widowControl/>
        <w:rPr>
          <w:sz w:val="22"/>
          <w:szCs w:val="22"/>
        </w:rPr>
      </w:pPr>
      <w:r>
        <w:rPr>
          <w:sz w:val="22"/>
          <w:szCs w:val="22"/>
        </w:rPr>
        <w:lastRenderedPageBreak/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"/>
        <w:gridCol w:w="2795"/>
        <w:gridCol w:w="356"/>
        <w:gridCol w:w="40"/>
        <w:gridCol w:w="321"/>
        <w:gridCol w:w="356"/>
        <w:gridCol w:w="355"/>
        <w:gridCol w:w="355"/>
        <w:gridCol w:w="355"/>
        <w:gridCol w:w="355"/>
        <w:gridCol w:w="355"/>
        <w:gridCol w:w="355"/>
        <w:gridCol w:w="355"/>
        <w:gridCol w:w="355"/>
        <w:gridCol w:w="230"/>
        <w:gridCol w:w="126"/>
        <w:gridCol w:w="355"/>
        <w:gridCol w:w="355"/>
        <w:gridCol w:w="355"/>
        <w:gridCol w:w="272"/>
        <w:gridCol w:w="14"/>
        <w:gridCol w:w="61"/>
      </w:tblGrid>
      <w:tr w:rsidR="00510287" w14:paraId="5D5F30F3" w14:textId="77777777" w:rsidTr="009D1B17">
        <w:trPr>
          <w:gridAfter w:val="2"/>
          <w:wAfter w:w="44" w:type="pct"/>
        </w:trPr>
        <w:tc>
          <w:tcPr>
            <w:tcW w:w="1891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2623DED" w14:textId="77777777" w:rsidR="00510287" w:rsidRPr="00E931D7" w:rsidRDefault="00510287" w:rsidP="009D1B17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E931D7">
              <w:rPr>
                <w:sz w:val="22"/>
                <w:szCs w:val="22"/>
              </w:rPr>
              <w:lastRenderedPageBreak/>
              <w:t>KONSTITUTIONSUTSKOTTET</w:t>
            </w:r>
          </w:p>
          <w:p w14:paraId="2DEE6598" w14:textId="77777777" w:rsidR="00510287" w:rsidRPr="008E2326" w:rsidRDefault="00510287" w:rsidP="009D1B17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2DBC5069" w14:textId="77777777" w:rsidR="00510287" w:rsidRPr="004C2FEE" w:rsidRDefault="00510287" w:rsidP="009D1B17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2021</w:t>
            </w:r>
            <w:r w:rsidRPr="00BD41E4">
              <w:rPr>
                <w:sz w:val="20"/>
              </w:rPr>
              <w:t>-</w:t>
            </w:r>
            <w:r>
              <w:rPr>
                <w:sz w:val="20"/>
              </w:rPr>
              <w:t>03</w:t>
            </w:r>
            <w:r w:rsidRPr="00612FF5">
              <w:rPr>
                <w:sz w:val="20"/>
              </w:rPr>
              <w:t>-</w:t>
            </w:r>
            <w:r>
              <w:rPr>
                <w:sz w:val="20"/>
              </w:rPr>
              <w:t>01</w:t>
            </w:r>
            <w:r w:rsidRPr="00BD41E4">
              <w:rPr>
                <w:sz w:val="20"/>
              </w:rPr>
              <w:t>)</w:t>
            </w:r>
          </w:p>
        </w:tc>
        <w:tc>
          <w:tcPr>
            <w:tcW w:w="2204" w:type="pct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2C659DF8" w14:textId="77777777" w:rsidR="00510287" w:rsidRPr="008E2326" w:rsidRDefault="00510287" w:rsidP="009D1B17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8E2326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861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169F40E" w14:textId="77777777" w:rsidR="00510287" w:rsidRPr="00E931D7" w:rsidRDefault="00510287" w:rsidP="009D1B17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E931D7">
              <w:rPr>
                <w:b/>
                <w:sz w:val="22"/>
                <w:szCs w:val="22"/>
              </w:rPr>
              <w:t>Bilaga 1</w:t>
            </w:r>
          </w:p>
          <w:p w14:paraId="68C4A96E" w14:textId="77777777" w:rsidR="00510287" w:rsidRPr="008E2326" w:rsidRDefault="00510287" w:rsidP="009D1B17">
            <w:pPr>
              <w:tabs>
                <w:tab w:val="left" w:pos="1701"/>
              </w:tabs>
              <w:rPr>
                <w:sz w:val="16"/>
                <w:szCs w:val="16"/>
              </w:rPr>
            </w:pPr>
            <w:r w:rsidRPr="008E2326">
              <w:rPr>
                <w:sz w:val="16"/>
                <w:szCs w:val="16"/>
              </w:rPr>
              <w:t xml:space="preserve">till </w:t>
            </w:r>
            <w:r>
              <w:rPr>
                <w:sz w:val="16"/>
                <w:szCs w:val="16"/>
              </w:rPr>
              <w:t xml:space="preserve">särskilt </w:t>
            </w:r>
            <w:r w:rsidRPr="008E2326">
              <w:rPr>
                <w:sz w:val="16"/>
                <w:szCs w:val="16"/>
              </w:rPr>
              <w:t>protokoll</w:t>
            </w:r>
          </w:p>
          <w:p w14:paraId="5BA4D3D3" w14:textId="05B90F9F" w:rsidR="00510287" w:rsidRDefault="00510287" w:rsidP="009D1B17">
            <w:pPr>
              <w:tabs>
                <w:tab w:val="left" w:pos="1701"/>
              </w:tabs>
            </w:pPr>
            <w:r>
              <w:rPr>
                <w:sz w:val="16"/>
                <w:szCs w:val="16"/>
              </w:rPr>
              <w:t>2020</w:t>
            </w:r>
            <w:r w:rsidRPr="008E2326">
              <w:rPr>
                <w:sz w:val="16"/>
                <w:szCs w:val="16"/>
              </w:rPr>
              <w:t>/</w:t>
            </w:r>
            <w:r>
              <w:rPr>
                <w:sz w:val="16"/>
                <w:szCs w:val="16"/>
              </w:rPr>
              <w:t>21</w:t>
            </w:r>
            <w:r w:rsidRPr="008E2326">
              <w:rPr>
                <w:sz w:val="16"/>
                <w:szCs w:val="16"/>
              </w:rPr>
              <w:t>:</w:t>
            </w:r>
            <w:r w:rsidR="00AD7865">
              <w:rPr>
                <w:sz w:val="16"/>
                <w:szCs w:val="16"/>
              </w:rPr>
              <w:t>36</w:t>
            </w:r>
          </w:p>
        </w:tc>
      </w:tr>
      <w:tr w:rsidR="00510287" w:rsidRPr="00E931D7" w14:paraId="6CB0725A" w14:textId="77777777" w:rsidTr="009D1B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  <w:cantSplit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5B850" w14:textId="77777777" w:rsidR="00510287" w:rsidRPr="00E931D7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CAD54" w14:textId="52C5D0D0" w:rsidR="00510287" w:rsidRPr="00E931D7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DF3127">
              <w:rPr>
                <w:sz w:val="20"/>
              </w:rPr>
              <w:t xml:space="preserve"> 1</w:t>
            </w:r>
            <w:r w:rsidR="00410D9B">
              <w:rPr>
                <w:sz w:val="20"/>
              </w:rPr>
              <w:t>–</w:t>
            </w:r>
            <w:r w:rsidR="00590ED5">
              <w:rPr>
                <w:sz w:val="20"/>
              </w:rPr>
              <w:t>7</w:t>
            </w:r>
          </w:p>
        </w:tc>
        <w:tc>
          <w:tcPr>
            <w:tcW w:w="4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2484E" w14:textId="77777777" w:rsidR="00510287" w:rsidRPr="00E931D7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CBB8B" w14:textId="77777777" w:rsidR="00510287" w:rsidRPr="00E931D7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389DA" w14:textId="77777777" w:rsidR="00510287" w:rsidRPr="00E931D7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C5F8A" w14:textId="77777777" w:rsidR="00510287" w:rsidRPr="00E931D7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41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A07FA" w14:textId="77777777" w:rsidR="00510287" w:rsidRPr="00E931D7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0C94D" w14:textId="77777777" w:rsidR="00510287" w:rsidRPr="00E931D7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4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73C0" w14:textId="77777777" w:rsidR="00510287" w:rsidRPr="00E931D7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10287" w:rsidRPr="00E931D7" w14:paraId="0AB8CE99" w14:textId="77777777" w:rsidTr="009D1B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FCC39" w14:textId="77777777" w:rsidR="00510287" w:rsidRPr="00E931D7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LEDAMÖTER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A8558" w14:textId="77777777" w:rsidR="00510287" w:rsidRPr="00E931D7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A4440" w14:textId="77777777" w:rsidR="00510287" w:rsidRPr="00E931D7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94FCD" w14:textId="77777777" w:rsidR="00510287" w:rsidRPr="00E931D7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72B64" w14:textId="77777777" w:rsidR="00510287" w:rsidRPr="00E931D7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84C7B" w14:textId="77777777" w:rsidR="00510287" w:rsidRPr="00E931D7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AEA84" w14:textId="77777777" w:rsidR="00510287" w:rsidRPr="00E931D7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3B002" w14:textId="77777777" w:rsidR="00510287" w:rsidRPr="00E931D7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3FF7D" w14:textId="77777777" w:rsidR="00510287" w:rsidRPr="00E931D7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D322F" w14:textId="77777777" w:rsidR="00510287" w:rsidRPr="00E931D7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B0267" w14:textId="77777777" w:rsidR="00510287" w:rsidRPr="00E931D7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7EE47" w14:textId="77777777" w:rsidR="00510287" w:rsidRPr="00E931D7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CF0DD" w14:textId="77777777" w:rsidR="00510287" w:rsidRPr="00E931D7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10450" w14:textId="77777777" w:rsidR="00510287" w:rsidRPr="00E931D7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F231D" w14:textId="77777777" w:rsidR="00510287" w:rsidRPr="00E931D7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2F642" w14:textId="77777777" w:rsidR="00510287" w:rsidRPr="00E931D7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E434E" w14:textId="77777777" w:rsidR="00510287" w:rsidRPr="00E931D7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510287" w:rsidRPr="001A5B6F" w14:paraId="73BF348C" w14:textId="77777777" w:rsidTr="009D1B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6D17" w14:textId="77777777" w:rsidR="00510287" w:rsidRPr="00F24B88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Karin Enström</w:t>
            </w:r>
            <w:r w:rsidRPr="000700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</w:t>
            </w:r>
            <w:r w:rsidRPr="008E2326">
              <w:rPr>
                <w:sz w:val="22"/>
                <w:szCs w:val="22"/>
              </w:rPr>
              <w:t xml:space="preserve">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7FD52" w14:textId="1EF0F5BB" w:rsidR="00510287" w:rsidRPr="00214135" w:rsidRDefault="00410D9B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E1744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F7BCC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D10C2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8BF8A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8DB89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AFEC6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CA9E8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ED0B1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904F9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099CD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9230B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2211A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CE6EB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3A49A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EA2FA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10287" w:rsidRPr="001A5B6F" w14:paraId="77CCA8D5" w14:textId="77777777" w:rsidTr="009D1B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FD613" w14:textId="77777777" w:rsidR="00510287" w:rsidRPr="008E2326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FE2AC1">
              <w:rPr>
                <w:sz w:val="22"/>
                <w:szCs w:val="22"/>
              </w:rPr>
              <w:t>Hans Ekström</w:t>
            </w:r>
            <w:r w:rsidRPr="000700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(S</w:t>
            </w:r>
            <w:r w:rsidRPr="008E2326">
              <w:rPr>
                <w:sz w:val="22"/>
                <w:szCs w:val="22"/>
              </w:rPr>
              <w:t>)</w:t>
            </w:r>
            <w:r w:rsidRPr="008E2326"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44A14" w14:textId="1D0FBD2F" w:rsidR="00510287" w:rsidRPr="00214135" w:rsidRDefault="00410D9B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ABD6E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1E878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036AF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EB169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9012E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F1B1A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F82AD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4CC3C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C0C24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A7B98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47119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3C818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FE582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48D2F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91F91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10287" w:rsidRPr="001A5B6F" w14:paraId="2B80C807" w14:textId="77777777" w:rsidTr="009D1B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5E533" w14:textId="77777777" w:rsidR="00510287" w:rsidRPr="008E2326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Ida Karkiainen</w:t>
            </w:r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685B5" w14:textId="7FD97B07" w:rsidR="00510287" w:rsidRPr="001A5B6F" w:rsidRDefault="00410D9B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442BB" w14:textId="77777777" w:rsidR="00510287" w:rsidRPr="001A5B6F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0B3F9" w14:textId="77777777" w:rsidR="00510287" w:rsidRPr="001A5B6F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523DA" w14:textId="77777777" w:rsidR="00510287" w:rsidRPr="001A5B6F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D1500" w14:textId="77777777" w:rsidR="00510287" w:rsidRPr="001A5B6F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B5A52" w14:textId="77777777" w:rsidR="00510287" w:rsidRPr="001A5B6F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4D3E7" w14:textId="77777777" w:rsidR="00510287" w:rsidRPr="001A5B6F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23623" w14:textId="77777777" w:rsidR="00510287" w:rsidRPr="001A5B6F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3A1CD" w14:textId="77777777" w:rsidR="00510287" w:rsidRPr="001A5B6F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2FB14" w14:textId="77777777" w:rsidR="00510287" w:rsidRPr="001A5B6F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724A7" w14:textId="77777777" w:rsidR="00510287" w:rsidRPr="001A5B6F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5F434" w14:textId="77777777" w:rsidR="00510287" w:rsidRPr="001A5B6F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6716A" w14:textId="77777777" w:rsidR="00510287" w:rsidRPr="001A5B6F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9D988" w14:textId="77777777" w:rsidR="00510287" w:rsidRPr="001A5B6F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B1125" w14:textId="77777777" w:rsidR="00510287" w:rsidRPr="001A5B6F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D9102" w14:textId="77777777" w:rsidR="00510287" w:rsidRPr="001A5B6F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10287" w:rsidRPr="001A5B6F" w14:paraId="667D5BF6" w14:textId="77777777" w:rsidTr="009D1B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68745" w14:textId="77777777" w:rsidR="00510287" w:rsidRPr="00FE2AC1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Marta Obminska</w:t>
            </w:r>
            <w:r w:rsidRPr="00FE2AC1">
              <w:rPr>
                <w:sz w:val="22"/>
                <w:szCs w:val="22"/>
              </w:rPr>
              <w:t xml:space="preserve"> (M)</w:t>
            </w:r>
            <w:r w:rsidRPr="008E2326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0038E" w14:textId="5551BC45" w:rsidR="00510287" w:rsidRPr="001A5B6F" w:rsidRDefault="00410D9B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56636" w14:textId="77777777" w:rsidR="00510287" w:rsidRPr="001A5B6F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ED067" w14:textId="77777777" w:rsidR="00510287" w:rsidRPr="001A5B6F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DCE64" w14:textId="77777777" w:rsidR="00510287" w:rsidRPr="001A5B6F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3BD66" w14:textId="77777777" w:rsidR="00510287" w:rsidRPr="001A5B6F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5E18D" w14:textId="77777777" w:rsidR="00510287" w:rsidRPr="001A5B6F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A9C7C" w14:textId="77777777" w:rsidR="00510287" w:rsidRPr="001A5B6F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23F13" w14:textId="77777777" w:rsidR="00510287" w:rsidRPr="001A5B6F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AA9D3" w14:textId="77777777" w:rsidR="00510287" w:rsidRPr="001A5B6F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1C91C" w14:textId="77777777" w:rsidR="00510287" w:rsidRPr="001A5B6F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D1FA0" w14:textId="77777777" w:rsidR="00510287" w:rsidRPr="001A5B6F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2F88C" w14:textId="77777777" w:rsidR="00510287" w:rsidRPr="001A5B6F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5C7E9" w14:textId="77777777" w:rsidR="00510287" w:rsidRPr="001A5B6F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30032" w14:textId="77777777" w:rsidR="00510287" w:rsidRPr="001A5B6F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B8B1B" w14:textId="77777777" w:rsidR="00510287" w:rsidRPr="001A5B6F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457E9" w14:textId="77777777" w:rsidR="00510287" w:rsidRPr="001A5B6F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10287" w:rsidRPr="001A5B6F" w14:paraId="1521AF35" w14:textId="77777777" w:rsidTr="009D1B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DCFCB" w14:textId="77777777" w:rsidR="00510287" w:rsidRPr="008E2326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</w:t>
            </w:r>
            <w:r w:rsidRPr="008E2326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9A05F" w14:textId="3BB07F4E" w:rsidR="00510287" w:rsidRPr="001A5B6F" w:rsidRDefault="00410D9B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A3FA5" w14:textId="77777777" w:rsidR="00510287" w:rsidRPr="001A5B6F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85C54" w14:textId="77777777" w:rsidR="00510287" w:rsidRPr="001A5B6F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AF5FB" w14:textId="77777777" w:rsidR="00510287" w:rsidRPr="001A5B6F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B7480" w14:textId="77777777" w:rsidR="00510287" w:rsidRPr="001A5B6F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135EE" w14:textId="77777777" w:rsidR="00510287" w:rsidRPr="001A5B6F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EC6B8" w14:textId="77777777" w:rsidR="00510287" w:rsidRPr="001A5B6F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A8A30" w14:textId="77777777" w:rsidR="00510287" w:rsidRPr="001A5B6F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42B55" w14:textId="77777777" w:rsidR="00510287" w:rsidRPr="001A5B6F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F11D4" w14:textId="77777777" w:rsidR="00510287" w:rsidRPr="001A5B6F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BC376" w14:textId="77777777" w:rsidR="00510287" w:rsidRPr="001A5B6F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670B8" w14:textId="77777777" w:rsidR="00510287" w:rsidRPr="001A5B6F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EF713" w14:textId="77777777" w:rsidR="00510287" w:rsidRPr="001A5B6F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9382A" w14:textId="77777777" w:rsidR="00510287" w:rsidRPr="001A5B6F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A029" w14:textId="77777777" w:rsidR="00510287" w:rsidRPr="001A5B6F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93D4E" w14:textId="77777777" w:rsidR="00510287" w:rsidRPr="001A5B6F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10287" w:rsidRPr="001A5B6F" w14:paraId="1782DD72" w14:textId="77777777" w:rsidTr="009D1B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B3DE0" w14:textId="77777777" w:rsidR="00510287" w:rsidRPr="000700C4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Per-Arne Håkansson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18801" w14:textId="7D109DD0" w:rsidR="00510287" w:rsidRPr="001A5B6F" w:rsidRDefault="00410D9B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B48BC" w14:textId="77777777" w:rsidR="00510287" w:rsidRPr="001A5B6F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21AE1" w14:textId="77777777" w:rsidR="00510287" w:rsidRPr="001A5B6F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079F" w14:textId="77777777" w:rsidR="00510287" w:rsidRPr="001A5B6F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74F75" w14:textId="77777777" w:rsidR="00510287" w:rsidRPr="001A5B6F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FF62C" w14:textId="77777777" w:rsidR="00510287" w:rsidRPr="001A5B6F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3D870" w14:textId="77777777" w:rsidR="00510287" w:rsidRPr="001A5B6F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33474" w14:textId="77777777" w:rsidR="00510287" w:rsidRPr="001A5B6F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011F7" w14:textId="77777777" w:rsidR="00510287" w:rsidRPr="001A5B6F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E2A0A" w14:textId="77777777" w:rsidR="00510287" w:rsidRPr="001A5B6F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F9E78" w14:textId="77777777" w:rsidR="00510287" w:rsidRPr="001A5B6F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F3D74" w14:textId="77777777" w:rsidR="00510287" w:rsidRPr="001A5B6F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57F81" w14:textId="77777777" w:rsidR="00510287" w:rsidRPr="001A5B6F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95527" w14:textId="77777777" w:rsidR="00510287" w:rsidRPr="001A5B6F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4721C" w14:textId="77777777" w:rsidR="00510287" w:rsidRPr="001A5B6F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A9E2C" w14:textId="77777777" w:rsidR="00510287" w:rsidRPr="001A5B6F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10287" w:rsidRPr="001A5B6F" w14:paraId="355E7FBD" w14:textId="77777777" w:rsidTr="009D1B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621A1" w14:textId="77777777" w:rsidR="00510287" w:rsidRPr="000700C4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Linda </w:t>
            </w:r>
            <w:r w:rsidRPr="00612FF5">
              <w:rPr>
                <w:sz w:val="22"/>
                <w:szCs w:val="22"/>
              </w:rPr>
              <w:t>Modig</w:t>
            </w:r>
            <w:r w:rsidRPr="000700C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4CE57" w14:textId="01832389" w:rsidR="00510287" w:rsidRPr="001A5B6F" w:rsidRDefault="00410D9B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CC9EE" w14:textId="77777777" w:rsidR="00510287" w:rsidRPr="001A5B6F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B7FA3" w14:textId="77777777" w:rsidR="00510287" w:rsidRPr="001A5B6F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C5154" w14:textId="77777777" w:rsidR="00510287" w:rsidRPr="001A5B6F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8D770" w14:textId="77777777" w:rsidR="00510287" w:rsidRPr="001A5B6F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DA7F2" w14:textId="77777777" w:rsidR="00510287" w:rsidRPr="001A5B6F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0DAF6" w14:textId="77777777" w:rsidR="00510287" w:rsidRPr="001A5B6F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CE65B" w14:textId="77777777" w:rsidR="00510287" w:rsidRPr="001A5B6F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E2CD7" w14:textId="77777777" w:rsidR="00510287" w:rsidRPr="001A5B6F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B10A4" w14:textId="77777777" w:rsidR="00510287" w:rsidRPr="001A5B6F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A49EF" w14:textId="77777777" w:rsidR="00510287" w:rsidRPr="001A5B6F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30DF2" w14:textId="77777777" w:rsidR="00510287" w:rsidRPr="001A5B6F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AD8A1" w14:textId="77777777" w:rsidR="00510287" w:rsidRPr="001A5B6F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56F8E" w14:textId="77777777" w:rsidR="00510287" w:rsidRPr="001A5B6F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576F8" w14:textId="77777777" w:rsidR="00510287" w:rsidRPr="001A5B6F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206E0" w14:textId="77777777" w:rsidR="00510287" w:rsidRPr="001A5B6F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10287" w:rsidRPr="001A5B6F" w14:paraId="5EED354B" w14:textId="77777777" w:rsidTr="009D1B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750A1" w14:textId="77777777" w:rsidR="00510287" w:rsidRPr="008E2326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Mia Sydow Mölleby (V)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CD13C" w14:textId="1EF6F2B2" w:rsidR="00510287" w:rsidRPr="001A5B6F" w:rsidRDefault="00410D9B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3ACBC" w14:textId="77777777" w:rsidR="00510287" w:rsidRPr="001A5B6F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67C24" w14:textId="77777777" w:rsidR="00510287" w:rsidRPr="001A5B6F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56BBD" w14:textId="77777777" w:rsidR="00510287" w:rsidRPr="001A5B6F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2F266" w14:textId="77777777" w:rsidR="00510287" w:rsidRPr="001A5B6F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A0A7E" w14:textId="77777777" w:rsidR="00510287" w:rsidRPr="001A5B6F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8300" w14:textId="77777777" w:rsidR="00510287" w:rsidRPr="001A5B6F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B812C" w14:textId="77777777" w:rsidR="00510287" w:rsidRPr="001A5B6F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75D96" w14:textId="77777777" w:rsidR="00510287" w:rsidRPr="001A5B6F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E0CDA" w14:textId="77777777" w:rsidR="00510287" w:rsidRPr="001A5B6F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FB402" w14:textId="77777777" w:rsidR="00510287" w:rsidRPr="001A5B6F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955AA" w14:textId="77777777" w:rsidR="00510287" w:rsidRPr="001A5B6F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849A7" w14:textId="77777777" w:rsidR="00510287" w:rsidRPr="001A5B6F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E5EEB" w14:textId="77777777" w:rsidR="00510287" w:rsidRPr="001A5B6F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0948" w14:textId="77777777" w:rsidR="00510287" w:rsidRPr="001A5B6F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CD392" w14:textId="77777777" w:rsidR="00510287" w:rsidRPr="001A5B6F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10287" w:rsidRPr="001A5B6F" w14:paraId="5D1C57EB" w14:textId="77777777" w:rsidTr="009D1B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2735C" w14:textId="77777777" w:rsidR="00510287" w:rsidRPr="008E2326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8E2326">
              <w:rPr>
                <w:sz w:val="22"/>
                <w:szCs w:val="22"/>
                <w:lang w:val="en-US"/>
              </w:rPr>
              <w:t>(M)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06697" w14:textId="02C96BCA" w:rsidR="00510287" w:rsidRPr="00214135" w:rsidRDefault="00410D9B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C845A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E2DD5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14CF8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2CB64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19A8F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35AFC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632C3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64C0B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001D6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33F4A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FF4D6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0B8B7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B31CD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25FD6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370D4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10287" w:rsidRPr="001A5B6F" w14:paraId="56F12010" w14:textId="77777777" w:rsidTr="009D1B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5C996" w14:textId="77777777" w:rsidR="00510287" w:rsidRPr="008E2326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 w:rsidRPr="008E2326"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33299" w14:textId="0438CA30" w:rsidR="00510287" w:rsidRPr="001A5B6F" w:rsidRDefault="00410D9B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8C66A" w14:textId="77777777" w:rsidR="00510287" w:rsidRPr="001A5B6F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09823" w14:textId="77777777" w:rsidR="00510287" w:rsidRPr="001A5B6F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9696E" w14:textId="77777777" w:rsidR="00510287" w:rsidRPr="001A5B6F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E7E65" w14:textId="77777777" w:rsidR="00510287" w:rsidRPr="001A5B6F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3D5F0" w14:textId="77777777" w:rsidR="00510287" w:rsidRPr="001A5B6F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32BBC" w14:textId="77777777" w:rsidR="00510287" w:rsidRPr="001A5B6F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19314" w14:textId="77777777" w:rsidR="00510287" w:rsidRPr="001A5B6F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4408E" w14:textId="77777777" w:rsidR="00510287" w:rsidRPr="001A5B6F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D5CB5" w14:textId="77777777" w:rsidR="00510287" w:rsidRPr="001A5B6F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A4C6B" w14:textId="77777777" w:rsidR="00510287" w:rsidRPr="001A5B6F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27558" w14:textId="77777777" w:rsidR="00510287" w:rsidRPr="001A5B6F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C8DF4" w14:textId="77777777" w:rsidR="00510287" w:rsidRPr="001A5B6F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EB370" w14:textId="77777777" w:rsidR="00510287" w:rsidRPr="001A5B6F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6BBD0" w14:textId="77777777" w:rsidR="00510287" w:rsidRPr="001A5B6F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FD23D" w14:textId="77777777" w:rsidR="00510287" w:rsidRPr="001A5B6F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10287" w:rsidRPr="001A5B6F" w14:paraId="6CC3B739" w14:textId="77777777" w:rsidTr="009D1B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7DE99" w14:textId="77777777" w:rsidR="00510287" w:rsidRPr="008E2326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Laila Naraghi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39D26" w14:textId="11B14C34" w:rsidR="00510287" w:rsidRPr="001A5B6F" w:rsidRDefault="00410D9B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0A788" w14:textId="77777777" w:rsidR="00510287" w:rsidRPr="001A5B6F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7AF05" w14:textId="77777777" w:rsidR="00510287" w:rsidRPr="001A5B6F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24FE0" w14:textId="77777777" w:rsidR="00510287" w:rsidRPr="001A5B6F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F14EC" w14:textId="77777777" w:rsidR="00510287" w:rsidRPr="001A5B6F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285B1" w14:textId="77777777" w:rsidR="00510287" w:rsidRPr="001A5B6F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F969E" w14:textId="77777777" w:rsidR="00510287" w:rsidRPr="001A5B6F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1F188" w14:textId="77777777" w:rsidR="00510287" w:rsidRPr="001A5B6F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BC8D9" w14:textId="77777777" w:rsidR="00510287" w:rsidRPr="001A5B6F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4E986" w14:textId="77777777" w:rsidR="00510287" w:rsidRPr="001A5B6F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9877" w14:textId="77777777" w:rsidR="00510287" w:rsidRPr="001A5B6F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8DE87" w14:textId="77777777" w:rsidR="00510287" w:rsidRPr="001A5B6F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DBDF4" w14:textId="77777777" w:rsidR="00510287" w:rsidRPr="001A5B6F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D1C79" w14:textId="77777777" w:rsidR="00510287" w:rsidRPr="001A5B6F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17EA" w14:textId="77777777" w:rsidR="00510287" w:rsidRPr="001A5B6F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42A32" w14:textId="77777777" w:rsidR="00510287" w:rsidRPr="001A5B6F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10287" w:rsidRPr="001A5B6F" w14:paraId="5C435620" w14:textId="77777777" w:rsidTr="009D1B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8F7AD" w14:textId="77777777" w:rsidR="00510287" w:rsidRPr="008E2326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Tuve Skånberg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265F7" w14:textId="59C50E8E" w:rsidR="00510287" w:rsidRPr="001A5B6F" w:rsidRDefault="00410D9B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E7E76" w14:textId="77777777" w:rsidR="00510287" w:rsidRPr="001A5B6F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64485" w14:textId="77777777" w:rsidR="00510287" w:rsidRPr="001A5B6F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F5903" w14:textId="77777777" w:rsidR="00510287" w:rsidRPr="001A5B6F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6B8DC" w14:textId="77777777" w:rsidR="00510287" w:rsidRPr="001A5B6F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EA88F" w14:textId="77777777" w:rsidR="00510287" w:rsidRPr="001A5B6F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57194" w14:textId="77777777" w:rsidR="00510287" w:rsidRPr="001A5B6F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32FBC" w14:textId="77777777" w:rsidR="00510287" w:rsidRPr="001A5B6F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AE13E" w14:textId="77777777" w:rsidR="00510287" w:rsidRPr="001A5B6F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FC5DD" w14:textId="77777777" w:rsidR="00510287" w:rsidRPr="001A5B6F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68DEC" w14:textId="77777777" w:rsidR="00510287" w:rsidRPr="001A5B6F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F5A05" w14:textId="77777777" w:rsidR="00510287" w:rsidRPr="001A5B6F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D5001" w14:textId="77777777" w:rsidR="00510287" w:rsidRPr="001A5B6F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2F633" w14:textId="77777777" w:rsidR="00510287" w:rsidRPr="001A5B6F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BF971" w14:textId="77777777" w:rsidR="00510287" w:rsidRPr="001A5B6F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D21B7" w14:textId="77777777" w:rsidR="00510287" w:rsidRPr="001A5B6F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10287" w:rsidRPr="001A5B6F" w14:paraId="261E2748" w14:textId="77777777" w:rsidTr="009D1B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BF227" w14:textId="77777777" w:rsidR="00510287" w:rsidRPr="004B2106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AC2BE8">
              <w:rPr>
                <w:sz w:val="22"/>
                <w:szCs w:val="22"/>
                <w:lang w:val="en-GB"/>
              </w:rPr>
              <w:t>Daniel Andersson</w:t>
            </w:r>
            <w:r w:rsidRPr="004B2106">
              <w:rPr>
                <w:sz w:val="22"/>
                <w:szCs w:val="22"/>
                <w:lang w:val="en-GB"/>
              </w:rPr>
              <w:t xml:space="preserve"> (S)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5848D" w14:textId="77CC4236" w:rsidR="00510287" w:rsidRPr="00214135" w:rsidRDefault="00410D9B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B12E1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00CAB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2C82C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627D5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30D25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BF41A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2AA4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09AF6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5B0D9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E5ABB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BB956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1E664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0757A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7996C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57E60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10287" w:rsidRPr="001A5B6F" w14:paraId="05212D69" w14:textId="77777777" w:rsidTr="009D1B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5B91D" w14:textId="77777777" w:rsidR="00510287" w:rsidRPr="008E2326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Tina Acketoft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B8413" w14:textId="72150FA5" w:rsidR="00510287" w:rsidRPr="00214135" w:rsidRDefault="00410D9B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68E2B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C31D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11EA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62ACD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4F0CA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621AB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65E02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1581B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DD483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E4AC1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6AB8D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0071B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D6A34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02D19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EFA9D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10287" w:rsidRPr="001A5B6F" w14:paraId="444B1FE7" w14:textId="77777777" w:rsidTr="009D1B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7B67C" w14:textId="77777777" w:rsidR="00510287" w:rsidRPr="008E2326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Mikael Strandman</w:t>
            </w:r>
            <w:r>
              <w:rPr>
                <w:sz w:val="22"/>
                <w:szCs w:val="22"/>
              </w:rPr>
              <w:t xml:space="preserve"> </w:t>
            </w:r>
            <w:r w:rsidRPr="008E2326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0ACBB" w14:textId="2D061ADD" w:rsidR="00510287" w:rsidRPr="00214135" w:rsidRDefault="00410D9B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F5B2C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98DA4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B7A35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C34D8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42A64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B3C23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EBD4A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0B107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417A9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C7820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93347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0E17D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7692D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AD9BD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FDAD6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10287" w:rsidRPr="001A5B6F" w14:paraId="627F1F83" w14:textId="77777777" w:rsidTr="009D1B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3CACB" w14:textId="77777777" w:rsidR="00510287" w:rsidRPr="008E2326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  <w:r w:rsidRPr="008E2326">
              <w:rPr>
                <w:sz w:val="22"/>
                <w:szCs w:val="22"/>
              </w:rPr>
              <w:fldChar w:fldCharType="begin"/>
            </w:r>
            <w:r w:rsidRPr="008E2326">
              <w:rPr>
                <w:sz w:val="22"/>
                <w:szCs w:val="22"/>
              </w:rPr>
              <w:instrText xml:space="preserve">  </w:instrText>
            </w:r>
            <w:r w:rsidRPr="008E2326">
              <w:rPr>
                <w:sz w:val="22"/>
                <w:szCs w:val="22"/>
              </w:rPr>
              <w:fldChar w:fldCharType="end"/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79A79" w14:textId="5E4155BE" w:rsidR="00510287" w:rsidRPr="00214135" w:rsidRDefault="00410D9B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DEDCC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87CC8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7DE0B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E4095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0863E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AEADE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1012C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6A323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D71B8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0915B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55773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8DFAB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99DEE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8235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C27C9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10287" w:rsidRPr="001A5B6F" w14:paraId="557A59BF" w14:textId="77777777" w:rsidTr="009D1B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8C818" w14:textId="77777777" w:rsidR="00510287" w:rsidRPr="008E2326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122F4" w14:textId="0B83427A" w:rsidR="00510287" w:rsidRPr="00214135" w:rsidRDefault="00410D9B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6A323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D4DE8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28F1A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8BFC6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1D4E9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1E183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52387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0A9B8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BA9BF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BDD2D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0EA8D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30FF2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77FE5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24AE3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FA003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10287" w:rsidRPr="001A5B6F" w14:paraId="604C193A" w14:textId="77777777" w:rsidTr="009D1B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1D93D" w14:textId="77777777" w:rsidR="00510287" w:rsidRPr="00E931D7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SUPPLEANTER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7E5BA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51857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3A089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2AD4A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EE419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626F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9FD83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F657B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4DFD2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B67B7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68496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955AB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85F89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5B927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CD15A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85A47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10287" w:rsidRPr="001A5B6F" w14:paraId="3A62CDF0" w14:textId="77777777" w:rsidTr="009D1B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0B231" w14:textId="77777777" w:rsidR="00510287" w:rsidRPr="008E2326" w:rsidRDefault="00510287" w:rsidP="009D1B17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0DFC3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50D23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5D4A1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AE0F4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4E0E3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41BB0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703C1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7F4A1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0A584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AC1C7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8967C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1C673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70B7B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03A7C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087DB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8AA1D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10287" w:rsidRPr="001A5B6F" w14:paraId="4A9001F6" w14:textId="77777777" w:rsidTr="009D1B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33AE3" w14:textId="77777777" w:rsidR="00510287" w:rsidRPr="008E2326" w:rsidRDefault="00510287" w:rsidP="009D1B17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</w:t>
            </w:r>
            <w:r w:rsidRPr="008E2326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71A56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A4975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0DCDB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57EBE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C4047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AA401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2ADC0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09476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C5A7E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875B4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863BE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7327B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89D4E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7A6A7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15579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8BFBA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10287" w:rsidRPr="001A5B6F" w14:paraId="3CB5631F" w14:textId="77777777" w:rsidTr="009D1B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80779" w14:textId="77777777" w:rsidR="00510287" w:rsidRPr="008E2326" w:rsidRDefault="00510287" w:rsidP="009D1B17">
            <w:pPr>
              <w:rPr>
                <w:sz w:val="22"/>
                <w:szCs w:val="22"/>
                <w:lang w:val="en-US"/>
              </w:rPr>
            </w:pPr>
            <w:r w:rsidRPr="00AC2BE8">
              <w:rPr>
                <w:sz w:val="22"/>
                <w:szCs w:val="22"/>
                <w:lang w:val="en-GB"/>
              </w:rPr>
              <w:t>Erik Ezelius</w:t>
            </w:r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35CE8" w14:textId="4599FDBD" w:rsidR="00510287" w:rsidRPr="00214135" w:rsidRDefault="00410D9B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03A13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0C63D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1FC1B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19205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B871B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B06FA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77B83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A3080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36528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C9463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5602D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75963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D3044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15993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63113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10287" w:rsidRPr="001A5B6F" w14:paraId="18FD488A" w14:textId="77777777" w:rsidTr="009D1B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  <w:trHeight w:val="226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85F1A" w14:textId="77777777" w:rsidR="00510287" w:rsidRPr="00B91BEE" w:rsidRDefault="00510287" w:rsidP="009D1B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</w:t>
            </w:r>
            <w:r w:rsidRPr="008E232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533D2" w14:textId="3FA81713" w:rsidR="00510287" w:rsidRPr="00214135" w:rsidRDefault="00410D9B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1F527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6A85E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5F7C3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ED6F9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9CDD8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ACAEE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80937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66D74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1D954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B2B5B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B129C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5A844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4F804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B9DF3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74DB8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10287" w:rsidRPr="001A5B6F" w14:paraId="06069F64" w14:textId="77777777" w:rsidTr="009D1B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48E8E" w14:textId="77777777" w:rsidR="00510287" w:rsidRPr="008E2326" w:rsidRDefault="00510287" w:rsidP="009D1B17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</w:t>
            </w:r>
            <w:r w:rsidRPr="008E2326">
              <w:rPr>
                <w:sz w:val="22"/>
                <w:szCs w:val="22"/>
                <w:lang w:val="en-US"/>
              </w:rPr>
              <w:t xml:space="preserve"> (S</w:t>
            </w:r>
            <w:r>
              <w:rPr>
                <w:sz w:val="22"/>
                <w:szCs w:val="22"/>
                <w:lang w:val="en-US"/>
              </w:rPr>
              <w:t>D</w:t>
            </w:r>
            <w:r w:rsidRPr="008E2326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DAECF" w14:textId="2E89FE75" w:rsidR="00510287" w:rsidRPr="00214135" w:rsidRDefault="00410D9B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81124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67907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DF16A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2A40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8C2AC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13020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02E30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8DD4E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EA22B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04B9A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10FB6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49EDF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F9E1D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194DB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852A0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10287" w:rsidRPr="001A5B6F" w14:paraId="58DA28BD" w14:textId="77777777" w:rsidTr="009D1B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D7BF2" w14:textId="77777777" w:rsidR="00510287" w:rsidRPr="008E2326" w:rsidRDefault="00510287" w:rsidP="009D1B17">
            <w:pPr>
              <w:rPr>
                <w:sz w:val="22"/>
                <w:szCs w:val="22"/>
                <w:lang w:val="en-US"/>
              </w:rPr>
            </w:pPr>
            <w:r w:rsidRPr="00B6245C">
              <w:rPr>
                <w:sz w:val="22"/>
                <w:szCs w:val="22"/>
              </w:rPr>
              <w:t>Ingela Nylund Watz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8CABB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3D47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9A25D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68DE5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E684E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43134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092EC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14B76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8E514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909CD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A0000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EC3A9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5050F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FE20C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FB8C8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0A301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10287" w:rsidRPr="001A5B6F" w14:paraId="539A2780" w14:textId="77777777" w:rsidTr="009D1B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9D086" w14:textId="77777777" w:rsidR="00510287" w:rsidRPr="008E2326" w:rsidRDefault="00510287" w:rsidP="009D1B17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Johan Hedin (C)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173CE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4787C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EEDEF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ACF35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BD9F9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62EBA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B666A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4F055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4E896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B9823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841CC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0E2BC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25E8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6066D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178EF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9540D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10287" w:rsidRPr="001A5B6F" w14:paraId="3E03D23C" w14:textId="77777777" w:rsidTr="009D1B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  <w:trHeight w:val="221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A3CDB" w14:textId="77777777" w:rsidR="00510287" w:rsidRPr="008E2326" w:rsidRDefault="00510287" w:rsidP="009D1B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</w:t>
            </w:r>
            <w:r w:rsidRPr="008E232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D71DA" w14:textId="7EF39E13" w:rsidR="00510287" w:rsidRPr="00214135" w:rsidRDefault="00410D9B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59F4D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CFE0E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B1196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E91AA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70F6E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7E5A7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1E05B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8CEBE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FF923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56A57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D5D6A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57BFB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2292B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2406B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E34FF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10287" w:rsidRPr="001A5B6F" w14:paraId="5E8713ED" w14:textId="77777777" w:rsidTr="009D1B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51918" w14:textId="77777777" w:rsidR="00510287" w:rsidRPr="008E2326" w:rsidRDefault="00510287" w:rsidP="009D1B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Jilmstad</w:t>
            </w:r>
            <w:r w:rsidRPr="008E232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08AA1" w14:textId="63043B5B" w:rsidR="00510287" w:rsidRPr="00214135" w:rsidRDefault="00410D9B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32551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B84AB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D71DC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C150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60356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DC07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7AD97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6AC5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BFD81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9141A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52C46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03299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20820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E86DF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8EB49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10287" w:rsidRPr="001A5B6F" w14:paraId="43D4C21F" w14:textId="77777777" w:rsidTr="009D1B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46514" w14:textId="77777777" w:rsidR="00510287" w:rsidRPr="008E2326" w:rsidRDefault="00510287" w:rsidP="009D1B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6A561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3507A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5B25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C79FA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03601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47118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3906C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82586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4588D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5EF03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F4579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8DE58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68FF7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DD7D7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E162B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538E6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10287" w:rsidRPr="001A5B6F" w14:paraId="0D3F766D" w14:textId="77777777" w:rsidTr="009D1B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7EEC2" w14:textId="77777777" w:rsidR="00510287" w:rsidRPr="008E2326" w:rsidRDefault="00510287" w:rsidP="009D1B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</w:t>
            </w:r>
            <w:r w:rsidRPr="008E2326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F7DF7" w14:textId="34660706" w:rsidR="00510287" w:rsidRPr="00214135" w:rsidRDefault="00410D9B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03F60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C2D20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C0A00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89911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4C66B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CB4E9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537C5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95457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543ED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BCF62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DF36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2D0B8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DDBDD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88FE5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504A0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10287" w:rsidRPr="001A5B6F" w14:paraId="6219F0F8" w14:textId="77777777" w:rsidTr="009D1B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EE739" w14:textId="77777777" w:rsidR="00510287" w:rsidRPr="008E2326" w:rsidRDefault="00510287" w:rsidP="009D1B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95552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AD593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03761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948F4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05B69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F8968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758D1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01F9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38234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6C913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CC2FA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0F24C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C22A8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A40BB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1F42B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0CBDF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10287" w:rsidRPr="001A5B6F" w14:paraId="4A1A588D" w14:textId="77777777" w:rsidTr="009D1B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E3476" w14:textId="77777777" w:rsidR="00510287" w:rsidRPr="008E2326" w:rsidRDefault="00510287" w:rsidP="009D1B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Strömkvist (S)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F4898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0ABC3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A28B1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7C166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3619C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49747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C7780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15B3E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62906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09A4E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74FB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0A86F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A8FDA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D7CC2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7DACB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1800D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10287" w:rsidRPr="001A5B6F" w14:paraId="131EF230" w14:textId="77777777" w:rsidTr="009D1B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3ED5D" w14:textId="77777777" w:rsidR="00510287" w:rsidRPr="008E2326" w:rsidRDefault="00510287" w:rsidP="009D1B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Bengt Eliasson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60850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9C4E6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36B3F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61280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07E56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B67CE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A3D60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16929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C2934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58B88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69981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BAD14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BA01D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A4A82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92C20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EABBC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10287" w:rsidRPr="001A5B6F" w14:paraId="3F6678D4" w14:textId="77777777" w:rsidTr="009D1B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DD955" w14:textId="77777777" w:rsidR="00510287" w:rsidRPr="008E2326" w:rsidRDefault="00510287" w:rsidP="009D1B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</w:t>
            </w:r>
            <w:r w:rsidRPr="008E2326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S</w:t>
            </w:r>
            <w:r w:rsidRPr="008E2326">
              <w:rPr>
                <w:sz w:val="22"/>
                <w:szCs w:val="22"/>
              </w:rPr>
              <w:t>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746B4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04368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6A25B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F5207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AAFA3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0B291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40EA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A1B7E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D5304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69AAB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86EA9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A0963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6D317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CCEB5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2B5D1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5F861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10287" w:rsidRPr="001A5B6F" w14:paraId="16AA35A6" w14:textId="77777777" w:rsidTr="009D1B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643D1" w14:textId="77777777" w:rsidR="00510287" w:rsidRPr="008E2326" w:rsidRDefault="00510287" w:rsidP="009D1B17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Rasmus Ling (MP)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48ADC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FDCE9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A98F5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ABF55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AC891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2E5B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81E12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6572E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B53DA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CD1BA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6860B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113AF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D098C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42C0E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AFA03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638B5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10287" w:rsidRPr="001A5B6F" w14:paraId="348BE770" w14:textId="77777777" w:rsidTr="009D1B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8D622" w14:textId="217B66CA" w:rsidR="00510287" w:rsidRPr="008E2326" w:rsidRDefault="002922D0" w:rsidP="009D1B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Alm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B8C01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6B7EF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B4728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5A29E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C8679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FD290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D8281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45E70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7C4C8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4FB2E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4FB57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AF41A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34576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CACAB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8C5B5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58352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10287" w:rsidRPr="001A5B6F" w14:paraId="72DAD537" w14:textId="77777777" w:rsidTr="009D1B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A76E5" w14:textId="3811F2A1" w:rsidR="00510287" w:rsidRPr="008E2326" w:rsidRDefault="002922D0" w:rsidP="009D1B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02CC6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26BE5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DA00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51979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F3150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3BBBB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5BD76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25179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C8798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A96C8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731DA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03EB5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2564F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5E325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80976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D9FE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10287" w:rsidRPr="001A5B6F" w14:paraId="14F5A0FD" w14:textId="77777777" w:rsidTr="009D1B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28734" w14:textId="77777777" w:rsidR="00510287" w:rsidRPr="008E2326" w:rsidRDefault="00510287" w:rsidP="009D1B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9C935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8BEA3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63886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34732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F0CD2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BD551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3562C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B657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91813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D5D1B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9A43C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E59F4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DBC68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1C8A8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BBDEF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238B1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10287" w:rsidRPr="001A5B6F" w14:paraId="5FE93A87" w14:textId="77777777" w:rsidTr="009D1B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DD6B7" w14:textId="77777777" w:rsidR="00510287" w:rsidRPr="008E2326" w:rsidRDefault="00510287" w:rsidP="009D1B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2E4ED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525A6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22B12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B1C3F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75409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FAB1F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49389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CCF5B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B8EB4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E7585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F38F8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97123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62D0D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AFD53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53C70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C3BA7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10287" w:rsidRPr="001A5B6F" w14:paraId="0A434C35" w14:textId="77777777" w:rsidTr="009D1B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7241D" w14:textId="77777777" w:rsidR="00510287" w:rsidRPr="008E2326" w:rsidRDefault="00510287" w:rsidP="009D1B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 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12290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7A05E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FF682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0DA8D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D4C3B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25AB0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DD0F4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5F143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58243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325E6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1AF11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5CFBC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F0762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B1B42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198F3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5AAB8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10287" w:rsidRPr="001A5B6F" w14:paraId="7EEB6092" w14:textId="77777777" w:rsidTr="009D1B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F4E5E" w14:textId="77777777" w:rsidR="00510287" w:rsidRPr="008E2326" w:rsidRDefault="00510287" w:rsidP="009D1B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Hansén (MP)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E4011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CB6CD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D9C3B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F6165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830FE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C36D2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FF91E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4E425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116AB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4C93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994EC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2DC53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B5E02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21DF7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438C9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37B3B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10287" w:rsidRPr="001A5B6F" w14:paraId="75479F67" w14:textId="77777777" w:rsidTr="009D1B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4AE96" w14:textId="77777777" w:rsidR="00510287" w:rsidRPr="00A571A1" w:rsidRDefault="00510287" w:rsidP="009D1B17">
            <w:pPr>
              <w:rPr>
                <w:sz w:val="22"/>
                <w:szCs w:val="22"/>
              </w:rPr>
            </w:pPr>
            <w:r w:rsidRPr="007B0C0A">
              <w:rPr>
                <w:sz w:val="22"/>
                <w:szCs w:val="22"/>
              </w:rPr>
              <w:t>Per Schöldberg (C)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A798C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5CD85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A431B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D29D8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AFE71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FE6A6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077F3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672AD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A490A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0D795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2587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B80F1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E494F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F388A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8BBA1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303D9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10287" w:rsidRPr="001A5B6F" w14:paraId="53E621E9" w14:textId="77777777" w:rsidTr="009D1B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B311F" w14:textId="77777777" w:rsidR="00510287" w:rsidRPr="00A571A1" w:rsidRDefault="00510287" w:rsidP="009D1B17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Ali Esbati (V)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85218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248C6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E968B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21855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C3372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E6998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5A324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07B63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A6C1C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20F97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CEE24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8E207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3DF44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8FA6F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C6BA5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A9014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10287" w:rsidRPr="001A5B6F" w14:paraId="72E585DC" w14:textId="77777777" w:rsidTr="009D1B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FCEE5" w14:textId="77777777" w:rsidR="00510287" w:rsidRPr="00A571A1" w:rsidRDefault="00510287" w:rsidP="009D1B17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Andreas Carlson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10C91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C0DAA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4F750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0BFFC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1ED35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5C8BE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30D99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D61B2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9F5EE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867F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0AA92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CAD95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C016C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F7357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881B0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3EF70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10287" w:rsidRPr="001A5B6F" w14:paraId="74199651" w14:textId="77777777" w:rsidTr="009D1B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D3198" w14:textId="77777777" w:rsidR="00510287" w:rsidRPr="00A571A1" w:rsidRDefault="00510287" w:rsidP="009D1B17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Mikael Oscarsson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48AFB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49533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CB372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D082A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EEE87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17E85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F871C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F325C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BD08F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CCF52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A60AC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B5ED5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1DBA1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3AFEA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08ABC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72955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10287" w:rsidRPr="001A5B6F" w14:paraId="53075437" w14:textId="77777777" w:rsidTr="009D1B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8859C" w14:textId="77777777" w:rsidR="00510287" w:rsidRPr="00A571A1" w:rsidRDefault="00510287" w:rsidP="009D1B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Björn Wiechel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A5F9B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27E0C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A69CD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9B656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4EB6A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2A1B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43D88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9374B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AE428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FA271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7AB51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437EA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1DEA7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93EC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283E6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AED1C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10287" w:rsidRPr="001A5B6F" w14:paraId="1AB38C2A" w14:textId="77777777" w:rsidTr="009D1B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6A45C" w14:textId="77777777" w:rsidR="00510287" w:rsidRPr="00A571A1" w:rsidRDefault="00510287" w:rsidP="009D1B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C4A37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8164B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C0DD2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AEB36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E39C0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A715D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BC4DE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C4872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42869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F2CAC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184F2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6162C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D8328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D61F5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3D855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F1708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10287" w:rsidRPr="001A5B6F" w14:paraId="625DA346" w14:textId="77777777" w:rsidTr="009D1B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4DD34" w14:textId="77777777" w:rsidR="00510287" w:rsidRDefault="00510287" w:rsidP="009D1B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Amanda </w:t>
            </w:r>
            <w:r w:rsidRPr="00EF6229">
              <w:rPr>
                <w:sz w:val="22"/>
                <w:szCs w:val="22"/>
              </w:rPr>
              <w:t>Palmstierna</w:t>
            </w:r>
            <w:r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70BB4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8BCF3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597D5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EB340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F753E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1A0F1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81A16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DA459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6A273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317DA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6EC9F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07536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D9692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45EB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50AE8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04B82" w14:textId="77777777" w:rsidR="00510287" w:rsidRPr="00214135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10287" w:rsidRPr="00794BEC" w14:paraId="2DC1D4E0" w14:textId="77777777" w:rsidTr="009D1B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6" w:type="pct"/>
          <w:wAfter w:w="35" w:type="pct"/>
          <w:trHeight w:val="263"/>
        </w:trPr>
        <w:tc>
          <w:tcPr>
            <w:tcW w:w="1875" w:type="pct"/>
            <w:gridSpan w:val="3"/>
            <w:tcBorders>
              <w:top w:val="single" w:sz="4" w:space="0" w:color="auto"/>
            </w:tcBorders>
          </w:tcPr>
          <w:p w14:paraId="3D4DA7BF" w14:textId="77777777" w:rsidR="00510287" w:rsidRPr="00794BEC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N = Närvarande</w:t>
            </w:r>
          </w:p>
        </w:tc>
        <w:tc>
          <w:tcPr>
            <w:tcW w:w="3073" w:type="pct"/>
            <w:gridSpan w:val="17"/>
            <w:tcBorders>
              <w:top w:val="single" w:sz="4" w:space="0" w:color="auto"/>
            </w:tcBorders>
          </w:tcPr>
          <w:p w14:paraId="672912C4" w14:textId="77777777" w:rsidR="00510287" w:rsidRPr="00794BEC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x = ledamöter som deltagit i handläggningen</w:t>
            </w:r>
          </w:p>
        </w:tc>
      </w:tr>
      <w:tr w:rsidR="00510287" w:rsidRPr="00794BEC" w14:paraId="725A3312" w14:textId="77777777" w:rsidTr="009D1B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6" w:type="pct"/>
          <w:wAfter w:w="35" w:type="pct"/>
          <w:trHeight w:val="262"/>
        </w:trPr>
        <w:tc>
          <w:tcPr>
            <w:tcW w:w="1875" w:type="pct"/>
            <w:gridSpan w:val="3"/>
          </w:tcPr>
          <w:p w14:paraId="00106FE5" w14:textId="77777777" w:rsidR="00510287" w:rsidRPr="00794BEC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V = Votering</w:t>
            </w:r>
          </w:p>
        </w:tc>
        <w:tc>
          <w:tcPr>
            <w:tcW w:w="3073" w:type="pct"/>
            <w:gridSpan w:val="17"/>
          </w:tcPr>
          <w:p w14:paraId="11A1417E" w14:textId="77777777" w:rsidR="00510287" w:rsidRPr="00794BEC" w:rsidRDefault="00510287" w:rsidP="009D1B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o = ledamöter som härutöver har varit närvarande</w:t>
            </w:r>
          </w:p>
        </w:tc>
      </w:tr>
    </w:tbl>
    <w:p w14:paraId="40538328" w14:textId="77777777" w:rsidR="004F680C" w:rsidRPr="00477C9F" w:rsidRDefault="004F680C" w:rsidP="00477C9F">
      <w:pPr>
        <w:rPr>
          <w:sz w:val="22"/>
          <w:szCs w:val="22"/>
        </w:rPr>
      </w:pPr>
    </w:p>
    <w:sectPr w:rsidR="004F680C" w:rsidRPr="00477C9F" w:rsidSect="00A45577">
      <w:pgSz w:w="11906" w:h="16838" w:code="9"/>
      <w:pgMar w:top="851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2D420520"/>
    <w:multiLevelType w:val="hybridMultilevel"/>
    <w:tmpl w:val="8392F47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1B0"/>
    <w:rsid w:val="00001E5A"/>
    <w:rsid w:val="0000744F"/>
    <w:rsid w:val="00011CCB"/>
    <w:rsid w:val="00012D39"/>
    <w:rsid w:val="00013261"/>
    <w:rsid w:val="00020592"/>
    <w:rsid w:val="00024634"/>
    <w:rsid w:val="00032860"/>
    <w:rsid w:val="000345BF"/>
    <w:rsid w:val="0003470E"/>
    <w:rsid w:val="00037181"/>
    <w:rsid w:val="00037EDF"/>
    <w:rsid w:val="000410F7"/>
    <w:rsid w:val="000416B9"/>
    <w:rsid w:val="0005450C"/>
    <w:rsid w:val="000700C4"/>
    <w:rsid w:val="00084FFF"/>
    <w:rsid w:val="000A10F5"/>
    <w:rsid w:val="000A4BCF"/>
    <w:rsid w:val="000A7D87"/>
    <w:rsid w:val="000B29C6"/>
    <w:rsid w:val="000B4B17"/>
    <w:rsid w:val="000B7C05"/>
    <w:rsid w:val="000D4D83"/>
    <w:rsid w:val="000E10DC"/>
    <w:rsid w:val="000E2B7E"/>
    <w:rsid w:val="000E6D49"/>
    <w:rsid w:val="000F15B0"/>
    <w:rsid w:val="000F448B"/>
    <w:rsid w:val="00100B80"/>
    <w:rsid w:val="0011197E"/>
    <w:rsid w:val="00120821"/>
    <w:rsid w:val="00126123"/>
    <w:rsid w:val="00130F82"/>
    <w:rsid w:val="00133B7E"/>
    <w:rsid w:val="0013426B"/>
    <w:rsid w:val="00161AA6"/>
    <w:rsid w:val="00165461"/>
    <w:rsid w:val="00171F56"/>
    <w:rsid w:val="001828F2"/>
    <w:rsid w:val="001A1578"/>
    <w:rsid w:val="001A5B6F"/>
    <w:rsid w:val="001D766E"/>
    <w:rsid w:val="001E1FAC"/>
    <w:rsid w:val="001F0C53"/>
    <w:rsid w:val="00214135"/>
    <w:rsid w:val="002174A8"/>
    <w:rsid w:val="0023546F"/>
    <w:rsid w:val="00236A17"/>
    <w:rsid w:val="002373C0"/>
    <w:rsid w:val="00240D9B"/>
    <w:rsid w:val="002544E0"/>
    <w:rsid w:val="00261EBD"/>
    <w:rsid w:val="002624FF"/>
    <w:rsid w:val="00263A2E"/>
    <w:rsid w:val="00267572"/>
    <w:rsid w:val="00271679"/>
    <w:rsid w:val="0027450B"/>
    <w:rsid w:val="00275CD2"/>
    <w:rsid w:val="00277F25"/>
    <w:rsid w:val="0028513C"/>
    <w:rsid w:val="002862E1"/>
    <w:rsid w:val="002922D0"/>
    <w:rsid w:val="00294DCB"/>
    <w:rsid w:val="00296D10"/>
    <w:rsid w:val="002A04AD"/>
    <w:rsid w:val="002A6ADE"/>
    <w:rsid w:val="002B40DE"/>
    <w:rsid w:val="002B51DB"/>
    <w:rsid w:val="002D0E4D"/>
    <w:rsid w:val="002D2AB5"/>
    <w:rsid w:val="002E3221"/>
    <w:rsid w:val="002F284C"/>
    <w:rsid w:val="003075B8"/>
    <w:rsid w:val="00342116"/>
    <w:rsid w:val="00360479"/>
    <w:rsid w:val="00394192"/>
    <w:rsid w:val="003952A4"/>
    <w:rsid w:val="0039591D"/>
    <w:rsid w:val="003A48EB"/>
    <w:rsid w:val="003A729A"/>
    <w:rsid w:val="003C73F9"/>
    <w:rsid w:val="003D31E8"/>
    <w:rsid w:val="003E1AE3"/>
    <w:rsid w:val="003E3027"/>
    <w:rsid w:val="003F2270"/>
    <w:rsid w:val="00401656"/>
    <w:rsid w:val="0041089F"/>
    <w:rsid w:val="00410D9B"/>
    <w:rsid w:val="00412359"/>
    <w:rsid w:val="0041580F"/>
    <w:rsid w:val="004206DB"/>
    <w:rsid w:val="00432C24"/>
    <w:rsid w:val="00441381"/>
    <w:rsid w:val="00446353"/>
    <w:rsid w:val="00447115"/>
    <w:rsid w:val="00454E3F"/>
    <w:rsid w:val="00477C9F"/>
    <w:rsid w:val="0049017B"/>
    <w:rsid w:val="00490212"/>
    <w:rsid w:val="00494D58"/>
    <w:rsid w:val="004B2106"/>
    <w:rsid w:val="004B4940"/>
    <w:rsid w:val="004B6D8F"/>
    <w:rsid w:val="004C5D4F"/>
    <w:rsid w:val="004C7964"/>
    <w:rsid w:val="004D2D42"/>
    <w:rsid w:val="004E36E4"/>
    <w:rsid w:val="004E5E48"/>
    <w:rsid w:val="004F1B55"/>
    <w:rsid w:val="004F3CB5"/>
    <w:rsid w:val="004F680C"/>
    <w:rsid w:val="004F6F84"/>
    <w:rsid w:val="004F7E3E"/>
    <w:rsid w:val="0050040F"/>
    <w:rsid w:val="005012C3"/>
    <w:rsid w:val="00502075"/>
    <w:rsid w:val="00506ACC"/>
    <w:rsid w:val="00510287"/>
    <w:rsid w:val="005108E6"/>
    <w:rsid w:val="005358B4"/>
    <w:rsid w:val="005522EE"/>
    <w:rsid w:val="00554348"/>
    <w:rsid w:val="005650F7"/>
    <w:rsid w:val="00577B92"/>
    <w:rsid w:val="00581568"/>
    <w:rsid w:val="00586400"/>
    <w:rsid w:val="00590ED5"/>
    <w:rsid w:val="005C1541"/>
    <w:rsid w:val="005C2F5F"/>
    <w:rsid w:val="005E2252"/>
    <w:rsid w:val="005E28B9"/>
    <w:rsid w:val="005E439C"/>
    <w:rsid w:val="005E614D"/>
    <w:rsid w:val="00612FF5"/>
    <w:rsid w:val="00614737"/>
    <w:rsid w:val="00626335"/>
    <w:rsid w:val="00640520"/>
    <w:rsid w:val="006503A2"/>
    <w:rsid w:val="00670574"/>
    <w:rsid w:val="00690BE7"/>
    <w:rsid w:val="00690EC2"/>
    <w:rsid w:val="006A151D"/>
    <w:rsid w:val="006A511D"/>
    <w:rsid w:val="006B151B"/>
    <w:rsid w:val="006B7B0C"/>
    <w:rsid w:val="006C21FA"/>
    <w:rsid w:val="006D3126"/>
    <w:rsid w:val="0071773D"/>
    <w:rsid w:val="00723D66"/>
    <w:rsid w:val="00726EE5"/>
    <w:rsid w:val="007421F4"/>
    <w:rsid w:val="00750FF0"/>
    <w:rsid w:val="007615A5"/>
    <w:rsid w:val="00767BDA"/>
    <w:rsid w:val="00782EA9"/>
    <w:rsid w:val="00783D2C"/>
    <w:rsid w:val="00787586"/>
    <w:rsid w:val="007B0C0A"/>
    <w:rsid w:val="007F2B92"/>
    <w:rsid w:val="007F39BF"/>
    <w:rsid w:val="007F6B0D"/>
    <w:rsid w:val="00800B4D"/>
    <w:rsid w:val="008038CC"/>
    <w:rsid w:val="008273F4"/>
    <w:rsid w:val="0083479E"/>
    <w:rsid w:val="00834B38"/>
    <w:rsid w:val="008557FA"/>
    <w:rsid w:val="00875A5E"/>
    <w:rsid w:val="00875CAD"/>
    <w:rsid w:val="008808A5"/>
    <w:rsid w:val="008A0E08"/>
    <w:rsid w:val="008C2E2A"/>
    <w:rsid w:val="008E3B73"/>
    <w:rsid w:val="008F4D68"/>
    <w:rsid w:val="00902D63"/>
    <w:rsid w:val="00902D69"/>
    <w:rsid w:val="00906C2D"/>
    <w:rsid w:val="00937BF3"/>
    <w:rsid w:val="00937E3A"/>
    <w:rsid w:val="00944199"/>
    <w:rsid w:val="00944917"/>
    <w:rsid w:val="00946978"/>
    <w:rsid w:val="0094714D"/>
    <w:rsid w:val="009474C4"/>
    <w:rsid w:val="00950147"/>
    <w:rsid w:val="00953843"/>
    <w:rsid w:val="00955E76"/>
    <w:rsid w:val="0096348C"/>
    <w:rsid w:val="00973D8B"/>
    <w:rsid w:val="00976307"/>
    <w:rsid w:val="009815DB"/>
    <w:rsid w:val="00987DE8"/>
    <w:rsid w:val="009900A1"/>
    <w:rsid w:val="009A3E81"/>
    <w:rsid w:val="009A68FE"/>
    <w:rsid w:val="009B0A01"/>
    <w:rsid w:val="009B36FB"/>
    <w:rsid w:val="009B7313"/>
    <w:rsid w:val="009B79AB"/>
    <w:rsid w:val="009C3BE7"/>
    <w:rsid w:val="009C51B0"/>
    <w:rsid w:val="009D1BB5"/>
    <w:rsid w:val="009F61A0"/>
    <w:rsid w:val="009F6E99"/>
    <w:rsid w:val="00A129A0"/>
    <w:rsid w:val="00A12FFD"/>
    <w:rsid w:val="00A151D3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44C3"/>
    <w:rsid w:val="00A84DE6"/>
    <w:rsid w:val="00A8695B"/>
    <w:rsid w:val="00A9262A"/>
    <w:rsid w:val="00A9464E"/>
    <w:rsid w:val="00A9744D"/>
    <w:rsid w:val="00AA5BE7"/>
    <w:rsid w:val="00AC1FEE"/>
    <w:rsid w:val="00AC2BE8"/>
    <w:rsid w:val="00AC3349"/>
    <w:rsid w:val="00AD7865"/>
    <w:rsid w:val="00AD797B"/>
    <w:rsid w:val="00AF32C5"/>
    <w:rsid w:val="00AF6DAF"/>
    <w:rsid w:val="00AF7C8D"/>
    <w:rsid w:val="00B15788"/>
    <w:rsid w:val="00B17845"/>
    <w:rsid w:val="00B54D41"/>
    <w:rsid w:val="00B56452"/>
    <w:rsid w:val="00B6245C"/>
    <w:rsid w:val="00B639E1"/>
    <w:rsid w:val="00B64A91"/>
    <w:rsid w:val="00B74AFA"/>
    <w:rsid w:val="00B85B4A"/>
    <w:rsid w:val="00B9203B"/>
    <w:rsid w:val="00B97E7D"/>
    <w:rsid w:val="00BA46E1"/>
    <w:rsid w:val="00BA4A28"/>
    <w:rsid w:val="00BA5688"/>
    <w:rsid w:val="00BD41E4"/>
    <w:rsid w:val="00BE0742"/>
    <w:rsid w:val="00BE3BF7"/>
    <w:rsid w:val="00BF6D6B"/>
    <w:rsid w:val="00C10454"/>
    <w:rsid w:val="00C276D3"/>
    <w:rsid w:val="00C30867"/>
    <w:rsid w:val="00C35889"/>
    <w:rsid w:val="00C468A5"/>
    <w:rsid w:val="00C84F0D"/>
    <w:rsid w:val="00C919F3"/>
    <w:rsid w:val="00C92589"/>
    <w:rsid w:val="00C93236"/>
    <w:rsid w:val="00CA39FE"/>
    <w:rsid w:val="00CA6878"/>
    <w:rsid w:val="00CA6EF0"/>
    <w:rsid w:val="00CB5394"/>
    <w:rsid w:val="00CB6A34"/>
    <w:rsid w:val="00CB7431"/>
    <w:rsid w:val="00CD4CA0"/>
    <w:rsid w:val="00CD4E26"/>
    <w:rsid w:val="00D27984"/>
    <w:rsid w:val="00D44270"/>
    <w:rsid w:val="00D52626"/>
    <w:rsid w:val="00D67826"/>
    <w:rsid w:val="00D67FEC"/>
    <w:rsid w:val="00D75A71"/>
    <w:rsid w:val="00D84771"/>
    <w:rsid w:val="00D93637"/>
    <w:rsid w:val="00D93C2E"/>
    <w:rsid w:val="00D96F98"/>
    <w:rsid w:val="00DA12E0"/>
    <w:rsid w:val="00DC0E6D"/>
    <w:rsid w:val="00DC1007"/>
    <w:rsid w:val="00DC58D9"/>
    <w:rsid w:val="00DD02EC"/>
    <w:rsid w:val="00DD2D91"/>
    <w:rsid w:val="00DD2E3A"/>
    <w:rsid w:val="00DD7DC3"/>
    <w:rsid w:val="00DE0553"/>
    <w:rsid w:val="00DE2A0A"/>
    <w:rsid w:val="00DF23EB"/>
    <w:rsid w:val="00DF3127"/>
    <w:rsid w:val="00E14E39"/>
    <w:rsid w:val="00E33857"/>
    <w:rsid w:val="00E45D77"/>
    <w:rsid w:val="00E63EE4"/>
    <w:rsid w:val="00E66D19"/>
    <w:rsid w:val="00E67EBA"/>
    <w:rsid w:val="00E916EA"/>
    <w:rsid w:val="00E92A77"/>
    <w:rsid w:val="00EA704C"/>
    <w:rsid w:val="00EA7B53"/>
    <w:rsid w:val="00EB07F1"/>
    <w:rsid w:val="00EC735D"/>
    <w:rsid w:val="00ED5D82"/>
    <w:rsid w:val="00EE68A3"/>
    <w:rsid w:val="00F064EF"/>
    <w:rsid w:val="00F07228"/>
    <w:rsid w:val="00F33C48"/>
    <w:rsid w:val="00F454FD"/>
    <w:rsid w:val="00F70370"/>
    <w:rsid w:val="00F814F6"/>
    <w:rsid w:val="00F85B64"/>
    <w:rsid w:val="00F97E87"/>
    <w:rsid w:val="00FA2D97"/>
    <w:rsid w:val="00FA384F"/>
    <w:rsid w:val="00FB3A7E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3800B"/>
  <w15:chartTrackingRefBased/>
  <w15:docId w15:val="{5F862FA8-C3EF-4A0D-A53C-63582918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2CC4DEB-9C1E-47B2-B17D-65E849EE826A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60e4b847-d454-401e-b238-4117b4f1204c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49459EB1-D63D-49B5-B071-6A5208FDFA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2015.dotx</Template>
  <TotalTime>1</TotalTime>
  <Pages>3</Pages>
  <Words>386</Words>
  <Characters>2995</Characters>
  <Application>Microsoft Office Word</Application>
  <DocSecurity>4</DocSecurity>
  <Lines>1497</Lines>
  <Paragraphs>225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Anna Bolmström</cp:lastModifiedBy>
  <cp:revision>2</cp:revision>
  <cp:lastPrinted>2021-03-03T10:08:00Z</cp:lastPrinted>
  <dcterms:created xsi:type="dcterms:W3CDTF">2021-03-19T08:54:00Z</dcterms:created>
  <dcterms:modified xsi:type="dcterms:W3CDTF">2021-03-19T08:54:00Z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