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D3511" w14:paraId="039B0B2E" w14:textId="77777777">
      <w:pPr>
        <w:pStyle w:val="RubrikFrslagTIllRiksdagsbeslut"/>
      </w:pPr>
      <w:sdt>
        <w:sdtPr>
          <w:alias w:val="CC_Boilerplate_4"/>
          <w:tag w:val="CC_Boilerplate_4"/>
          <w:id w:val="-1644581176"/>
          <w:lock w:val="sdtContentLocked"/>
          <w:placeholder>
            <w:docPart w:val="05DA85CD9B1944948101DA1A0DA28CFD"/>
          </w:placeholder>
          <w:text/>
        </w:sdtPr>
        <w:sdtContent>
          <w:r w:rsidRPr="009B062B">
            <w:t>Förslag till riksdagsbeslut</w:t>
          </w:r>
        </w:sdtContent>
      </w:sdt>
      <w:bookmarkEnd w:id="0"/>
      <w:bookmarkEnd w:id="1"/>
    </w:p>
    <w:sdt>
      <w:sdtPr>
        <w:alias w:val="Yrkande 1"/>
        <w:tag w:val="a9d4bf46-dc8a-4e14-80c6-9cf9d032e484"/>
        <w:id w:val="-889647996"/>
        <w:lock w:val="sdtLocked"/>
        <w:richText/>
      </w:sdtPr>
      <w:sdtContent>
        <w:p w:rsidR="00555CA0" w14:paraId="2010E99C" w14:textId="77777777">
          <w:pPr>
            <w:pStyle w:val="Frslagstext"/>
            <w:numPr>
              <w:ilvl w:val="0"/>
              <w:numId w:val="0"/>
            </w:numPr>
          </w:pPr>
          <w:r>
            <w:t>Riksdagen ställer sig bakom det som anförs i motionen om att införa ett tak för barngruppernas storlek i förskolan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6AD32A0B740469599BD21C0705EB42F"/>
        </w:placeholder>
        <w:text/>
      </w:sdtPr>
      <w:sdtContent>
        <w:p w:rsidR="006D79C9" w:rsidRPr="009B062B" w:rsidP="00333E95" w14:paraId="594F6D1C" w14:textId="77777777">
          <w:pPr>
            <w:pStyle w:val="Heading1"/>
          </w:pPr>
          <w:r>
            <w:t>Motivering</w:t>
          </w:r>
        </w:p>
      </w:sdtContent>
    </w:sdt>
    <w:bookmarkEnd w:id="3" w:displacedByCustomXml="prev"/>
    <w:bookmarkEnd w:id="4" w:displacedByCustomXml="prev"/>
    <w:p w:rsidR="00A93BA0" w:rsidP="00886FCE" w14:paraId="329E20DD" w14:textId="7857AC40">
      <w:pPr>
        <w:pStyle w:val="Normalutanindragellerluft"/>
      </w:pPr>
      <w:r>
        <w:t>Barnomsorgens viktigaste uppgift att ge varje barn en trygg start i livet. Det är därför avgörande att det finns tid för barnen. Tid för personalen att se, bekräfta och bry sig om barnen i förskolan.</w:t>
      </w:r>
    </w:p>
    <w:p w:rsidR="00A93BA0" w:rsidP="00886FCE" w14:paraId="775F8E9B" w14:textId="7EE16280">
      <w:r>
        <w:t>På många håll fungerar förskolan bra, men alltför många förskollärare och föräldrar vittnar i stället om att barngrupperna är för stora, att personalen går på knäna och att ekonomin är ansträngd. Små barn är särskilt känsliga för stora barngrupper. De bör skyddas från stress och stök som annars riskerar att leda till att barnen utvecklar koncentrations- och inlärningssvårigheter.</w:t>
      </w:r>
    </w:p>
    <w:p w:rsidR="00A93BA0" w:rsidP="00886FCE" w14:paraId="0E2415F7" w14:textId="278CBB38">
      <w:r>
        <w:t>Nu minskar antalet barn i årskullarna, vilket innebär ett unikt tillfälle att faktiskt åstadkomma mindre grupper i praktiken. Det behöver därför vara en fråga för samtliga politiska nivåer att eftersträva bättre förutsättningar för barnen i förskolan.</w:t>
      </w:r>
    </w:p>
    <w:p w:rsidR="00A93BA0" w:rsidP="00886FCE" w14:paraId="196B4A59" w14:textId="5CF70A6A">
      <w:r>
        <w:t xml:space="preserve">Kristdemokraterna vill minska barngruppernas storlek i förskolan så att det finns mer tid för barnen. Det är därför dags att införa ett tak för barngruppernas storlek, och särskilt de små barnen behöver små barngrupper. </w:t>
      </w:r>
    </w:p>
    <w:p w:rsidR="00A93BA0" w:rsidP="00886FCE" w14:paraId="32E469B7" w14:textId="1B27BFDC">
      <w:r>
        <w:t>Vi föreslår därför ett tak på max tolv barn per barngrupp för barn under 3 år, i enlighet med Skolverkets riktvärden. Maxtak för barngrupperna för de äldre förskole</w:t>
      </w:r>
      <w:r w:rsidR="00886FCE">
        <w:softHyphen/>
      </w:r>
      <w:r>
        <w:t>barnen bör sättas till 15 barn.</w:t>
      </w:r>
    </w:p>
    <w:p w:rsidR="00A93BA0" w:rsidP="00886FCE" w14:paraId="7FB8671F" w14:textId="5EF808ED">
      <w:r w:rsidRPr="00886FCE">
        <w:rPr>
          <w:spacing w:val="-2"/>
        </w:rPr>
        <w:t>Att införa ett maxtak för barngruppernas storlek tillsammans med normer för personal</w:t>
      </w:r>
      <w:r w:rsidRPr="00886FCE" w:rsidR="00886FCE">
        <w:rPr>
          <w:spacing w:val="-2"/>
        </w:rPr>
        <w:softHyphen/>
      </w:r>
      <w:r w:rsidRPr="00886FCE">
        <w:rPr>
          <w:spacing w:val="-2"/>
        </w:rPr>
        <w:t>täthet</w:t>
      </w:r>
      <w:r>
        <w:t xml:space="preserve"> när det gäller personal som arbetar nära barnen skulle vara ett sätt att säkerställa att grupperna är tillräckligt små för att personalen ska kunna se och bekräfta varje barn. Resurstilldelningen till förskolan behöver samtidigt tydligare kopplas till dessa normer. </w:t>
      </w:r>
    </w:p>
    <w:p w:rsidR="00422B9E" w:rsidRPr="00422B9E" w:rsidP="00886FCE" w14:paraId="5719B665" w14:textId="39B9776F">
      <w:r>
        <w:t>Fler vuxna och mindre barngrupper skapar bättre förutsättningar för barnen i förskolan. Det skapar förutsättningar för en förskola där varje barn blir sett</w:t>
      </w:r>
      <w:r w:rsidR="00AC67AA">
        <w:t xml:space="preserve"> och</w:t>
      </w:r>
      <w:r>
        <w:t xml:space="preserve"> bekräftat och får möjlighet att känna trygghet.</w:t>
      </w:r>
    </w:p>
    <w:sdt>
      <w:sdtPr>
        <w:rPr>
          <w:i/>
          <w:noProof/>
        </w:rPr>
        <w:alias w:val="CC_Underskrifter"/>
        <w:tag w:val="CC_Underskrifter"/>
        <w:id w:val="583496634"/>
        <w:lock w:val="sdtContentLocked"/>
        <w:placeholder>
          <w:docPart w:val="6CDF45BF424D47F78430C97D884487B3"/>
        </w:placeholder>
        <w:richText/>
      </w:sdtPr>
      <w:sdtContent>
        <w:p w:rsidR="00AD3511" w:rsidP="00AD3511" w14:paraId="609089C9" w14:textId="77777777"/>
        <w:p w:rsidR="00AD3511" w:rsidP="00AD3511" w14:paraId="1A1349BC" w14:textId="41C34747"/>
      </w:sdtContent>
    </w:sdt>
    <w:tbl>
      <w:tblPr>
        <w:tblCaption w:val="underskrifter"/>
        <w:tblW w:w="5000" w:type="pct"/>
        <w:tblLook w:val="04A0"/>
      </w:tblPr>
      <w:tblGrid>
        <w:gridCol w:w="4252"/>
        <w:gridCol w:w="4252"/>
      </w:tblGrid>
      <w:tr w14:paraId="08E1CC86" w14:textId="77777777">
        <w:tblPrEx>
          <w:tblW w:w="5000" w:type="pct"/>
          <w:tblLook w:val="04A0"/>
        </w:tblPrEx>
        <w:trPr>
          <w:cantSplit/>
        </w:trPr>
        <w:tc>
          <w:tcPr>
            <w:tcW w:w="50" w:type="pct"/>
            <w:vAlign w:val="bottom"/>
          </w:tcPr>
          <w:p w:rsidR="00555CA0" w14:paraId="3078308A" w14:textId="77777777">
            <w:pPr>
              <w:pStyle w:val="Underskrifter"/>
              <w:spacing w:after="0"/>
            </w:pPr>
            <w:r>
              <w:t>Christian Carlsson (KD)</w:t>
            </w:r>
          </w:p>
        </w:tc>
        <w:tc>
          <w:tcPr>
            <w:tcW w:w="50" w:type="pct"/>
            <w:vAlign w:val="bottom"/>
          </w:tcPr>
          <w:p w:rsidR="00555CA0" w14:paraId="0DEAEF0F" w14:textId="77777777">
            <w:pPr>
              <w:pStyle w:val="Underskrifter"/>
              <w:spacing w:after="0"/>
            </w:pPr>
          </w:p>
        </w:tc>
      </w:tr>
    </w:tbl>
    <w:p w:rsidR="004801AC" w:rsidRPr="008E0FE2" w:rsidP="00DF3554" w14:paraId="35397BB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3E73A0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5C8AC7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D3511" w:rsidP="00AD3511" w14:paraId="5A2B1737" w14:textId="42A3140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1ED933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E380F01">
                          <w:pPr>
                            <w:jc w:val="right"/>
                          </w:pPr>
                          <w:sdt>
                            <w:sdtPr>
                              <w:alias w:val="CC_Noformat_Partikod"/>
                              <w:tag w:val="CC_Noformat_Partikod"/>
                              <w:id w:val="-53464382"/>
                              <w:placeholder>
                                <w:docPart w:val="A182544DD48D40B9A157651B6C17D694"/>
                              </w:placeholder>
                              <w:text/>
                            </w:sdtPr>
                            <w:sdtContent>
                              <w:r w:rsidR="00A93BA0">
                                <w:t>KD</w:t>
                              </w:r>
                            </w:sdtContent>
                          </w:sdt>
                          <w:sdt>
                            <w:sdtPr>
                              <w:alias w:val="CC_Noformat_Partinummer"/>
                              <w:tag w:val="CC_Noformat_Partinummer"/>
                              <w:id w:val="-1709555926"/>
                              <w:placeholder>
                                <w:docPart w:val="1CC79D9C29774A30A861759E9A75862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08321B1" w14:textId="0E380F01">
                    <w:pPr>
                      <w:jc w:val="right"/>
                    </w:pPr>
                    <w:sdt>
                      <w:sdtPr>
                        <w:alias w:val="CC_Noformat_Partikod"/>
                        <w:tag w:val="CC_Noformat_Partikod"/>
                        <w:id w:val="740952394"/>
                        <w:placeholder>
                          <w:docPart w:val="A182544DD48D40B9A157651B6C17D694"/>
                        </w:placeholder>
                        <w:text/>
                      </w:sdtPr>
                      <w:sdtContent>
                        <w:r w:rsidR="00A93BA0">
                          <w:t>KD</w:t>
                        </w:r>
                      </w:sdtContent>
                    </w:sdt>
                    <w:sdt>
                      <w:sdtPr>
                        <w:alias w:val="CC_Noformat_Partinummer"/>
                        <w:tag w:val="CC_Noformat_Partinummer"/>
                        <w:id w:val="365580306"/>
                        <w:placeholder>
                          <w:docPart w:val="1CC79D9C29774A30A861759E9A75862E"/>
                        </w:placeholder>
                        <w:showingPlcHdr/>
                        <w:text/>
                      </w:sdtPr>
                      <w:sdtContent>
                        <w:r>
                          <w:t xml:space="preserve"> </w:t>
                        </w:r>
                      </w:sdtContent>
                    </w:sdt>
                  </w:p>
                </w:txbxContent>
              </v:textbox>
            </v:shape>
          </w:pict>
        </mc:Fallback>
      </mc:AlternateContent>
    </w:r>
  </w:p>
  <w:p w:rsidR="00262EA3" w:rsidRPr="00293C4F" w:rsidP="00776B74" w14:paraId="32354E4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6E8209B" w14:textId="77777777">
    <w:pPr>
      <w:jc w:val="right"/>
    </w:pPr>
  </w:p>
  <w:p w:rsidR="00262EA3" w:rsidP="00776B74" w14:paraId="2237C25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3B25D2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CAC5923" w14:textId="140252D8">
    <w:pPr>
      <w:pStyle w:val="FSHNormal"/>
      <w:spacing w:before="40"/>
    </w:pPr>
    <w:sdt>
      <w:sdtPr>
        <w:alias w:val="CC_Noformat_Motionstyp"/>
        <w:tag w:val="CC_Noformat_Motionstyp"/>
        <w:id w:val="1162973129"/>
        <w:lock w:val="sdtContentLocked"/>
        <w:text/>
        <w15:appearance w15:val="hidden"/>
      </w:sdtPr>
      <w:sdtContent>
        <w:r w:rsidR="00FA35A3">
          <w:t>Enskild motion</w:t>
        </w:r>
      </w:sdtContent>
    </w:sdt>
    <w:r w:rsidR="00821B36">
      <w:t xml:space="preserve"> </w:t>
    </w:r>
    <w:sdt>
      <w:sdtPr>
        <w:alias w:val="CC_Noformat_Partikod"/>
        <w:tag w:val="CC_Noformat_Partikod"/>
        <w:id w:val="1471015553"/>
        <w:text/>
      </w:sdtPr>
      <w:sdtContent>
        <w:r w:rsidR="00A93BA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AE487D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C3CA504" w14:textId="4B28E2F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A35A3">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A35A3">
          <w:t>:144</w:t>
        </w:r>
      </w:sdtContent>
    </w:sdt>
  </w:p>
  <w:p w:rsidR="00262EA3" w:rsidP="00E03A3D" w14:paraId="5D9356BB" w14:textId="3FAC841C">
    <w:pPr>
      <w:pStyle w:val="Motionr"/>
    </w:pPr>
    <w:sdt>
      <w:sdtPr>
        <w:alias w:val="CC_Noformat_Avtext"/>
        <w:tag w:val="CC_Noformat_Avtext"/>
        <w:id w:val="-2020768203"/>
        <w:lock w:val="sdtContentLocked"/>
        <w:placeholder>
          <w:docPart w:val="A182544DD48D40B9A157651B6C17D694"/>
        </w:placeholder>
        <w:text/>
        <w15:appearance w15:val="hidden"/>
      </w:sdtPr>
      <w:sdtContent>
        <w:r w:rsidR="00FA35A3">
          <w:t>av Christian Carlsson (KD)</w:t>
        </w:r>
      </w:sdtContent>
    </w:sdt>
  </w:p>
  <w:sdt>
    <w:sdtPr>
      <w:alias w:val="CC_Noformat_Rubtext"/>
      <w:tag w:val="CC_Noformat_Rubtext"/>
      <w:id w:val="-218060500"/>
      <w:lock w:val="sdtLocked"/>
      <w:placeholder>
        <w:docPart w:val="1CC79D9C29774A30A861759E9A75862E"/>
      </w:placeholder>
      <w:text/>
    </w:sdtPr>
    <w:sdtContent>
      <w:p w:rsidR="00262EA3" w:rsidP="00283E0F" w14:paraId="78731A53" w14:textId="30F29191">
        <w:pPr>
          <w:pStyle w:val="FSHRub2"/>
        </w:pPr>
        <w:r>
          <w:t>Mindre barngrupper för barnen i förskolan</w:t>
        </w:r>
      </w:p>
    </w:sdtContent>
  </w:sdt>
  <w:sdt>
    <w:sdtPr>
      <w:alias w:val="CC_Boilerplate_3"/>
      <w:tag w:val="CC_Boilerplate_3"/>
      <w:id w:val="1606463544"/>
      <w:lock w:val="sdtContentLocked"/>
      <w:text w:multiLine="1"/>
      <w15:appearance w15:val="hidden"/>
    </w:sdtPr>
    <w:sdtContent>
      <w:p w:rsidR="00262EA3" w:rsidP="00283E0F" w14:paraId="72C5CC8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BA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5CA0"/>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1F2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3D8A"/>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6F3"/>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713"/>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1C9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6FCE"/>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3BA0"/>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67AA"/>
    <w:rsid w:val="00AC78AC"/>
    <w:rsid w:val="00AD076C"/>
    <w:rsid w:val="00AD09A8"/>
    <w:rsid w:val="00AD28F9"/>
    <w:rsid w:val="00AD2CD8"/>
    <w:rsid w:val="00AD3511"/>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5C42"/>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2D6"/>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54E"/>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6B5"/>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27D77"/>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A3"/>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252B3E1"/>
  <w15:chartTrackingRefBased/>
  <w15:docId w15:val="{221BB588-7A16-4E69-91BB-F70DC7F7E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5DA85CD9B1944948101DA1A0DA28CFD"/>
        <w:category>
          <w:name w:val="Allmänt"/>
          <w:gallery w:val="placeholder"/>
        </w:category>
        <w:types>
          <w:type w:val="bbPlcHdr"/>
        </w:types>
        <w:behaviors>
          <w:behavior w:val="content"/>
        </w:behaviors>
        <w:guid w:val="{7FAC3CEE-F8E2-4553-83B7-09F7930CEBA5}"/>
      </w:docPartPr>
      <w:docPartBody>
        <w:p w:rsidR="00C302D6">
          <w:pPr>
            <w:pStyle w:val="05DA85CD9B1944948101DA1A0DA28CFD"/>
          </w:pPr>
          <w:r w:rsidRPr="005A0A93">
            <w:rPr>
              <w:rStyle w:val="PlaceholderText"/>
            </w:rPr>
            <w:t>Förslag till riksdagsbeslut</w:t>
          </w:r>
        </w:p>
      </w:docPartBody>
    </w:docPart>
    <w:docPart>
      <w:docPartPr>
        <w:name w:val="E6AD32A0B740469599BD21C0705EB42F"/>
        <w:category>
          <w:name w:val="Allmänt"/>
          <w:gallery w:val="placeholder"/>
        </w:category>
        <w:types>
          <w:type w:val="bbPlcHdr"/>
        </w:types>
        <w:behaviors>
          <w:behavior w:val="content"/>
        </w:behaviors>
        <w:guid w:val="{DD788FD8-AD43-49AF-9C59-9A31F2DB8C29}"/>
      </w:docPartPr>
      <w:docPartBody>
        <w:p w:rsidR="00C302D6">
          <w:pPr>
            <w:pStyle w:val="E6AD32A0B740469599BD21C0705EB42F"/>
          </w:pPr>
          <w:r w:rsidRPr="005A0A93">
            <w:rPr>
              <w:rStyle w:val="PlaceholderText"/>
            </w:rPr>
            <w:t>Motivering</w:t>
          </w:r>
        </w:p>
      </w:docPartBody>
    </w:docPart>
    <w:docPart>
      <w:docPartPr>
        <w:name w:val="A182544DD48D40B9A157651B6C17D694"/>
        <w:category>
          <w:name w:val="Allmänt"/>
          <w:gallery w:val="placeholder"/>
        </w:category>
        <w:types>
          <w:type w:val="bbPlcHdr"/>
        </w:types>
        <w:behaviors>
          <w:behavior w:val="content"/>
        </w:behaviors>
        <w:guid w:val="{32687867-DFD1-464C-9719-DAE91F11BDB2}"/>
      </w:docPartPr>
      <w:docPartBody>
        <w:p w:rsidR="00C302D6">
          <w:pPr>
            <w:pStyle w:val="A182544DD48D40B9A157651B6C17D694"/>
          </w:pPr>
          <w:r>
            <w:rPr>
              <w:rStyle w:val="PlaceholderText"/>
            </w:rPr>
            <w:t xml:space="preserve"> </w:t>
          </w:r>
        </w:p>
      </w:docPartBody>
    </w:docPart>
    <w:docPart>
      <w:docPartPr>
        <w:name w:val="1CC79D9C29774A30A861759E9A75862E"/>
        <w:category>
          <w:name w:val="Allmänt"/>
          <w:gallery w:val="placeholder"/>
        </w:category>
        <w:types>
          <w:type w:val="bbPlcHdr"/>
        </w:types>
        <w:behaviors>
          <w:behavior w:val="content"/>
        </w:behaviors>
        <w:guid w:val="{B09AC35D-C4B4-4EC3-B88E-46BC8496C623}"/>
      </w:docPartPr>
      <w:docPartBody>
        <w:p w:rsidR="00C302D6">
          <w:pPr>
            <w:pStyle w:val="1CC79D9C29774A30A861759E9A75862E"/>
          </w:pPr>
          <w:r>
            <w:t xml:space="preserve"> </w:t>
          </w:r>
        </w:p>
      </w:docPartBody>
    </w:docPart>
    <w:docPart>
      <w:docPartPr>
        <w:name w:val="6CDF45BF424D47F78430C97D884487B3"/>
        <w:category>
          <w:name w:val="Allmänt"/>
          <w:gallery w:val="placeholder"/>
        </w:category>
        <w:types>
          <w:type w:val="bbPlcHdr"/>
        </w:types>
        <w:behaviors>
          <w:behavior w:val="content"/>
        </w:behaviors>
        <w:guid w:val="{CED20B06-FCF9-4CDB-87CE-0A78D5A9F44A}"/>
      </w:docPartPr>
      <w:docPartBody>
        <w:p w:rsidR="00BB5C4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2D6"/>
    <w:rsid w:val="005B2E96"/>
    <w:rsid w:val="007066F3"/>
    <w:rsid w:val="00785713"/>
    <w:rsid w:val="00871C94"/>
    <w:rsid w:val="00BB5C42"/>
    <w:rsid w:val="00C302D6"/>
    <w:rsid w:val="00D80458"/>
    <w:rsid w:val="00D956B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5DA85CD9B1944948101DA1A0DA28CFD">
    <w:name w:val="05DA85CD9B1944948101DA1A0DA28CFD"/>
  </w:style>
  <w:style w:type="paragraph" w:customStyle="1" w:styleId="E6AD32A0B740469599BD21C0705EB42F">
    <w:name w:val="E6AD32A0B740469599BD21C0705EB42F"/>
  </w:style>
  <w:style w:type="paragraph" w:customStyle="1" w:styleId="A182544DD48D40B9A157651B6C17D694">
    <w:name w:val="A182544DD48D40B9A157651B6C17D694"/>
  </w:style>
  <w:style w:type="paragraph" w:customStyle="1" w:styleId="1CC79D9C29774A30A861759E9A75862E">
    <w:name w:val="1CC79D9C29774A30A861759E9A7586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1489CE-93FC-462B-892C-0B61CA22A114}"/>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312</Words>
  <Characters>1738</Characters>
  <Application>Microsoft Office Word</Application>
  <DocSecurity>0</DocSecurity>
  <Lines>35</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