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56194" w:rsidRPr="003B4E96" w:rsidTr="000561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56194" w:rsidRPr="003B4E96" w:rsidRDefault="00056194" w:rsidP="00056194">
            <w:pPr>
              <w:pStyle w:val="RSKRbeteckning"/>
              <w:spacing w:before="240"/>
            </w:pPr>
            <w:r w:rsidRPr="003B4E96">
              <w:t>Riksdagsskrivelse</w:t>
            </w:r>
          </w:p>
          <w:p w:rsidR="00056194" w:rsidRPr="003B4E96" w:rsidRDefault="00056194" w:rsidP="00056194">
            <w:pPr>
              <w:pStyle w:val="RSKRbeteckning"/>
            </w:pPr>
            <w:r w:rsidRPr="003B4E96">
              <w:t>2008/09:257</w:t>
            </w:r>
          </w:p>
        </w:tc>
        <w:tc>
          <w:tcPr>
            <w:tcW w:w="1134" w:type="dxa"/>
          </w:tcPr>
          <w:p w:rsidR="00056194" w:rsidRPr="003B4E96" w:rsidRDefault="003B4E96" w:rsidP="00056194">
            <w:pPr>
              <w:jc w:val="right"/>
            </w:pPr>
            <w:r w:rsidRPr="003B4E9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194" w:rsidRPr="003B4E96" w:rsidTr="000561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56194" w:rsidRPr="003B4E96" w:rsidRDefault="00056194">
            <w:pPr>
              <w:rPr>
                <w:sz w:val="10"/>
              </w:rPr>
            </w:pPr>
          </w:p>
        </w:tc>
      </w:tr>
    </w:tbl>
    <w:p w:rsidR="00056194" w:rsidRPr="003B4E96" w:rsidRDefault="00056194"/>
    <w:p w:rsidR="00056194" w:rsidRPr="003B4E96" w:rsidRDefault="00056194" w:rsidP="00056194">
      <w:pPr>
        <w:pStyle w:val="Mottagare1"/>
      </w:pPr>
      <w:r w:rsidRPr="003B4E96">
        <w:t>Regeringen</w:t>
      </w:r>
    </w:p>
    <w:p w:rsidR="00056194" w:rsidRPr="003B4E96" w:rsidRDefault="00056194" w:rsidP="00056194">
      <w:pPr>
        <w:pStyle w:val="Mottagare2"/>
      </w:pPr>
      <w:r w:rsidRPr="003B4E96">
        <w:t>Näringsdepartementet</w:t>
      </w:r>
    </w:p>
    <w:p w:rsidR="00056194" w:rsidRPr="003B4E96" w:rsidRDefault="00056194" w:rsidP="00056194">
      <w:r w:rsidRPr="003B4E96">
        <w:t>Med överlämnande av trafikutskottets betänkande 2008/09:TU14 Mål för framtidens resor och transporter får jag anmäla att riksdagen denna dag bifallit utskottets förslag till riksdagsbeslut.</w:t>
      </w:r>
    </w:p>
    <w:p w:rsidR="00056194" w:rsidRPr="003B4E96" w:rsidRDefault="00056194" w:rsidP="00056194">
      <w:pPr>
        <w:pStyle w:val="Stockholm"/>
      </w:pPr>
      <w:r w:rsidRPr="003B4E96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56194" w:rsidRPr="003B4E96" w:rsidTr="000561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56194" w:rsidRPr="003B4E96" w:rsidRDefault="00056194" w:rsidP="00056194">
            <w:pPr>
              <w:pStyle w:val="AvsTalman"/>
            </w:pPr>
            <w:r w:rsidRPr="003B4E96">
              <w:t>Per Westerberg</w:t>
            </w:r>
          </w:p>
        </w:tc>
        <w:tc>
          <w:tcPr>
            <w:tcW w:w="3628" w:type="dxa"/>
          </w:tcPr>
          <w:p w:rsidR="00056194" w:rsidRPr="003B4E96" w:rsidRDefault="00056194" w:rsidP="00056194">
            <w:pPr>
              <w:pStyle w:val="AvsTjnsteman"/>
            </w:pPr>
            <w:r w:rsidRPr="003B4E96">
              <w:t>Ulf Christoffersson</w:t>
            </w:r>
          </w:p>
        </w:tc>
      </w:tr>
    </w:tbl>
    <w:p w:rsidR="00D85057" w:rsidRPr="003B4E96" w:rsidRDefault="00D85057" w:rsidP="00056194"/>
    <w:sectPr w:rsidR="00D85057" w:rsidRPr="003B4E9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94"/>
    <w:rsid w:val="00056194"/>
    <w:rsid w:val="0009098F"/>
    <w:rsid w:val="000C2D8D"/>
    <w:rsid w:val="000E3F47"/>
    <w:rsid w:val="001667BD"/>
    <w:rsid w:val="001C2855"/>
    <w:rsid w:val="00224A43"/>
    <w:rsid w:val="00243D3C"/>
    <w:rsid w:val="00244660"/>
    <w:rsid w:val="0026798D"/>
    <w:rsid w:val="003B4E96"/>
    <w:rsid w:val="00424CC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58ED7A-A5EB-4EBA-953C-158E2066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257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Mål för framtidens resor och transporter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