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4FB44B41DCFA43AA9A492912ABE36EDE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14:paraId="5FC12E20" w14:textId="77777777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14:paraId="2457E69C" w14:textId="77777777" w:rsidR="006F2BA6" w:rsidRPr="00BA4BC3" w:rsidRDefault="00AA332F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0E625D">
                  <w:t>Redogörelse till riksdagen</w:t>
                </w:r>
                <w:r>
                  <w:fldChar w:fldCharType="end"/>
                </w:r>
              </w:p>
              <w:p w14:paraId="5B36B87A" w14:textId="77777777" w:rsidR="006F2BA6" w:rsidRPr="00BA4BC3" w:rsidRDefault="00A531A0" w:rsidP="0039664C">
                <w:pPr>
                  <w:pStyle w:val="Titelrubrik"/>
                </w:pPr>
                <w:fldSimple w:instr=" DOCPROPERTY  Dokbeteckning  \* MERGEFORMAT ">
                  <w:r w:rsidR="000E625D">
                    <w:t>2015/16:RR6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5D4FF6F0" w14:textId="77777777"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2A53DAC3" wp14:editId="6DFC3444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14:paraId="10E1DC4F" w14:textId="77777777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14:paraId="111372C5" w14:textId="77777777"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3226ADAF" w14:textId="77777777"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14:paraId="39904E14" w14:textId="77777777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14:paraId="43CD6BFC" w14:textId="77777777" w:rsidR="006F2BA6" w:rsidRPr="00853EFB" w:rsidRDefault="00A531A0" w:rsidP="0039664C">
                <w:pPr>
                  <w:pStyle w:val="Titelrubrik2"/>
                </w:pPr>
                <w:fldSimple w:instr=" DOCPROPERTY  Dokrubrik  \* MERGEFORMAT ">
                  <w:r w:rsidR="000E625D">
                    <w:t>Stiftelsen Riksbankens Jubileumsfond bidrar till svensk forskning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3AB47F9C" w14:textId="77777777"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14:paraId="4E9DDD77" w14:textId="77777777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14:paraId="701016E6" w14:textId="77777777"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344B7A41" w14:textId="77777777" w:rsidR="006F2BA6" w:rsidRPr="00BA4BC3" w:rsidRDefault="006F2BA6" w:rsidP="000E7DFF">
                <w:pPr>
                  <w:pStyle w:val="Titelrubrik"/>
                </w:pPr>
              </w:p>
            </w:tc>
          </w:tr>
        </w:tbl>
        <w:p w14:paraId="1945ED82" w14:textId="77777777" w:rsidR="00DC511B" w:rsidRPr="006F2BA6" w:rsidRDefault="00AA332F" w:rsidP="00440DE9">
          <w:pPr>
            <w:pStyle w:val="Tabell-Radrubrik"/>
          </w:pPr>
        </w:p>
      </w:sdtContent>
    </w:sdt>
    <w:p w14:paraId="2AB54E73" w14:textId="77777777"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14:paraId="088F4A6D" w14:textId="77777777" w:rsidR="004D5492" w:rsidRPr="00B7395D" w:rsidRDefault="004D5492" w:rsidP="00F720C4">
      <w:pPr>
        <w:pStyle w:val="R1"/>
      </w:pPr>
      <w:bookmarkStart w:id="1" w:name="_Toc412198930"/>
      <w:r w:rsidRPr="00B7395D">
        <w:rPr>
          <w:rStyle w:val="Kapitelrubrik"/>
        </w:rPr>
        <w:t>Sammanfattning</w:t>
      </w:r>
      <w:bookmarkEnd w:id="1"/>
    </w:p>
    <w:p w14:paraId="29D6B01D" w14:textId="68240D29" w:rsidR="00E20E87" w:rsidRPr="00E20E87" w:rsidRDefault="00E20E87" w:rsidP="00E20E87">
      <w:r w:rsidRPr="00E20E87">
        <w:t>Riksrevisionen har i enlighet med 2 § 5 lagen (2002:1022) om revision av statlig verksamhet m.m. granskat</w:t>
      </w:r>
      <w:r w:rsidR="003D22B1">
        <w:t xml:space="preserve"> </w:t>
      </w:r>
      <w:r w:rsidRPr="00E20E87">
        <w:t>Stiftelsen Riksbankens Jubileumsfond. Resultatet av granskningen redovisas i denna granskningsrapport.</w:t>
      </w:r>
    </w:p>
    <w:p w14:paraId="25C83FC0" w14:textId="532D5B87" w:rsidR="00E20E87" w:rsidRPr="00E20E87" w:rsidRDefault="00E20E87" w:rsidP="00E47F2C">
      <w:pPr>
        <w:pStyle w:val="Normaltindrag"/>
      </w:pPr>
      <w:r w:rsidRPr="00E20E87">
        <w:t>Härmed överlämnas granskningsrapporten, som en redogörelse till riks</w:t>
      </w:r>
      <w:r w:rsidR="008263A5">
        <w:t>-</w:t>
      </w:r>
      <w:r w:rsidR="008263A5">
        <w:br/>
      </w:r>
      <w:r w:rsidRPr="00E20E87">
        <w:t>dagen med tillämpning av 9 kap.</w:t>
      </w:r>
      <w:r w:rsidR="00E47F2C">
        <w:t xml:space="preserve"> </w:t>
      </w:r>
      <w:r w:rsidRPr="00E20E87">
        <w:t>18 § tredje stycket riksdagsordningen.</w:t>
      </w:r>
    </w:p>
    <w:p w14:paraId="0E4266CB" w14:textId="77777777" w:rsidR="00E20E87" w:rsidRPr="00E20E87" w:rsidRDefault="00E20E87" w:rsidP="00E20E87"/>
    <w:p w14:paraId="246E3C82" w14:textId="613CADC2" w:rsidR="00E20E87" w:rsidRPr="00E20E87" w:rsidRDefault="005B015E" w:rsidP="00E20E87">
      <w:r>
        <w:t>Stockholm den 20</w:t>
      </w:r>
      <w:r w:rsidR="00E20E87" w:rsidRPr="00E20E87">
        <w:t xml:space="preserve"> juni 2016</w:t>
      </w:r>
    </w:p>
    <w:p w14:paraId="34141AFF" w14:textId="77777777" w:rsidR="00E20E87" w:rsidRPr="00E20E87" w:rsidRDefault="00E20E87" w:rsidP="00E20E87"/>
    <w:p w14:paraId="025C8554" w14:textId="77777777" w:rsidR="00E20E87" w:rsidRPr="00E20E87" w:rsidRDefault="00E20E87" w:rsidP="00E20E87"/>
    <w:p w14:paraId="32738F14" w14:textId="77777777" w:rsidR="00E20E87" w:rsidRPr="00E20E87" w:rsidRDefault="00E20E87" w:rsidP="00E20E87"/>
    <w:p w14:paraId="1644C883" w14:textId="77777777" w:rsidR="00E20E87" w:rsidRPr="00E20E87" w:rsidRDefault="00E20E87" w:rsidP="00E20E87">
      <w:r w:rsidRPr="00E20E87">
        <w:t>Margareta Åberg</w:t>
      </w:r>
    </w:p>
    <w:p w14:paraId="7C26F75C" w14:textId="77777777" w:rsidR="00417ACB" w:rsidRDefault="00417ACB" w:rsidP="00417ACB"/>
    <w:p w14:paraId="7DEC745C" w14:textId="77777777" w:rsidR="00417ACB" w:rsidRDefault="00417ACB" w:rsidP="00417ACB"/>
    <w:p w14:paraId="7338FC02" w14:textId="613BA81E" w:rsidR="000F149C" w:rsidRDefault="00F720C4" w:rsidP="00F720C4">
      <w:pPr>
        <w:tabs>
          <w:tab w:val="left" w:pos="5055"/>
        </w:tabs>
      </w:pPr>
      <w:r>
        <w:tab/>
      </w:r>
    </w:p>
    <w:p w14:paraId="6C28CC0A" w14:textId="77777777" w:rsidR="009B0A28" w:rsidRPr="00A531A0" w:rsidRDefault="009B0A28" w:rsidP="009B0A28"/>
    <w:p w14:paraId="74288A73" w14:textId="77777777"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p w14:paraId="0DD2A366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7133CA12" wp14:editId="121B341D">
            <wp:extent cx="3745230" cy="6711315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6_sid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 wp14:anchorId="6DC51FA3" wp14:editId="14080F43">
            <wp:extent cx="3745230" cy="6979920"/>
            <wp:effectExtent l="0" t="0" r="762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6_sid0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FE7A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A0C03FD" wp14:editId="2FF21E76">
            <wp:extent cx="3745230" cy="6654800"/>
            <wp:effectExtent l="0" t="0" r="762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6_sid0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4D65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CC67666" wp14:editId="44C026A6">
            <wp:extent cx="3745230" cy="6969760"/>
            <wp:effectExtent l="0" t="0" r="7620" b="254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R6_sid0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5A718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052D09B" wp14:editId="4448AE5A">
            <wp:extent cx="3745230" cy="6638925"/>
            <wp:effectExtent l="0" t="0" r="7620" b="952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R6_sid05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5682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32783AF" wp14:editId="7475F002">
            <wp:extent cx="3745230" cy="6638925"/>
            <wp:effectExtent l="0" t="0" r="7620" b="9525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R6_sid06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3D5A9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7D8D9F6" wp14:editId="78142ADD">
            <wp:extent cx="3745230" cy="6616700"/>
            <wp:effectExtent l="0" t="0" r="762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R6_sid07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731A0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3DEAB3A" wp14:editId="53F1EFBE">
            <wp:extent cx="3745230" cy="6663690"/>
            <wp:effectExtent l="0" t="0" r="7620" b="381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R6_sid08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56FB7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1F9AF61" wp14:editId="7498EBE0">
            <wp:extent cx="3745230" cy="6638925"/>
            <wp:effectExtent l="0" t="0" r="7620" b="9525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R6_sid09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215A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6D50C51" wp14:editId="2823B1F8">
            <wp:extent cx="3745230" cy="6645910"/>
            <wp:effectExtent l="0" t="0" r="7620" b="254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R6_sid10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DD8E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DD9812C" wp14:editId="539AE85A">
            <wp:extent cx="3745230" cy="6679565"/>
            <wp:effectExtent l="0" t="0" r="7620" b="6985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R6_sid11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535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0B06C03" wp14:editId="773375DE">
            <wp:extent cx="3745230" cy="6650990"/>
            <wp:effectExtent l="0" t="0" r="762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R6_sid12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5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52418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CA5CF1C" wp14:editId="39158B5B">
            <wp:extent cx="3745230" cy="6654800"/>
            <wp:effectExtent l="0" t="0" r="762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R6_sid13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BCD61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D3CDF1F" wp14:editId="50DF16CE">
            <wp:extent cx="3745230" cy="6632575"/>
            <wp:effectExtent l="0" t="0" r="762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R6_sid14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4206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46FC137" wp14:editId="12A24953">
            <wp:extent cx="3745230" cy="6626225"/>
            <wp:effectExtent l="0" t="0" r="7620" b="3175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R6_sid15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2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AF046" w14:textId="67603BA0" w:rsidR="00C97620" w:rsidRDefault="00B4217E" w:rsidP="001B3535">
      <w:r>
        <w:rPr>
          <w:noProof/>
          <w:lang w:eastAsia="sv-SE"/>
        </w:rPr>
        <w:lastRenderedPageBreak/>
        <w:drawing>
          <wp:inline distT="0" distB="0" distL="0" distR="0" wp14:anchorId="71DC61D5" wp14:editId="3DDFCB28">
            <wp:extent cx="3745230" cy="7110730"/>
            <wp:effectExtent l="0" t="0" r="7620" b="0"/>
            <wp:docPr id="86" name="Bildobjekt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RR6_sid16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F6ED3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EFBD137" wp14:editId="292B1F4D">
            <wp:extent cx="3745230" cy="6661785"/>
            <wp:effectExtent l="0" t="0" r="7620" b="571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R6_sid17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0AFA7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0694C12" wp14:editId="571CFD69">
            <wp:extent cx="3745230" cy="6643370"/>
            <wp:effectExtent l="0" t="0" r="7620" b="5080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R6_sid18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CA54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2ED7EA0" wp14:editId="461B2EBB">
            <wp:extent cx="3745230" cy="6642100"/>
            <wp:effectExtent l="0" t="0" r="7620" b="6350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R6_sid19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D3C24" w14:textId="1CA6EC5E" w:rsidR="00C97620" w:rsidRDefault="00A84920" w:rsidP="001B3535">
      <w:r>
        <w:rPr>
          <w:noProof/>
          <w:lang w:eastAsia="sv-SE"/>
        </w:rPr>
        <w:lastRenderedPageBreak/>
        <w:drawing>
          <wp:inline distT="0" distB="0" distL="0" distR="0" wp14:anchorId="4AC68BC5" wp14:editId="32CEA4C3">
            <wp:extent cx="3745230" cy="6649085"/>
            <wp:effectExtent l="0" t="0" r="7620" b="0"/>
            <wp:docPr id="78" name="Bildobjekt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RR6_sid20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B382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B494DEB" wp14:editId="2C0E7C32">
            <wp:extent cx="3745230" cy="6677660"/>
            <wp:effectExtent l="0" t="0" r="7620" b="8890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R6_sid21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1762" w14:textId="07D6409D" w:rsidR="00C97620" w:rsidRDefault="000D4F9D" w:rsidP="001B3535">
      <w:r>
        <w:rPr>
          <w:noProof/>
          <w:lang w:eastAsia="sv-SE"/>
        </w:rPr>
        <w:lastRenderedPageBreak/>
        <w:drawing>
          <wp:inline distT="0" distB="0" distL="0" distR="0" wp14:anchorId="417989B9" wp14:editId="1036D08E">
            <wp:extent cx="3745230" cy="6647180"/>
            <wp:effectExtent l="0" t="0" r="7620" b="1270"/>
            <wp:docPr id="79" name="Bildobjekt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RR6_sid22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4A2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9D26AB1" wp14:editId="1F47E0D7">
            <wp:extent cx="3745230" cy="6696075"/>
            <wp:effectExtent l="0" t="0" r="7620" b="9525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R6_sid23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7D2D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C7C3AE0" wp14:editId="64B269F9">
            <wp:extent cx="3745230" cy="6666865"/>
            <wp:effectExtent l="0" t="0" r="7620" b="635"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R6_sid24.ti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D436" w14:textId="77777777" w:rsidR="00C9762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40C9FA6" wp14:editId="0ECA9567">
            <wp:extent cx="3745230" cy="6675755"/>
            <wp:effectExtent l="0" t="0" r="7620" b="0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R6_sid25.ti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3EC17" w14:textId="77A3C68A" w:rsidR="00097E81" w:rsidRDefault="000D4F9D" w:rsidP="001B3535">
      <w:r>
        <w:rPr>
          <w:noProof/>
          <w:lang w:eastAsia="sv-SE"/>
        </w:rPr>
        <w:lastRenderedPageBreak/>
        <w:drawing>
          <wp:inline distT="0" distB="0" distL="0" distR="0" wp14:anchorId="610491C5" wp14:editId="55C08C5C">
            <wp:extent cx="3745230" cy="6522085"/>
            <wp:effectExtent l="0" t="0" r="7620" b="0"/>
            <wp:docPr id="80" name="Bildobjekt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RR6_sid26.ti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85BB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272C572" wp14:editId="0F9356C8">
            <wp:extent cx="3745230" cy="6633210"/>
            <wp:effectExtent l="0" t="0" r="7620" b="0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R6_sid27.ti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4D17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E7B65AC" wp14:editId="7D210B2C">
            <wp:extent cx="3745230" cy="6679565"/>
            <wp:effectExtent l="0" t="0" r="7620" b="6985"/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R6_sid28.t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3C75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B4C24CF" wp14:editId="311DF1D8">
            <wp:extent cx="3745230" cy="6661785"/>
            <wp:effectExtent l="0" t="0" r="7620" b="5715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R6_sid29.ti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F381A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F5B1699" wp14:editId="28655A7B">
            <wp:extent cx="3745230" cy="6638925"/>
            <wp:effectExtent l="0" t="0" r="7620" b="9525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R6_sid30.ti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D204C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C497DEB" wp14:editId="48429A3C">
            <wp:extent cx="3745230" cy="6647815"/>
            <wp:effectExtent l="0" t="0" r="7620" b="635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R6_sid31.ti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FF2E6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74CE0A87" wp14:editId="7EBEBB17">
            <wp:extent cx="3745230" cy="6400165"/>
            <wp:effectExtent l="0" t="0" r="7620" b="635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R6_sid32.t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7A3E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25820E0" wp14:editId="3805D1A6">
            <wp:extent cx="3745230" cy="6578600"/>
            <wp:effectExtent l="0" t="0" r="7620" b="0"/>
            <wp:docPr id="40" name="Bildobjekt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R6_sid33.ti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DED0D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F382704" wp14:editId="45CE644E">
            <wp:extent cx="3745230" cy="6618605"/>
            <wp:effectExtent l="0" t="0" r="7620" b="0"/>
            <wp:docPr id="41" name="Bildobjekt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R6_sid34.ti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1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1F97F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20A648D" wp14:editId="64B01B1E">
            <wp:extent cx="3745230" cy="6600825"/>
            <wp:effectExtent l="0" t="0" r="7620" b="9525"/>
            <wp:docPr id="42" name="Bildobjekt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R6_sid35.ti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A5B7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D31E95A" wp14:editId="3E6EE4A8">
            <wp:extent cx="3745230" cy="6283960"/>
            <wp:effectExtent l="0" t="0" r="7620" b="2540"/>
            <wp:docPr id="43" name="Bildobjekt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RR6_sid36.t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28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3BE1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3D06851" wp14:editId="19A10D35">
            <wp:extent cx="3745230" cy="6695440"/>
            <wp:effectExtent l="0" t="0" r="7620" b="0"/>
            <wp:docPr id="44" name="Bildobjekt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R6_sid37.ti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9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4C0E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DD59DA6" wp14:editId="3D00CA1A">
            <wp:extent cx="3745230" cy="6618605"/>
            <wp:effectExtent l="0" t="0" r="7620" b="0"/>
            <wp:docPr id="45" name="Bildobjekt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RR6_sid38.ti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1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C889" w14:textId="77777777" w:rsidR="00097E81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F223C58" wp14:editId="1EFCAB89">
            <wp:extent cx="3745230" cy="6642100"/>
            <wp:effectExtent l="0" t="0" r="7620" b="6350"/>
            <wp:docPr id="46" name="Bildobjekt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RR6_sid39.ti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98E78" w14:textId="77777777" w:rsidR="000871ED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61CCAA9C" wp14:editId="5C5788D8">
            <wp:extent cx="3745230" cy="6606540"/>
            <wp:effectExtent l="0" t="0" r="7620" b="3810"/>
            <wp:docPr id="47" name="Bildobjekt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RR6_sid40.t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3BCC0" w14:textId="4C53E988" w:rsidR="000871ED" w:rsidRDefault="000D4F9D" w:rsidP="001B3535">
      <w:r>
        <w:rPr>
          <w:noProof/>
          <w:lang w:eastAsia="sv-SE"/>
        </w:rPr>
        <w:lastRenderedPageBreak/>
        <w:drawing>
          <wp:inline distT="0" distB="0" distL="0" distR="0" wp14:anchorId="4A32D96D" wp14:editId="604A2CA0">
            <wp:extent cx="3745230" cy="6629400"/>
            <wp:effectExtent l="0" t="0" r="7620" b="0"/>
            <wp:docPr id="82" name="Bildobjekt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RR6_sid41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EFA5" w14:textId="77777777" w:rsidR="000871ED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B66847D" wp14:editId="66151BB4">
            <wp:extent cx="3745230" cy="6585585"/>
            <wp:effectExtent l="0" t="0" r="7620" b="5715"/>
            <wp:docPr id="49" name="Bildobjekt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R6_sid42.t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4A09" w14:textId="189EEAB7" w:rsidR="000871ED" w:rsidRDefault="00CF5DD9" w:rsidP="001B3535">
      <w:pPr>
        <w:rPr>
          <w:noProof/>
          <w:lang w:eastAsia="sv-SE"/>
        </w:rPr>
      </w:pPr>
      <w:r>
        <w:rPr>
          <w:noProof/>
          <w:lang w:eastAsia="sv-SE"/>
        </w:rPr>
        <w:lastRenderedPageBreak/>
        <w:drawing>
          <wp:inline distT="0" distB="0" distL="0" distR="0" wp14:anchorId="4C36C122" wp14:editId="46545595">
            <wp:extent cx="3745230" cy="6589395"/>
            <wp:effectExtent l="0" t="0" r="7620" b="1905"/>
            <wp:docPr id="50" name="Bildobjekt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RR6_sid43.ti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4CF16" w14:textId="1F90FE83" w:rsidR="000D4F9D" w:rsidRPr="000D4F9D" w:rsidRDefault="000D4F9D" w:rsidP="000D4F9D">
      <w:pPr>
        <w:pStyle w:val="Normaltindrag"/>
        <w:rPr>
          <w:lang w:eastAsia="sv-SE"/>
        </w:rPr>
      </w:pPr>
      <w:r>
        <w:rPr>
          <w:noProof/>
          <w:lang w:eastAsia="sv-SE"/>
        </w:rPr>
        <w:lastRenderedPageBreak/>
        <w:drawing>
          <wp:inline distT="0" distB="0" distL="0" distR="0" wp14:anchorId="1880A99B" wp14:editId="6839F429">
            <wp:extent cx="3745230" cy="6638925"/>
            <wp:effectExtent l="0" t="0" r="7620" b="9525"/>
            <wp:docPr id="83" name="Bildobjekt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RR6_sid44.ti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C831" w14:textId="77777777" w:rsidR="000871ED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A5382B0" wp14:editId="7F0F78B0">
            <wp:extent cx="3745230" cy="6661785"/>
            <wp:effectExtent l="0" t="0" r="7620" b="5715"/>
            <wp:docPr id="52" name="Bildobjekt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RR6_sid45.ti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68B3F" w14:textId="77777777" w:rsidR="000871ED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0356AB9" wp14:editId="097F7642">
            <wp:extent cx="3745230" cy="6683375"/>
            <wp:effectExtent l="0" t="0" r="7620" b="3175"/>
            <wp:docPr id="53" name="Bildobjekt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RR6_sid46.ti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8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9F8D" w14:textId="2FB82FE2" w:rsidR="000871ED" w:rsidRDefault="000D4F9D" w:rsidP="001B3535">
      <w:r>
        <w:rPr>
          <w:noProof/>
          <w:lang w:eastAsia="sv-SE"/>
        </w:rPr>
        <w:lastRenderedPageBreak/>
        <w:drawing>
          <wp:inline distT="0" distB="0" distL="0" distR="0" wp14:anchorId="4811C70B" wp14:editId="35791523">
            <wp:extent cx="3745230" cy="6638925"/>
            <wp:effectExtent l="0" t="0" r="7620" b="9525"/>
            <wp:docPr id="84" name="Bildobjekt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RR6_sid47.ti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8FC5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1C0BF57" wp14:editId="7C6E7DCB">
            <wp:extent cx="3745230" cy="6363970"/>
            <wp:effectExtent l="0" t="0" r="7620" b="0"/>
            <wp:docPr id="55" name="Bildobjekt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RR6_sid48.ti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36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5D737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2D3E115" wp14:editId="72D40C2E">
            <wp:extent cx="3745230" cy="6642100"/>
            <wp:effectExtent l="0" t="0" r="7620" b="6350"/>
            <wp:docPr id="56" name="Bildobjekt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R6_sid49.ti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C3D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DE7EF79" wp14:editId="0A65332E">
            <wp:extent cx="3745230" cy="6589395"/>
            <wp:effectExtent l="0" t="0" r="7620" b="1905"/>
            <wp:docPr id="57" name="Bildobjekt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RR6_sid50.ti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E590C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6CABB1C" wp14:editId="486DD422">
            <wp:extent cx="3745230" cy="6629400"/>
            <wp:effectExtent l="0" t="0" r="7620" b="0"/>
            <wp:docPr id="58" name="Bildobjekt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RR6_sid51.ti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FB80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66AEFFB3" wp14:editId="3A97E3B9">
            <wp:extent cx="3745230" cy="6591300"/>
            <wp:effectExtent l="0" t="0" r="7620" b="0"/>
            <wp:docPr id="59" name="Bildobjekt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RR6_sid52.ti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0B34F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6818EB91" wp14:editId="7EBB686F">
            <wp:extent cx="3745230" cy="6610985"/>
            <wp:effectExtent l="0" t="0" r="7620" b="0"/>
            <wp:docPr id="60" name="Bildobjekt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RR6_sid53.ti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1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B552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375F940" wp14:editId="4FB5509A">
            <wp:extent cx="3745230" cy="6628130"/>
            <wp:effectExtent l="0" t="0" r="7620" b="1270"/>
            <wp:docPr id="61" name="Bildobjekt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RR6_sid54.ti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67BB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356CF76" wp14:editId="6BF4AF28">
            <wp:extent cx="3745230" cy="6680200"/>
            <wp:effectExtent l="0" t="0" r="7620" b="6350"/>
            <wp:docPr id="62" name="Bildobjekt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RR6_sid55.tif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A3F2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1B277AF" wp14:editId="3B0B36F1">
            <wp:extent cx="3745230" cy="6630670"/>
            <wp:effectExtent l="0" t="0" r="7620" b="0"/>
            <wp:docPr id="63" name="Bildobjekt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R6_sid56.ti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587D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1E8A85E" wp14:editId="2D888B82">
            <wp:extent cx="3745230" cy="6624955"/>
            <wp:effectExtent l="0" t="0" r="7620" b="4445"/>
            <wp:docPr id="64" name="Bildobjekt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RR6_sid57.tif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F0578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2E038EDD" wp14:editId="06C1BC08">
            <wp:extent cx="3745230" cy="6605905"/>
            <wp:effectExtent l="0" t="0" r="7620" b="4445"/>
            <wp:docPr id="65" name="Bildobjekt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RR6_sid58.ti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5EA75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7EB49FF9" wp14:editId="1A17C10F">
            <wp:extent cx="3745230" cy="6638925"/>
            <wp:effectExtent l="0" t="0" r="7620" b="9525"/>
            <wp:docPr id="66" name="Bildobjekt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RR6_sid59.ti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38AC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E536061" wp14:editId="2F908789">
            <wp:extent cx="3745230" cy="6635115"/>
            <wp:effectExtent l="0" t="0" r="7620" b="0"/>
            <wp:docPr id="67" name="Bildobjekt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RR6_sid60.ti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1EBD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977E0C3" wp14:editId="2C403757">
            <wp:extent cx="3745230" cy="6606540"/>
            <wp:effectExtent l="0" t="0" r="7620" b="3810"/>
            <wp:docPr id="68" name="Bildobjekt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RR6_sid61.ti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0583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4E31249" wp14:editId="7B79EA5E">
            <wp:extent cx="3745230" cy="6571615"/>
            <wp:effectExtent l="0" t="0" r="7620" b="635"/>
            <wp:docPr id="69" name="Bildobjekt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RR6_sid62.tif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9F38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DE6981C" wp14:editId="0226383D">
            <wp:extent cx="3745230" cy="6661785"/>
            <wp:effectExtent l="0" t="0" r="7620" b="5715"/>
            <wp:docPr id="70" name="Bildobjekt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RR6_sid63.ti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684D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16869C44" wp14:editId="5FBCED5C">
            <wp:extent cx="3745230" cy="6647815"/>
            <wp:effectExtent l="0" t="0" r="7620" b="635"/>
            <wp:docPr id="71" name="Bildobjekt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RR6_sid64.ti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4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3086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5435D419" wp14:editId="6607F12D">
            <wp:extent cx="3745230" cy="6654800"/>
            <wp:effectExtent l="0" t="0" r="7620" b="0"/>
            <wp:docPr id="72" name="Bildobjekt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RR6_sid65.ti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7B33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42513AAC" wp14:editId="247AD6A0">
            <wp:extent cx="3745230" cy="6667500"/>
            <wp:effectExtent l="0" t="0" r="7620" b="0"/>
            <wp:docPr id="73" name="Bildobjekt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RR6_sid66.ti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9AF2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CFF5264" wp14:editId="6A6EE3C4">
            <wp:extent cx="3745230" cy="6656070"/>
            <wp:effectExtent l="0" t="0" r="7620" b="0"/>
            <wp:docPr id="74" name="Bildobjekt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RR6_sid67.tif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65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457B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36B99149" wp14:editId="0D8D391D">
            <wp:extent cx="3745230" cy="6525260"/>
            <wp:effectExtent l="0" t="0" r="7620" b="8890"/>
            <wp:docPr id="75" name="Bildobjekt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RR6_sid68.tif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131ED" w14:textId="77777777" w:rsidR="00526280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0EBD556A" wp14:editId="67CF0CCF">
            <wp:extent cx="3745230" cy="6515735"/>
            <wp:effectExtent l="0" t="0" r="7620" b="0"/>
            <wp:docPr id="76" name="Bildobjekt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RR6_sid69.tif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58587" w14:textId="25F5373A" w:rsidR="001B3535" w:rsidRPr="001B3535" w:rsidRDefault="00CF5DD9" w:rsidP="001B3535">
      <w:r>
        <w:rPr>
          <w:noProof/>
          <w:lang w:eastAsia="sv-SE"/>
        </w:rPr>
        <w:lastRenderedPageBreak/>
        <w:drawing>
          <wp:inline distT="0" distB="0" distL="0" distR="0" wp14:anchorId="7966FA3F" wp14:editId="51E31982">
            <wp:extent cx="3745230" cy="6504305"/>
            <wp:effectExtent l="0" t="0" r="7620" b="0"/>
            <wp:docPr id="77" name="Bildobjekt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RR6_sid70.tif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650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E18B" w14:textId="77777777" w:rsidR="00B747CD" w:rsidRPr="00500A2C" w:rsidRDefault="00B747CD" w:rsidP="00314FC2"/>
    <w:p w14:paraId="71DA4F76" w14:textId="77777777" w:rsidR="00743812" w:rsidRPr="00500A2C" w:rsidRDefault="00743812" w:rsidP="00B747CD">
      <w:pPr>
        <w:pStyle w:val="Normaltindrag"/>
        <w:sectPr w:rsidR="00743812" w:rsidRPr="00500A2C" w:rsidSect="0039664C">
          <w:headerReference w:type="even" r:id="rId84"/>
          <w:headerReference w:type="default" r:id="rId85"/>
          <w:headerReference w:type="first" r:id="rId86"/>
          <w:footerReference w:type="first" r:id="rId87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14:paraId="5F274406" w14:textId="4A899A6A" w:rsidR="001B3535" w:rsidRPr="00500A2C" w:rsidRDefault="00500A2C" w:rsidP="00CB4371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5AD4D" wp14:editId="0048844A">
                <wp:simplePos x="0" y="0"/>
                <wp:positionH relativeFrom="page">
                  <wp:posOffset>900430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85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1AD58" w14:textId="7907CDF1" w:rsidR="00500A2C" w:rsidRDefault="00500A2C" w:rsidP="00500A2C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5AD4D"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9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" filled="f" stroked="f" strokeweight=".5pt">
                <v:fill o:detectmouseclick="t"/>
                <v:textbox inset="0,0,0,0">
                  <w:txbxContent>
                    <w:p w14:paraId="3FE1AD58" w14:textId="7907CDF1" w:rsidR="00500A2C" w:rsidRDefault="00500A2C" w:rsidP="00500A2C">
                      <w:pPr>
                        <w:pStyle w:val="Fotnotstext"/>
                        <w:jc w:val="lef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3535" w:rsidRPr="00500A2C" w:rsidSect="0039664C">
      <w:headerReference w:type="even" r:id="rId88"/>
      <w:headerReference w:type="default" r:id="rId89"/>
      <w:headerReference w:type="first" r:id="rId90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F6687" w14:textId="77777777" w:rsidR="000E625D" w:rsidRDefault="000E625D" w:rsidP="00A82541">
      <w:pPr>
        <w:spacing w:line="240" w:lineRule="auto"/>
      </w:pPr>
      <w:r>
        <w:separator/>
      </w:r>
    </w:p>
  </w:endnote>
  <w:endnote w:type="continuationSeparator" w:id="0">
    <w:p w14:paraId="2DFF7CD8" w14:textId="77777777" w:rsidR="000E625D" w:rsidRDefault="000E625D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14:paraId="530DBE25" w14:textId="77777777"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135EF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14:paraId="4AD143F0" w14:textId="77777777"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135EF3">
          <w:rPr>
            <w:noProof/>
          </w:rPr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F07E5" w14:textId="77777777"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135EF3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805114"/>
      <w:docPartObj>
        <w:docPartGallery w:val="Page Numbers (Bottom of Page)"/>
        <w:docPartUnique/>
      </w:docPartObj>
    </w:sdtPr>
    <w:sdtEndPr/>
    <w:sdtContent>
      <w:p w14:paraId="08E1A5EB" w14:textId="77777777" w:rsidR="00B7395D" w:rsidRDefault="00B7395D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4F8F5" w14:textId="77777777" w:rsidR="000E625D" w:rsidRDefault="000E625D" w:rsidP="00A82541">
      <w:pPr>
        <w:spacing w:line="240" w:lineRule="auto"/>
      </w:pPr>
      <w:r>
        <w:separator/>
      </w:r>
    </w:p>
  </w:footnote>
  <w:footnote w:type="continuationSeparator" w:id="0">
    <w:p w14:paraId="151FA1C9" w14:textId="77777777" w:rsidR="000E625D" w:rsidRDefault="000E625D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4CE4A" w14:textId="77777777"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4480C" wp14:editId="112CCA75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2BF14" w14:textId="77777777"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6E293D" w:rsidRPr="006E293D">
                            <w:rPr>
                              <w:bCs/>
                            </w:rPr>
                            <w:t>2015/16:RR6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4480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14:paraId="2342BF14" w14:textId="77777777"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6E293D" w:rsidRPr="006E293D">
                      <w:rPr>
                        <w:bCs/>
                      </w:rPr>
                      <w:t>2015/16:RR6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72E4D">
      <w:fldChar w:fldCharType="begin"/>
    </w:r>
    <w:r w:rsidR="00672E4D">
      <w:instrText xml:space="preserve"> STYLEREF  "\1"  </w:instrText>
    </w:r>
    <w:r w:rsidR="00672E4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15AF4" w14:textId="77777777"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5F92A9" wp14:editId="338A6B62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7BE2C" w14:textId="77777777"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6E293D" w:rsidRPr="006E293D">
                            <w:rPr>
                              <w:bCs/>
                            </w:rPr>
                            <w:t>2015/16:RR6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5F92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14:paraId="3FA7BE2C" w14:textId="77777777"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6E293D" w:rsidRPr="006E293D">
                      <w:rPr>
                        <w:bCs/>
                      </w:rPr>
                      <w:t>2015/16:RR6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0691B" w14:textId="4F7ACE4C" w:rsidR="00B7395D" w:rsidRPr="00F21109" w:rsidRDefault="00B7395D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A7FFF89" wp14:editId="1B7B1445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F5FAF" w14:textId="77777777" w:rsidR="00B7395D" w:rsidRPr="00F21109" w:rsidRDefault="00853EFB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E293D">
                            <w:rPr>
                              <w:szCs w:val="24"/>
                            </w:rPr>
                            <w:t>2015/16:RR6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FFF89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14:paraId="68FF5FAF" w14:textId="77777777" w:rsidR="00B7395D" w:rsidRPr="00F21109" w:rsidRDefault="00853EFB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E293D">
                      <w:rPr>
                        <w:szCs w:val="24"/>
                      </w:rPr>
                      <w:t>2015/16:RR6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EC1B4" w14:textId="63B992A5"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C56B50" wp14:editId="3FB2CA82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9C9CF9" w14:textId="77777777"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E293D">
                            <w:rPr>
                              <w:szCs w:val="24"/>
                            </w:rPr>
                            <w:t>2015/16:RR6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56B5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14:paraId="219C9CF9" w14:textId="77777777"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E293D">
                      <w:rPr>
                        <w:szCs w:val="24"/>
                      </w:rPr>
                      <w:t>2015/16:RR6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9D6FA" w14:textId="77777777" w:rsidR="00B7395D" w:rsidRDefault="00B7395D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E503D" w14:textId="77777777" w:rsidR="00B7395D" w:rsidRPr="00FA0C03" w:rsidRDefault="002B2B9D" w:rsidP="00D561D4">
    <w:pPr>
      <w:pStyle w:val="Sidhuvudvnsterstlld"/>
    </w:pPr>
    <w:r>
      <w:fldChar w:fldCharType="begin"/>
    </w:r>
    <w:r w:rsidR="007D0BA8">
      <w:instrText xml:space="preserve"> STYLEREF "bilagerubrik"</w:instrText>
    </w:r>
    <w:r>
      <w:instrText xml:space="preserve"> </w:instrText>
    </w:r>
    <w:r>
      <w:fldChar w:fldCharType="separate"/>
    </w:r>
    <w:r w:rsidR="006E293D">
      <w:rPr>
        <w:b/>
        <w:bCs/>
        <w:noProof/>
      </w:rPr>
      <w:t>Fel! Ingen text med angivet format i dokumentet.</w:t>
    </w:r>
    <w:r>
      <w:rPr>
        <w:noProof/>
      </w:rPr>
      <w:fldChar w:fldCharType="end"/>
    </w:r>
    <w:r w:rsidR="0047189C">
      <w:fldChar w:fldCharType="begin"/>
    </w:r>
    <w:r w:rsidR="0047189C">
      <w:instrText xml:space="preserve"> IF </w:instrText>
    </w:r>
    <w:r>
      <w:fldChar w:fldCharType="begin"/>
    </w:r>
    <w:r>
      <w:instrText xml:space="preserve"> STYLEREF</w:instrText>
    </w:r>
    <w:r w:rsidR="007D0BA8">
      <w:instrText xml:space="preserve"> "bilagerubrik"</w:instrText>
    </w:r>
    <w:r>
      <w:instrText xml:space="preserve"> </w:instrText>
    </w:r>
    <w:r>
      <w:fldChar w:fldCharType="separate"/>
    </w:r>
    <w:r w:rsidR="006E293D">
      <w:rPr>
        <w:b/>
        <w:bCs/>
        <w:noProof/>
      </w:rPr>
      <w:instrText>Fel! Ingen text med angivet format i dokumentet.</w:instrText>
    </w:r>
    <w:r>
      <w:rPr>
        <w:noProof/>
      </w:rPr>
      <w:fldChar w:fldCharType="end"/>
    </w:r>
    <w:r w:rsidR="0047189C" w:rsidRPr="001406B6">
      <w:instrText xml:space="preserve"> = "Bil*" ": " "" </w:instrText>
    </w:r>
    <w:r w:rsidR="0047189C"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0FAD06" wp14:editId="796DAA2D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125CEC" w14:textId="77777777"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E293D">
                            <w:rPr>
                              <w:szCs w:val="24"/>
                            </w:rPr>
                            <w:t>2015/16:RR6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0FAD0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14:paraId="52125CEC" w14:textId="77777777"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E293D">
                      <w:rPr>
                        <w:szCs w:val="24"/>
                      </w:rPr>
                      <w:t>2015/16:RR6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 w:rsidR="007D0BA8">
      <w:instrText xml:space="preserve"> STYLEREF "Kapitelrubrik" </w:instrText>
    </w:r>
    <w:r>
      <w:fldChar w:fldCharType="separate"/>
    </w:r>
    <w:r w:rsidR="006E293D">
      <w:rPr>
        <w:noProof/>
      </w:rPr>
      <w:t>Sammanfattning</w: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E0E03" w14:textId="77777777" w:rsidR="00B7395D" w:rsidRDefault="008035A9" w:rsidP="00155F98">
    <w:pPr>
      <w:pStyle w:val="Sidhuvudhgerstlld"/>
    </w:pPr>
    <w:r w:rsidRPr="001406B6">
      <w:fldChar w:fldCharType="begin"/>
    </w:r>
    <w:r w:rsidR="007D0BA8">
      <w:instrText xml:space="preserve"> STYLEREF "bilagerubrik" </w:instrText>
    </w:r>
    <w:r w:rsidRPr="001406B6">
      <w:fldChar w:fldCharType="separate"/>
    </w:r>
    <w:r w:rsidR="006E293D">
      <w:rPr>
        <w:b/>
        <w:bCs w:val="0"/>
      </w:rPr>
      <w:t>Fel! Ingen text med angivet format i dokumentet.</w:t>
    </w:r>
    <w:r w:rsidRPr="001406B6">
      <w:fldChar w:fldCharType="end"/>
    </w:r>
    <w:r w:rsidR="001406B6" w:rsidRPr="001406B6">
      <w:fldChar w:fldCharType="begin"/>
    </w:r>
    <w:r w:rsidR="001406B6" w:rsidRPr="001406B6">
      <w:instrText xml:space="preserve"> IF </w:instrText>
    </w:r>
    <w:r w:rsidR="001406B6" w:rsidRPr="001406B6">
      <w:fldChar w:fldCharType="begin"/>
    </w:r>
    <w:r w:rsidR="001406B6" w:rsidRPr="001406B6">
      <w:instrText xml:space="preserve"> ST</w:instrText>
    </w:r>
    <w:r w:rsidR="007D0BA8">
      <w:instrText xml:space="preserve">YLEREF "bilagerubrik" </w:instrText>
    </w:r>
    <w:r w:rsidR="001406B6" w:rsidRPr="001406B6">
      <w:fldChar w:fldCharType="separate"/>
    </w:r>
    <w:r w:rsidR="006E293D">
      <w:rPr>
        <w:b/>
        <w:bCs w:val="0"/>
      </w:rPr>
      <w:instrText>Fel! Ingen text med angivet format i dokumentet.</w:instrText>
    </w:r>
    <w:r w:rsidR="001406B6" w:rsidRPr="001406B6">
      <w:fldChar w:fldCharType="end"/>
    </w:r>
    <w:r w:rsidR="007D0BA8">
      <w:instrText xml:space="preserve"> = "Bil*" ": " ""</w:instrText>
    </w:r>
    <w:r w:rsidR="001406B6" w:rsidRPr="001406B6">
      <w:instrText xml:space="preserve"> </w:instrText>
    </w:r>
    <w:r w:rsidR="001406B6"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F2668DE" wp14:editId="7F921BD5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9E9CB" w14:textId="77777777"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E293D">
                            <w:rPr>
                              <w:szCs w:val="24"/>
                            </w:rPr>
                            <w:t>2015/16:RR6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668DE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2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14:paraId="4979E9CB" w14:textId="77777777"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E293D">
                      <w:rPr>
                        <w:szCs w:val="24"/>
                      </w:rPr>
                      <w:t>2015/16:RR6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>
      <w:instrText xml:space="preserve"> STYLEREF "Kapitelrubrik"</w:instrText>
    </w:r>
    <w:r w:rsidR="00B7395D">
      <w:instrText xml:space="preserve"> </w:instrText>
    </w:r>
    <w:r w:rsidR="00B7395D" w:rsidRPr="0003697B">
      <w:fldChar w:fldCharType="separate"/>
    </w:r>
    <w:r w:rsidR="006E293D">
      <w:t>Sammanfattning</w:t>
    </w:r>
    <w:r w:rsidR="00B7395D" w:rsidRPr="0003697B"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F27AA" w14:textId="77777777" w:rsidR="00B7395D" w:rsidRDefault="00B7395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5D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1ED"/>
    <w:rsid w:val="00087482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81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4F9D"/>
    <w:rsid w:val="000D5291"/>
    <w:rsid w:val="000D7732"/>
    <w:rsid w:val="000E0603"/>
    <w:rsid w:val="000E19A4"/>
    <w:rsid w:val="000E1BF3"/>
    <w:rsid w:val="000E1F0E"/>
    <w:rsid w:val="000E1F55"/>
    <w:rsid w:val="000E2A74"/>
    <w:rsid w:val="000E38C4"/>
    <w:rsid w:val="000E4FF2"/>
    <w:rsid w:val="000E625D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5EF3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2C15"/>
    <w:rsid w:val="001A386F"/>
    <w:rsid w:val="001A3E7F"/>
    <w:rsid w:val="001A4892"/>
    <w:rsid w:val="001A4A3E"/>
    <w:rsid w:val="001A4F06"/>
    <w:rsid w:val="001A501E"/>
    <w:rsid w:val="001A6494"/>
    <w:rsid w:val="001A69B0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8EA"/>
    <w:rsid w:val="00232B51"/>
    <w:rsid w:val="00232BE4"/>
    <w:rsid w:val="00234127"/>
    <w:rsid w:val="00234FAF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501B"/>
    <w:rsid w:val="002753D7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2F7F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9A3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22B1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0A2C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28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15E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66D8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F93"/>
    <w:rsid w:val="006E2036"/>
    <w:rsid w:val="006E293D"/>
    <w:rsid w:val="006E2AA5"/>
    <w:rsid w:val="006E3498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4F3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3A5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13B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CF7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939"/>
    <w:rsid w:val="00A524AB"/>
    <w:rsid w:val="00A531A0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920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32F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2AB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17E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20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5DD9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0E87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47F2C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0E7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20C4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6F18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4B71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6C7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EC0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tif"/><Relationship Id="rId26" Type="http://schemas.openxmlformats.org/officeDocument/2006/relationships/image" Target="media/image14.tif"/><Relationship Id="rId39" Type="http://schemas.openxmlformats.org/officeDocument/2006/relationships/image" Target="media/image27.tif"/><Relationship Id="rId21" Type="http://schemas.openxmlformats.org/officeDocument/2006/relationships/image" Target="media/image9.tif"/><Relationship Id="rId34" Type="http://schemas.openxmlformats.org/officeDocument/2006/relationships/image" Target="media/image22.tif"/><Relationship Id="rId42" Type="http://schemas.openxmlformats.org/officeDocument/2006/relationships/image" Target="media/image30.tif"/><Relationship Id="rId47" Type="http://schemas.openxmlformats.org/officeDocument/2006/relationships/image" Target="media/image35.tif"/><Relationship Id="rId50" Type="http://schemas.openxmlformats.org/officeDocument/2006/relationships/image" Target="media/image38.tif"/><Relationship Id="rId55" Type="http://schemas.openxmlformats.org/officeDocument/2006/relationships/image" Target="media/image43.tif"/><Relationship Id="rId63" Type="http://schemas.openxmlformats.org/officeDocument/2006/relationships/image" Target="media/image51.tif"/><Relationship Id="rId68" Type="http://schemas.openxmlformats.org/officeDocument/2006/relationships/image" Target="media/image56.tif"/><Relationship Id="rId76" Type="http://schemas.openxmlformats.org/officeDocument/2006/relationships/image" Target="media/image64.tif"/><Relationship Id="rId84" Type="http://schemas.openxmlformats.org/officeDocument/2006/relationships/header" Target="header3.xml"/><Relationship Id="rId89" Type="http://schemas.openxmlformats.org/officeDocument/2006/relationships/header" Target="header7.xml"/><Relationship Id="rId7" Type="http://schemas.openxmlformats.org/officeDocument/2006/relationships/endnotes" Target="endnotes.xml"/><Relationship Id="rId71" Type="http://schemas.openxmlformats.org/officeDocument/2006/relationships/image" Target="media/image59.tif"/><Relationship Id="rId9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4.tif"/><Relationship Id="rId29" Type="http://schemas.openxmlformats.org/officeDocument/2006/relationships/image" Target="media/image17.tif"/><Relationship Id="rId11" Type="http://schemas.openxmlformats.org/officeDocument/2006/relationships/footer" Target="footer1.xml"/><Relationship Id="rId24" Type="http://schemas.openxmlformats.org/officeDocument/2006/relationships/image" Target="media/image12.tif"/><Relationship Id="rId32" Type="http://schemas.openxmlformats.org/officeDocument/2006/relationships/image" Target="media/image20.tif"/><Relationship Id="rId37" Type="http://schemas.openxmlformats.org/officeDocument/2006/relationships/image" Target="media/image25.tif"/><Relationship Id="rId40" Type="http://schemas.openxmlformats.org/officeDocument/2006/relationships/image" Target="media/image28.tif"/><Relationship Id="rId45" Type="http://schemas.openxmlformats.org/officeDocument/2006/relationships/image" Target="media/image33.tif"/><Relationship Id="rId53" Type="http://schemas.openxmlformats.org/officeDocument/2006/relationships/image" Target="media/image41.tif"/><Relationship Id="rId58" Type="http://schemas.openxmlformats.org/officeDocument/2006/relationships/image" Target="media/image46.tif"/><Relationship Id="rId66" Type="http://schemas.openxmlformats.org/officeDocument/2006/relationships/image" Target="media/image54.tif"/><Relationship Id="rId74" Type="http://schemas.openxmlformats.org/officeDocument/2006/relationships/image" Target="media/image62.tif"/><Relationship Id="rId79" Type="http://schemas.openxmlformats.org/officeDocument/2006/relationships/image" Target="media/image67.tif"/><Relationship Id="rId87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image" Target="media/image49.tif"/><Relationship Id="rId82" Type="http://schemas.openxmlformats.org/officeDocument/2006/relationships/image" Target="media/image70.tif"/><Relationship Id="rId90" Type="http://schemas.openxmlformats.org/officeDocument/2006/relationships/header" Target="header8.xml"/><Relationship Id="rId19" Type="http://schemas.openxmlformats.org/officeDocument/2006/relationships/image" Target="media/image7.tif"/><Relationship Id="rId14" Type="http://schemas.openxmlformats.org/officeDocument/2006/relationships/image" Target="media/image2.tif"/><Relationship Id="rId22" Type="http://schemas.openxmlformats.org/officeDocument/2006/relationships/image" Target="media/image10.tif"/><Relationship Id="rId27" Type="http://schemas.openxmlformats.org/officeDocument/2006/relationships/image" Target="media/image15.tif"/><Relationship Id="rId30" Type="http://schemas.openxmlformats.org/officeDocument/2006/relationships/image" Target="media/image18.tif"/><Relationship Id="rId35" Type="http://schemas.openxmlformats.org/officeDocument/2006/relationships/image" Target="media/image23.tif"/><Relationship Id="rId43" Type="http://schemas.openxmlformats.org/officeDocument/2006/relationships/image" Target="media/image31.tif"/><Relationship Id="rId48" Type="http://schemas.openxmlformats.org/officeDocument/2006/relationships/image" Target="media/image36.tif"/><Relationship Id="rId56" Type="http://schemas.openxmlformats.org/officeDocument/2006/relationships/image" Target="media/image44.tif"/><Relationship Id="rId64" Type="http://schemas.openxmlformats.org/officeDocument/2006/relationships/image" Target="media/image52.tif"/><Relationship Id="rId69" Type="http://schemas.openxmlformats.org/officeDocument/2006/relationships/image" Target="media/image57.tif"/><Relationship Id="rId77" Type="http://schemas.openxmlformats.org/officeDocument/2006/relationships/image" Target="media/image65.tif"/><Relationship Id="rId8" Type="http://schemas.openxmlformats.org/officeDocument/2006/relationships/image" Target="media/image1.png"/><Relationship Id="rId51" Type="http://schemas.openxmlformats.org/officeDocument/2006/relationships/image" Target="media/image39.tif"/><Relationship Id="rId72" Type="http://schemas.openxmlformats.org/officeDocument/2006/relationships/image" Target="media/image60.tif"/><Relationship Id="rId80" Type="http://schemas.openxmlformats.org/officeDocument/2006/relationships/image" Target="media/image68.tif"/><Relationship Id="rId85" Type="http://schemas.openxmlformats.org/officeDocument/2006/relationships/header" Target="header4.xm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tif"/><Relationship Id="rId25" Type="http://schemas.openxmlformats.org/officeDocument/2006/relationships/image" Target="media/image13.tif"/><Relationship Id="rId33" Type="http://schemas.openxmlformats.org/officeDocument/2006/relationships/image" Target="media/image21.tif"/><Relationship Id="rId38" Type="http://schemas.openxmlformats.org/officeDocument/2006/relationships/image" Target="media/image26.tif"/><Relationship Id="rId46" Type="http://schemas.openxmlformats.org/officeDocument/2006/relationships/image" Target="media/image34.tif"/><Relationship Id="rId59" Type="http://schemas.openxmlformats.org/officeDocument/2006/relationships/image" Target="media/image47.tif"/><Relationship Id="rId67" Type="http://schemas.openxmlformats.org/officeDocument/2006/relationships/image" Target="media/image55.tif"/><Relationship Id="rId20" Type="http://schemas.openxmlformats.org/officeDocument/2006/relationships/image" Target="media/image8.tif"/><Relationship Id="rId41" Type="http://schemas.openxmlformats.org/officeDocument/2006/relationships/image" Target="media/image29.tif"/><Relationship Id="rId54" Type="http://schemas.openxmlformats.org/officeDocument/2006/relationships/image" Target="media/image42.tif"/><Relationship Id="rId62" Type="http://schemas.openxmlformats.org/officeDocument/2006/relationships/image" Target="media/image50.tif"/><Relationship Id="rId70" Type="http://schemas.openxmlformats.org/officeDocument/2006/relationships/image" Target="media/image58.tif"/><Relationship Id="rId75" Type="http://schemas.openxmlformats.org/officeDocument/2006/relationships/image" Target="media/image63.tif"/><Relationship Id="rId83" Type="http://schemas.openxmlformats.org/officeDocument/2006/relationships/image" Target="media/image71.tif"/><Relationship Id="rId88" Type="http://schemas.openxmlformats.org/officeDocument/2006/relationships/header" Target="header6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tif"/><Relationship Id="rId23" Type="http://schemas.openxmlformats.org/officeDocument/2006/relationships/image" Target="media/image11.tif"/><Relationship Id="rId28" Type="http://schemas.openxmlformats.org/officeDocument/2006/relationships/image" Target="media/image16.tif"/><Relationship Id="rId36" Type="http://schemas.openxmlformats.org/officeDocument/2006/relationships/image" Target="media/image24.tif"/><Relationship Id="rId49" Type="http://schemas.openxmlformats.org/officeDocument/2006/relationships/image" Target="media/image37.tif"/><Relationship Id="rId57" Type="http://schemas.openxmlformats.org/officeDocument/2006/relationships/image" Target="media/image45.tif"/><Relationship Id="rId10" Type="http://schemas.openxmlformats.org/officeDocument/2006/relationships/header" Target="header2.xml"/><Relationship Id="rId31" Type="http://schemas.openxmlformats.org/officeDocument/2006/relationships/image" Target="media/image19.tif"/><Relationship Id="rId44" Type="http://schemas.openxmlformats.org/officeDocument/2006/relationships/image" Target="media/image32.tif"/><Relationship Id="rId52" Type="http://schemas.openxmlformats.org/officeDocument/2006/relationships/image" Target="media/image40.tif"/><Relationship Id="rId60" Type="http://schemas.openxmlformats.org/officeDocument/2006/relationships/image" Target="media/image48.tif"/><Relationship Id="rId65" Type="http://schemas.openxmlformats.org/officeDocument/2006/relationships/image" Target="media/image53.tif"/><Relationship Id="rId73" Type="http://schemas.openxmlformats.org/officeDocument/2006/relationships/image" Target="media/image61.tif"/><Relationship Id="rId78" Type="http://schemas.openxmlformats.org/officeDocument/2006/relationships/image" Target="media/image66.tif"/><Relationship Id="rId81" Type="http://schemas.openxmlformats.org/officeDocument/2006/relationships/image" Target="media/image69.tif"/><Relationship Id="rId86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B44B41DCFA43AA9A492912ABE36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CECAE-BE69-4EE1-BBA0-344F3475EFD2}"/>
      </w:docPartPr>
      <w:docPartBody>
        <w:p w:rsidR="00206F91" w:rsidRDefault="00206F91">
          <w:pPr>
            <w:pStyle w:val="4FB44B41DCFA43AA9A492912ABE36EDE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91"/>
    <w:rsid w:val="0020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FB44B41DCFA43AA9A492912ABE36EDE">
    <w:name w:val="4FB44B41DCFA43AA9A492912ABE36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BE8B-24C6-4B65-B8C7-F49FEEAD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71</Pages>
  <Words>103</Words>
  <Characters>711</Characters>
  <Application>Microsoft Office Word</Application>
  <DocSecurity>0</DocSecurity>
  <Lines>177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3.2</cp:keywords>
  <cp:lastModifiedBy/>
  <cp:revision>1</cp:revision>
  <cp:lastPrinted>2014-07-16T13:27:00Z</cp:lastPrinted>
  <dcterms:created xsi:type="dcterms:W3CDTF">2016-06-22T07:11:00Z</dcterms:created>
  <dcterms:modified xsi:type="dcterms:W3CDTF">2016-06-22T07:11:00Z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6</vt:lpwstr>
  </property>
  <property fmtid="{D5CDD505-2E9C-101B-9397-08002B2CF9AE}" pid="5" name="RiksmöteÅr">
    <vt:lpwstr>2015/16</vt:lpwstr>
  </property>
  <property fmtid="{D5CDD505-2E9C-101B-9397-08002B2CF9AE}" pid="6" name="Dokbeteckning">
    <vt:lpwstr>2015/16:RR6</vt:lpwstr>
  </property>
  <property fmtid="{D5CDD505-2E9C-101B-9397-08002B2CF9AE}" pid="7" name="Dokrubrik">
    <vt:lpwstr>Stiftelsen Riksbankens Jubileumsfond bidrar till svensk forskning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