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1F67B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F37A5C247534F2B9A6083D63FCC3499"/>
        </w:placeholder>
        <w15:appearance w15:val="hidden"/>
        <w:text/>
      </w:sdtPr>
      <w:sdtEndPr/>
      <w:sdtContent>
        <w:p w:rsidR="00AF30DD" w:rsidP="00CC4C93" w:rsidRDefault="00AF30DD" w14:paraId="59DB4813" w14:textId="77777777">
          <w:pPr>
            <w:pStyle w:val="Rubrik1"/>
          </w:pPr>
          <w:r>
            <w:t>Förslag till riksdagsbeslut</w:t>
          </w:r>
        </w:p>
      </w:sdtContent>
    </w:sdt>
    <w:sdt>
      <w:sdtPr>
        <w:alias w:val="Yrkande 1"/>
        <w:tag w:val="e3233631-0b2a-47c0-bdc4-a028cf50ae2f"/>
        <w:id w:val="-378480307"/>
        <w:lock w:val="sdtLocked"/>
      </w:sdtPr>
      <w:sdtEndPr/>
      <w:sdtContent>
        <w:p w:rsidR="00C62882" w:rsidRDefault="00C3400B" w14:paraId="2DE63CD6" w14:textId="77777777">
          <w:pPr>
            <w:pStyle w:val="Frslagstext"/>
          </w:pPr>
          <w:r>
            <w:t>Riksdagen ställer sig bakom det som anförs i motionen om möjligheterna att samordna den nordiska ambulanshelikopterverksamheten och tillkännager detta för regeringen.</w:t>
          </w:r>
        </w:p>
      </w:sdtContent>
    </w:sdt>
    <w:p w:rsidR="00AF30DD" w:rsidP="00AF30DD" w:rsidRDefault="000156D9" w14:paraId="6F098C45" w14:textId="77777777">
      <w:pPr>
        <w:pStyle w:val="Rubrik1"/>
      </w:pPr>
      <w:bookmarkStart w:name="MotionsStart" w:id="1"/>
      <w:bookmarkEnd w:id="1"/>
      <w:r>
        <w:t>Motivering</w:t>
      </w:r>
    </w:p>
    <w:p w:rsidR="000C05A9" w:rsidP="000C05A9" w:rsidRDefault="000C05A9" w14:paraId="5C571A2B" w14:textId="3DFF4A9F">
      <w:pPr>
        <w:pStyle w:val="Normalutanindragellerluft"/>
      </w:pPr>
      <w:r>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00721306" w:rsidP="000C05A9" w:rsidRDefault="00721306" w14:paraId="43EA9321" w14:textId="77777777">
      <w:pPr>
        <w:pStyle w:val="Normalutanindragellerluft"/>
      </w:pPr>
    </w:p>
    <w:p w:rsidR="000C05A9" w:rsidP="000C05A9" w:rsidRDefault="000C05A9" w14:paraId="1493BB11" w14:textId="05DE803F">
      <w:pPr>
        <w:pStyle w:val="Normalutanindragellerluft"/>
      </w:pPr>
      <w:r>
        <w:t>Det finns sju baser för ambulanshelikoptrar i Sverige, vilket innebär att stora delar av Sveriges yta saknar täckning. De landsting som har helikopter upphandlar sin flygtjänst var för sig, vilket innebär att det är stora skillnader mellan verksamheterna. Vid de sju baserna används fem olika helikoptertyper.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00721306" w:rsidP="000C05A9" w:rsidRDefault="00721306" w14:paraId="6ED7D265" w14:textId="77777777">
      <w:pPr>
        <w:pStyle w:val="Normalutanindragellerluft"/>
      </w:pPr>
    </w:p>
    <w:p w:rsidR="00AF30DD" w:rsidP="000C05A9" w:rsidRDefault="000C05A9" w14:paraId="027C2DAE" w14:textId="75FFBBE2">
      <w:pPr>
        <w:pStyle w:val="Normalutanindragellerluft"/>
      </w:pPr>
      <w:r>
        <w:t>Redan i dag finns det ett ömsesidigt intresse för ett systematiskt samarbete mellan länderna. Organisationerna står i stor utsträckning inför likartade utvecklingsbehov och det bedöms finnas påtagliga vinster av att samarbeta. Nordisk samordning skulle kunna förbättra vårdkvaliteten och minska kostnaderna för landstingen, stordriftsfördelar och ökad patientsäkerhet leder till en mer kostnadseffektiv ambulanshelikoptersjukvård och ett tryggare samhälle</w:t>
      </w:r>
      <w:r w:rsidR="00843CEF">
        <w:t>.</w:t>
      </w:r>
    </w:p>
    <w:sdt>
      <w:sdtPr>
        <w:rPr>
          <w:i/>
          <w:noProof/>
        </w:rPr>
        <w:alias w:val="CC_Underskrifter"/>
        <w:tag w:val="CC_Underskrifter"/>
        <w:id w:val="583496634"/>
        <w:lock w:val="sdtContentLocked"/>
        <w:placeholder>
          <w:docPart w:val="EFD28CA7CB614B08ADDE2910CBB9D049"/>
        </w:placeholder>
        <w15:appearance w15:val="hidden"/>
      </w:sdtPr>
      <w:sdtEndPr>
        <w:rPr>
          <w:noProof w:val="0"/>
        </w:rPr>
      </w:sdtEndPr>
      <w:sdtContent>
        <w:p w:rsidRPr="00ED19F0" w:rsidR="00865E70" w:rsidP="00E87710" w:rsidRDefault="00C01A16" w14:paraId="1C25FE7C" w14:textId="182246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7C7797" w:rsidRDefault="007C7797" w14:paraId="29D517CA" w14:textId="77777777"/>
    <w:sectPr w:rsidR="007C779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C1FE6" w14:textId="77777777" w:rsidR="00823FBD" w:rsidRDefault="00823FBD" w:rsidP="000C1CAD">
      <w:pPr>
        <w:spacing w:line="240" w:lineRule="auto"/>
      </w:pPr>
      <w:r>
        <w:separator/>
      </w:r>
    </w:p>
  </w:endnote>
  <w:endnote w:type="continuationSeparator" w:id="0">
    <w:p w14:paraId="14DFA5D1" w14:textId="77777777" w:rsidR="00823FBD" w:rsidRDefault="00823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E158" w14:textId="77777777" w:rsidR="00C3400B" w:rsidRDefault="00C340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F20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A1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18427" w14:textId="77777777" w:rsidR="003E5855" w:rsidRDefault="003E58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201509171452</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1A656" w14:textId="77777777" w:rsidR="00823FBD" w:rsidRDefault="00823FBD" w:rsidP="000C1CAD">
      <w:pPr>
        <w:spacing w:line="240" w:lineRule="auto"/>
      </w:pPr>
      <w:r>
        <w:separator/>
      </w:r>
    </w:p>
  </w:footnote>
  <w:footnote w:type="continuationSeparator" w:id="0">
    <w:p w14:paraId="55D908FB" w14:textId="77777777" w:rsidR="00823FBD" w:rsidRDefault="00823F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0B" w:rsidRDefault="00C3400B" w14:paraId="4F31BF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0B" w:rsidRDefault="00C3400B" w14:paraId="137528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8BC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1A16" w14:paraId="403293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:1177</w:t>
        </w:r>
      </w:sdtContent>
    </w:sdt>
  </w:p>
  <w:p w:rsidR="00A42228" w:rsidP="00283E0F" w:rsidRDefault="00C01A16" w14:paraId="6F50C699"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A42228" w:rsidP="00283E0F" w:rsidRDefault="000C05A9" w14:paraId="08DFD186" w14:textId="77777777">
        <w:pPr>
          <w:pStyle w:val="FSHRub2"/>
        </w:pPr>
        <w:r>
          <w:t>Samordning av ambulanshelikopterverksamhet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D75B1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05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5A9"/>
    <w:rsid w:val="000C1CAD"/>
    <w:rsid w:val="000C2EF9"/>
    <w:rsid w:val="000C34E6"/>
    <w:rsid w:val="000C4251"/>
    <w:rsid w:val="000D10B4"/>
    <w:rsid w:val="000D121B"/>
    <w:rsid w:val="000D23A4"/>
    <w:rsid w:val="000D4D53"/>
    <w:rsid w:val="000D6584"/>
    <w:rsid w:val="000D7A5F"/>
    <w:rsid w:val="000E06CC"/>
    <w:rsid w:val="000E0AF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85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306"/>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797"/>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3FBD"/>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2F8"/>
    <w:rsid w:val="008C6FE0"/>
    <w:rsid w:val="008D1336"/>
    <w:rsid w:val="008D1AC0"/>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A8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A16"/>
    <w:rsid w:val="00C040E9"/>
    <w:rsid w:val="00C07775"/>
    <w:rsid w:val="00C13086"/>
    <w:rsid w:val="00C13168"/>
    <w:rsid w:val="00C168DA"/>
    <w:rsid w:val="00C1782C"/>
    <w:rsid w:val="00C17BE9"/>
    <w:rsid w:val="00C17EB4"/>
    <w:rsid w:val="00C21EDC"/>
    <w:rsid w:val="00C221BE"/>
    <w:rsid w:val="00C3271D"/>
    <w:rsid w:val="00C3400B"/>
    <w:rsid w:val="00C369D4"/>
    <w:rsid w:val="00C37833"/>
    <w:rsid w:val="00C37957"/>
    <w:rsid w:val="00C4288F"/>
    <w:rsid w:val="00C463D5"/>
    <w:rsid w:val="00C51FE8"/>
    <w:rsid w:val="00C529B7"/>
    <w:rsid w:val="00C536E8"/>
    <w:rsid w:val="00C53BDA"/>
    <w:rsid w:val="00C5786A"/>
    <w:rsid w:val="00C57A48"/>
    <w:rsid w:val="00C57C2E"/>
    <w:rsid w:val="00C60742"/>
    <w:rsid w:val="00C6288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2C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71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281F2"/>
  <w15:chartTrackingRefBased/>
  <w15:docId w15:val="{51D865FF-6C1F-4BF8-BCD8-CA15CCE9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37A5C247534F2B9A6083D63FCC3499"/>
        <w:category>
          <w:name w:val="Allmänt"/>
          <w:gallery w:val="placeholder"/>
        </w:category>
        <w:types>
          <w:type w:val="bbPlcHdr"/>
        </w:types>
        <w:behaviors>
          <w:behavior w:val="content"/>
        </w:behaviors>
        <w:guid w:val="{FEABD0AF-5357-4584-A1CB-B6D58E5B9051}"/>
      </w:docPartPr>
      <w:docPartBody>
        <w:p w:rsidR="00813639" w:rsidRDefault="00121E10">
          <w:pPr>
            <w:pStyle w:val="3F37A5C247534F2B9A6083D63FCC3499"/>
          </w:pPr>
          <w:r w:rsidRPr="009A726D">
            <w:rPr>
              <w:rStyle w:val="Platshllartext"/>
            </w:rPr>
            <w:t>Klicka här för att ange text.</w:t>
          </w:r>
        </w:p>
      </w:docPartBody>
    </w:docPart>
    <w:docPart>
      <w:docPartPr>
        <w:name w:val="EFD28CA7CB614B08ADDE2910CBB9D049"/>
        <w:category>
          <w:name w:val="Allmänt"/>
          <w:gallery w:val="placeholder"/>
        </w:category>
        <w:types>
          <w:type w:val="bbPlcHdr"/>
        </w:types>
        <w:behaviors>
          <w:behavior w:val="content"/>
        </w:behaviors>
        <w:guid w:val="{A4DD4FDD-EEC7-4CA0-A611-B77369403AD7}"/>
      </w:docPartPr>
      <w:docPartBody>
        <w:p w:rsidR="00813639" w:rsidRDefault="00121E10">
          <w:pPr>
            <w:pStyle w:val="EFD28CA7CB614B08ADDE2910CBB9D0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10"/>
    <w:rsid w:val="00121E10"/>
    <w:rsid w:val="00813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37A5C247534F2B9A6083D63FCC3499">
    <w:name w:val="3F37A5C247534F2B9A6083D63FCC3499"/>
  </w:style>
  <w:style w:type="paragraph" w:customStyle="1" w:styleId="BA149D863663435DA5E6B1093AD5BAC1">
    <w:name w:val="BA149D863663435DA5E6B1093AD5BAC1"/>
  </w:style>
  <w:style w:type="paragraph" w:customStyle="1" w:styleId="EFD28CA7CB614B08ADDE2910CBB9D049">
    <w:name w:val="EFD28CA7CB614B08ADDE2910CBB9D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4267</RubrikLookup>
    <MotionGuid xmlns="00d11361-0b92-4bae-a181-288d6a55b763">df5974d1-8ca3-4714-b7ef-5437713c1f4a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076BF-FBBE-4F61-BB66-2562766C15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4452128-0D63-44DE-B8ED-2CBC0F5DA982}"/>
</file>

<file path=customXml/itemProps4.xml><?xml version="1.0" encoding="utf-8"?>
<ds:datastoreItem xmlns:ds="http://schemas.openxmlformats.org/officeDocument/2006/customXml" ds:itemID="{7CE22BE7-681B-48C9-9BB6-880579F68DE6}"/>
</file>

<file path=customXml/itemProps5.xml><?xml version="1.0" encoding="utf-8"?>
<ds:datastoreItem xmlns:ds="http://schemas.openxmlformats.org/officeDocument/2006/customXml" ds:itemID="{32ED84F2-8D5A-4191-B52D-F7E090EAFC22}"/>
</file>

<file path=docProps/app.xml><?xml version="1.0" encoding="utf-8"?>
<Properties xmlns="http://schemas.openxmlformats.org/officeDocument/2006/extended-properties" xmlns:vt="http://schemas.openxmlformats.org/officeDocument/2006/docPropsVTypes">
  <Template>GranskaMot.dotm</Template>
  <TotalTime>6</TotalTime>
  <Pages>2</Pages>
  <Words>211</Words>
  <Characters>1447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201516M1355 Samordning av ambulanshelikopterverksamhet</vt:lpstr>
      <vt:lpstr/>
    </vt:vector>
  </TitlesOfParts>
  <Company>Sveriges riksdag</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201516M1355 Samordning av ambulanshelikopterverksamhet</dc:title>
  <dc:subject/>
  <dc:creator>Thomas Böhlmark</dc:creator>
  <cp:keywords/>
  <dc:description/>
  <cp:lastModifiedBy>Olof Pilo</cp:lastModifiedBy>
  <cp:revision>9</cp:revision>
  <cp:lastPrinted>2015-10-01T12:39:00Z</cp:lastPrinted>
  <dcterms:created xsi:type="dcterms:W3CDTF">2015-09-17T12:52:00Z</dcterms:created>
  <dcterms:modified xsi:type="dcterms:W3CDTF">2015-10-05T12:45:00Z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*123633C655918*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https://filur.riksdagen.se/drop/DropOffLibrary/123633C655918.docx</vt:lpwstr>
  </property>
  <property fmtid="{D5CDD505-2E9C-101B-9397-08002B2CF9AE}" pid="11" name="RevisionsOn">
    <vt:lpwstr>1</vt:lpwstr>
  </property>
</Properties>
</file>