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A51FE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12348E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265643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12348E">
              <w:rPr>
                <w:lang w:eastAsia="en-US"/>
              </w:rPr>
              <w:t>10-15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B80D6ED" w:rsidR="00626DFC" w:rsidRPr="005F6757" w:rsidRDefault="0012348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14.30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2348E" w:rsidRPr="0092600B" w14:paraId="6DD6BB48" w14:textId="77777777" w:rsidTr="00665BD1">
        <w:trPr>
          <w:trHeight w:val="568"/>
        </w:trPr>
        <w:tc>
          <w:tcPr>
            <w:tcW w:w="567" w:type="dxa"/>
          </w:tcPr>
          <w:bookmarkEnd w:id="0"/>
          <w:p w14:paraId="42AD7913" w14:textId="77777777" w:rsidR="0012348E" w:rsidRDefault="0012348E" w:rsidP="00665BD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0AB4DC" w14:textId="76AC842C" w:rsidR="0012348E" w:rsidRDefault="0012348E" w:rsidP="00665BD1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 m.fl.</w:t>
            </w:r>
            <w:r w:rsidR="0025785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Europeiska rådet den 17–18 oktober 2024.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 17–18 oktober 2024</w:t>
            </w:r>
          </w:p>
          <w:p w14:paraId="79C90A86" w14:textId="77777777" w:rsidR="0012348E" w:rsidRDefault="0012348E" w:rsidP="00665BD1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242A611D" w14:textId="55905FCB" w:rsidR="0012348E" w:rsidRDefault="001D324B" w:rsidP="0012348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V-ledamoten anmälde avvikande ståndpunkt. </w:t>
            </w:r>
          </w:p>
          <w:p w14:paraId="60490F24" w14:textId="593A1452" w:rsidR="0012348E" w:rsidRPr="0092600B" w:rsidRDefault="0012348E" w:rsidP="0012348E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3E87D84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2348E">
        <w:rPr>
          <w:b/>
          <w:snapToGrid w:val="0"/>
          <w:lang w:eastAsia="en-US"/>
        </w:rPr>
        <w:t>Nicole Nordström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196411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12348E">
        <w:rPr>
          <w:b/>
          <w:snapToGrid w:val="0"/>
          <w:lang w:eastAsia="en-US"/>
        </w:rPr>
        <w:t>18 oktober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0223B360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2348E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27077D04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25785F"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29D95BDF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12A654D4" w:rsidR="00B03BCA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12110230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68726881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A8F1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247D417F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74466978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4C49139C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081FF9B4" w:rsidR="00FF544C" w:rsidRPr="00E357E9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4DBB23E4" w:rsidR="00FF544C" w:rsidRPr="007D0FA9" w:rsidRDefault="0025785F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1F5CAFD5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41D2353A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Hammar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Johnsson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3850CA69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441BC8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26C4A78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0E71FDE8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46266600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4A23FB18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6164B38A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6F489D95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6D3B9541" w:rsidR="00CD5776" w:rsidRPr="00AF78AD" w:rsidRDefault="00803BF5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4FD23EE9" w:rsidR="00CD5776" w:rsidRPr="00E357E9" w:rsidRDefault="0025785F" w:rsidP="00CD5776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5D3DF190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7CDC2A55" w14:textId="0BFE1228" w:rsidR="0012348E" w:rsidRPr="003A5A88" w:rsidRDefault="0012348E" w:rsidP="0012348E">
      <w:pPr>
        <w:widowControl/>
        <w:spacing w:after="160" w:line="259" w:lineRule="auto"/>
        <w:rPr>
          <w:sz w:val="22"/>
          <w:szCs w:val="22"/>
        </w:rPr>
      </w:pPr>
    </w:p>
    <w:p w14:paraId="0442DAC3" w14:textId="0FC592FA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48E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24B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5F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3BF5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5A5F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41</TotalTime>
  <Pages>5</Pages>
  <Words>682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6</cp:revision>
  <cp:lastPrinted>2023-12-19T08:01:00Z</cp:lastPrinted>
  <dcterms:created xsi:type="dcterms:W3CDTF">2024-10-15T09:10:00Z</dcterms:created>
  <dcterms:modified xsi:type="dcterms:W3CDTF">2024-10-15T12:27:00Z</dcterms:modified>
</cp:coreProperties>
</file>