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676A7BD" w14:textId="77777777" w:rsidTr="00782EA9">
        <w:tc>
          <w:tcPr>
            <w:tcW w:w="9141" w:type="dxa"/>
          </w:tcPr>
          <w:p w14:paraId="2BE266B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278B4F87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310DD241" w14:textId="77777777" w:rsidR="0096348C" w:rsidRPr="00477C9F" w:rsidRDefault="0096348C" w:rsidP="00477C9F">
      <w:pPr>
        <w:rPr>
          <w:sz w:val="22"/>
          <w:szCs w:val="22"/>
        </w:rPr>
      </w:pPr>
    </w:p>
    <w:p w14:paraId="7A47E439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0664D924" w14:textId="77777777" w:rsidTr="00F86ACF">
        <w:trPr>
          <w:cantSplit/>
          <w:trHeight w:val="742"/>
        </w:trPr>
        <w:tc>
          <w:tcPr>
            <w:tcW w:w="1790" w:type="dxa"/>
          </w:tcPr>
          <w:p w14:paraId="330B4C07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37082FB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E5DBA3E" w14:textId="56E1AC6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F1A94">
              <w:rPr>
                <w:b/>
                <w:sz w:val="22"/>
                <w:szCs w:val="22"/>
              </w:rPr>
              <w:t>39</w:t>
            </w:r>
          </w:p>
          <w:p w14:paraId="0CBE94F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94F650D" w14:textId="77777777" w:rsidTr="00F86ACF">
        <w:tc>
          <w:tcPr>
            <w:tcW w:w="1790" w:type="dxa"/>
          </w:tcPr>
          <w:p w14:paraId="65EAE9A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0012B8FD" w14:textId="1B2E3E3B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CF1A94">
              <w:rPr>
                <w:sz w:val="22"/>
                <w:szCs w:val="22"/>
              </w:rPr>
              <w:t>04-22</w:t>
            </w:r>
          </w:p>
        </w:tc>
      </w:tr>
      <w:tr w:rsidR="0096348C" w:rsidRPr="00477C9F" w14:paraId="1017BACC" w14:textId="77777777" w:rsidTr="00F86ACF">
        <w:tc>
          <w:tcPr>
            <w:tcW w:w="1790" w:type="dxa"/>
          </w:tcPr>
          <w:p w14:paraId="25E484D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AC8B014" w14:textId="29039F49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F4ED5">
              <w:rPr>
                <w:sz w:val="22"/>
                <w:szCs w:val="22"/>
              </w:rPr>
              <w:t>0</w:t>
            </w:r>
            <w:r w:rsidR="00CF1A94">
              <w:rPr>
                <w:sz w:val="22"/>
                <w:szCs w:val="22"/>
              </w:rPr>
              <w:t>6</w:t>
            </w:r>
            <w:r w:rsidR="00CF4ED5">
              <w:rPr>
                <w:sz w:val="22"/>
                <w:szCs w:val="22"/>
              </w:rPr>
              <w:t>–</w:t>
            </w:r>
            <w:r w:rsidR="00356A05">
              <w:rPr>
                <w:sz w:val="22"/>
                <w:szCs w:val="22"/>
              </w:rPr>
              <w:t>1</w:t>
            </w:r>
            <w:r w:rsidR="001634BC">
              <w:rPr>
                <w:sz w:val="22"/>
                <w:szCs w:val="22"/>
              </w:rPr>
              <w:t>3</w:t>
            </w:r>
            <w:r w:rsidR="00356A05">
              <w:rPr>
                <w:sz w:val="22"/>
                <w:szCs w:val="22"/>
              </w:rPr>
              <w:t>.</w:t>
            </w:r>
            <w:r w:rsidR="001634BC">
              <w:rPr>
                <w:sz w:val="22"/>
                <w:szCs w:val="22"/>
              </w:rPr>
              <w:t>06</w:t>
            </w:r>
          </w:p>
        </w:tc>
      </w:tr>
      <w:tr w:rsidR="0096348C" w:rsidRPr="00477C9F" w14:paraId="4B126A8C" w14:textId="77777777" w:rsidTr="00F86ACF">
        <w:tc>
          <w:tcPr>
            <w:tcW w:w="1790" w:type="dxa"/>
          </w:tcPr>
          <w:p w14:paraId="7965DB2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39660F5" w14:textId="0FCFBD80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1C8E6B02" w14:textId="77777777" w:rsidR="0096348C" w:rsidRPr="00477C9F" w:rsidRDefault="0096348C" w:rsidP="00477C9F">
      <w:pPr>
        <w:rPr>
          <w:sz w:val="22"/>
          <w:szCs w:val="22"/>
        </w:rPr>
      </w:pPr>
    </w:p>
    <w:p w14:paraId="1EABDFA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2AFDEC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733191" w14:paraId="1EE1369E" w14:textId="77777777" w:rsidTr="00F86ACF">
        <w:tc>
          <w:tcPr>
            <w:tcW w:w="753" w:type="dxa"/>
          </w:tcPr>
          <w:p w14:paraId="7002AC0B" w14:textId="77777777" w:rsidR="00F84080" w:rsidRPr="00733191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33191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33191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318F18D5" w14:textId="77777777" w:rsidR="00336917" w:rsidRPr="00733191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33191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9B88083" w14:textId="77777777" w:rsidR="00F84080" w:rsidRPr="00733191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271954" w14:textId="3C8D0092" w:rsidR="0069143B" w:rsidRPr="00733191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33191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733191">
              <w:rPr>
                <w:snapToGrid w:val="0"/>
                <w:sz w:val="22"/>
                <w:szCs w:val="22"/>
              </w:rPr>
              <w:t>4</w:t>
            </w:r>
            <w:r w:rsidRPr="00733191">
              <w:rPr>
                <w:snapToGrid w:val="0"/>
                <w:sz w:val="22"/>
                <w:szCs w:val="22"/>
              </w:rPr>
              <w:t>/2</w:t>
            </w:r>
            <w:r w:rsidR="003D34BA" w:rsidRPr="00733191">
              <w:rPr>
                <w:snapToGrid w:val="0"/>
                <w:sz w:val="22"/>
                <w:szCs w:val="22"/>
              </w:rPr>
              <w:t>5</w:t>
            </w:r>
            <w:r w:rsidRPr="00733191">
              <w:rPr>
                <w:snapToGrid w:val="0"/>
                <w:sz w:val="22"/>
                <w:szCs w:val="22"/>
              </w:rPr>
              <w:t>:</w:t>
            </w:r>
            <w:r w:rsidR="00CF1A94" w:rsidRPr="00733191">
              <w:rPr>
                <w:snapToGrid w:val="0"/>
                <w:sz w:val="22"/>
                <w:szCs w:val="22"/>
              </w:rPr>
              <w:t>37 och 2024/25:38</w:t>
            </w:r>
            <w:r w:rsidR="00FD0038" w:rsidRPr="00733191">
              <w:rPr>
                <w:snapToGrid w:val="0"/>
                <w:sz w:val="22"/>
                <w:szCs w:val="22"/>
              </w:rPr>
              <w:t>.</w:t>
            </w:r>
          </w:p>
          <w:p w14:paraId="75036907" w14:textId="77777777" w:rsidR="007864F6" w:rsidRPr="00733191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733191" w14:paraId="74BBDDEF" w14:textId="77777777" w:rsidTr="00F86ACF">
        <w:tc>
          <w:tcPr>
            <w:tcW w:w="753" w:type="dxa"/>
          </w:tcPr>
          <w:p w14:paraId="40F915A7" w14:textId="4147DEB6" w:rsidR="008273F4" w:rsidRPr="00733191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33191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733191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CF1A94" w:rsidRPr="0073319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2EC081BC" w14:textId="77777777" w:rsidR="0069143B" w:rsidRPr="00733191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33191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2A3DC983" w14:textId="77777777" w:rsidR="0069143B" w:rsidRPr="00733191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F68739E" w14:textId="6A6F0CB8" w:rsidR="00930B63" w:rsidRPr="00733191" w:rsidRDefault="00CF1A94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33191">
              <w:rPr>
                <w:bCs/>
                <w:snapToGrid w:val="0"/>
                <w:sz w:val="22"/>
                <w:szCs w:val="22"/>
              </w:rPr>
              <w:t>Kanslichefen anmälde uppteckningar från utfrågningen med Andreas Carlson.</w:t>
            </w:r>
          </w:p>
          <w:p w14:paraId="052843C0" w14:textId="77777777" w:rsidR="00451D02" w:rsidRPr="00733191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733191" w14:paraId="13F1B18C" w14:textId="77777777" w:rsidTr="00F86ACF">
        <w:tc>
          <w:tcPr>
            <w:tcW w:w="753" w:type="dxa"/>
          </w:tcPr>
          <w:p w14:paraId="663E1B13" w14:textId="26DD46A4" w:rsidR="00F84080" w:rsidRPr="00733191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3319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17F3A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0BE3D1B7" w14:textId="1760B33A" w:rsidR="00376C7D" w:rsidRPr="00733191" w:rsidRDefault="00733191" w:rsidP="0069143B">
            <w:pPr>
              <w:rPr>
                <w:b/>
                <w:snapToGrid w:val="0"/>
                <w:sz w:val="22"/>
                <w:szCs w:val="22"/>
              </w:rPr>
            </w:pPr>
            <w:r w:rsidRPr="00733191">
              <w:rPr>
                <w:b/>
                <w:sz w:val="22"/>
                <w:szCs w:val="22"/>
              </w:rPr>
              <w:t>Statsråds uppgifter om vidareförmedling av bistånd – G9</w:t>
            </w:r>
          </w:p>
          <w:p w14:paraId="3DF10277" w14:textId="77777777" w:rsidR="00376C7D" w:rsidRPr="00733191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D211B7E" w14:textId="461BFC98" w:rsidR="00733191" w:rsidRPr="00F33858" w:rsidRDefault="00733191" w:rsidP="00733191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A287050" w14:textId="77777777" w:rsidR="00733191" w:rsidRPr="00F33858" w:rsidRDefault="00733191" w:rsidP="00733191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61F876C8" w14:textId="77777777" w:rsidR="0069143B" w:rsidRPr="00733191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733191" w14:paraId="1EF1F6D0" w14:textId="77777777" w:rsidTr="00F86ACF">
        <w:tc>
          <w:tcPr>
            <w:tcW w:w="753" w:type="dxa"/>
          </w:tcPr>
          <w:p w14:paraId="3A350800" w14:textId="1E75FEC1" w:rsidR="00376C7D" w:rsidRPr="00733191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33191">
              <w:rPr>
                <w:b/>
                <w:snapToGrid w:val="0"/>
                <w:sz w:val="22"/>
                <w:szCs w:val="22"/>
              </w:rPr>
              <w:t>§</w:t>
            </w:r>
            <w:r w:rsidR="00017F3A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26A248EC" w14:textId="751E696D" w:rsidR="00376C7D" w:rsidRPr="00733191" w:rsidRDefault="00733191" w:rsidP="0069143B">
            <w:pPr>
              <w:rPr>
                <w:b/>
                <w:snapToGrid w:val="0"/>
                <w:sz w:val="22"/>
                <w:szCs w:val="22"/>
              </w:rPr>
            </w:pPr>
            <w:r w:rsidRPr="00733191">
              <w:rPr>
                <w:b/>
                <w:sz w:val="22"/>
                <w:szCs w:val="22"/>
              </w:rPr>
              <w:t>Hantering av kringgående av sanktioner mot Ryssland – G10</w:t>
            </w:r>
          </w:p>
          <w:p w14:paraId="3AD4468C" w14:textId="77777777" w:rsidR="00376C7D" w:rsidRPr="00733191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B0BE746" w14:textId="25E20B05" w:rsidR="00733191" w:rsidRPr="00F33858" w:rsidRDefault="00733191" w:rsidP="00733191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2B45621" w14:textId="77777777" w:rsidR="00733191" w:rsidRPr="00F33858" w:rsidRDefault="00733191" w:rsidP="00733191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7CA34744" w14:textId="77777777" w:rsidR="00930B63" w:rsidRPr="00733191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33191" w:rsidRPr="00733191" w14:paraId="54ED7DE3" w14:textId="77777777" w:rsidTr="00F86ACF">
        <w:tc>
          <w:tcPr>
            <w:tcW w:w="753" w:type="dxa"/>
          </w:tcPr>
          <w:p w14:paraId="5CB78236" w14:textId="3381BB70" w:rsidR="00733191" w:rsidRPr="00733191" w:rsidRDefault="0073319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17F3A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0BA82314" w14:textId="77777777" w:rsidR="00733191" w:rsidRDefault="00733191" w:rsidP="0069143B">
            <w:pPr>
              <w:rPr>
                <w:b/>
                <w:sz w:val="22"/>
                <w:szCs w:val="22"/>
              </w:rPr>
            </w:pPr>
            <w:r w:rsidRPr="00733191">
              <w:rPr>
                <w:b/>
                <w:sz w:val="22"/>
                <w:szCs w:val="22"/>
              </w:rPr>
              <w:t>Justitieministerns uttalanden om ett utredningsuppdrag om visitationszoner – G3</w:t>
            </w:r>
            <w:r w:rsidRPr="00733191">
              <w:rPr>
                <w:b/>
                <w:sz w:val="22"/>
                <w:szCs w:val="22"/>
              </w:rPr>
              <w:br/>
            </w:r>
          </w:p>
          <w:p w14:paraId="4C5674AE" w14:textId="33C279C0" w:rsidR="00733191" w:rsidRPr="00F33858" w:rsidRDefault="00733191" w:rsidP="00733191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BC71CD1" w14:textId="77777777" w:rsidR="00733191" w:rsidRPr="00F33858" w:rsidRDefault="00733191" w:rsidP="00733191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070B3B45" w14:textId="2B58E078" w:rsidR="00733191" w:rsidRPr="00733191" w:rsidRDefault="00733191" w:rsidP="0069143B">
            <w:pPr>
              <w:rPr>
                <w:b/>
                <w:sz w:val="22"/>
                <w:szCs w:val="22"/>
              </w:rPr>
            </w:pPr>
          </w:p>
        </w:tc>
      </w:tr>
      <w:tr w:rsidR="00733191" w:rsidRPr="00733191" w14:paraId="7FD3CC74" w14:textId="77777777" w:rsidTr="00F86ACF">
        <w:tc>
          <w:tcPr>
            <w:tcW w:w="753" w:type="dxa"/>
          </w:tcPr>
          <w:p w14:paraId="7BF317D1" w14:textId="6ECB6DA0" w:rsidR="00733191" w:rsidRPr="00733191" w:rsidRDefault="0073319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B6CAD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479979EA" w14:textId="77777777" w:rsidR="00733191" w:rsidRDefault="00733191" w:rsidP="0069143B">
            <w:pPr>
              <w:rPr>
                <w:b/>
                <w:sz w:val="22"/>
                <w:szCs w:val="22"/>
              </w:rPr>
            </w:pPr>
            <w:r w:rsidRPr="00733191">
              <w:rPr>
                <w:b/>
                <w:sz w:val="22"/>
                <w:szCs w:val="22"/>
              </w:rPr>
              <w:t>Statsministerns och klimat- och miljöministerns uttalanden om trålning – G13</w:t>
            </w:r>
          </w:p>
          <w:p w14:paraId="66798A3E" w14:textId="77777777" w:rsidR="00733191" w:rsidRDefault="00733191" w:rsidP="0069143B">
            <w:pPr>
              <w:rPr>
                <w:b/>
                <w:sz w:val="22"/>
                <w:szCs w:val="22"/>
              </w:rPr>
            </w:pPr>
          </w:p>
          <w:p w14:paraId="5FB95259" w14:textId="29764A92" w:rsidR="00733191" w:rsidRPr="00F33858" w:rsidRDefault="00733191" w:rsidP="00733191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3991AC3" w14:textId="77777777" w:rsidR="00733191" w:rsidRPr="00F33858" w:rsidRDefault="00733191" w:rsidP="00733191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37E5A410" w14:textId="65E6E8B0" w:rsidR="00733191" w:rsidRPr="00733191" w:rsidRDefault="00733191" w:rsidP="0069143B">
            <w:pPr>
              <w:rPr>
                <w:b/>
                <w:sz w:val="22"/>
                <w:szCs w:val="22"/>
              </w:rPr>
            </w:pPr>
          </w:p>
        </w:tc>
      </w:tr>
      <w:tr w:rsidR="00733191" w:rsidRPr="00733191" w14:paraId="3B96D419" w14:textId="77777777" w:rsidTr="00F86ACF">
        <w:tc>
          <w:tcPr>
            <w:tcW w:w="753" w:type="dxa"/>
          </w:tcPr>
          <w:p w14:paraId="248D7315" w14:textId="72494C8B" w:rsidR="00733191" w:rsidRPr="00733191" w:rsidRDefault="0073319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B6CAD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5E1D63DC" w14:textId="77777777" w:rsidR="00733191" w:rsidRDefault="00733191" w:rsidP="0069143B">
            <w:pPr>
              <w:rPr>
                <w:b/>
                <w:sz w:val="22"/>
                <w:szCs w:val="22"/>
              </w:rPr>
            </w:pPr>
            <w:r w:rsidRPr="00733191">
              <w:rPr>
                <w:b/>
                <w:sz w:val="22"/>
                <w:szCs w:val="22"/>
              </w:rPr>
              <w:t>Regeringens beräkningar av reduktionspliktens effekter – G18</w:t>
            </w:r>
          </w:p>
          <w:p w14:paraId="3BAE3622" w14:textId="77777777" w:rsidR="00733191" w:rsidRDefault="00733191" w:rsidP="0069143B">
            <w:pPr>
              <w:rPr>
                <w:b/>
                <w:sz w:val="22"/>
                <w:szCs w:val="22"/>
              </w:rPr>
            </w:pPr>
          </w:p>
          <w:p w14:paraId="255F900B" w14:textId="436720F0" w:rsidR="00733191" w:rsidRPr="00F33858" w:rsidRDefault="00733191" w:rsidP="00733191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E25B9BB" w14:textId="77777777" w:rsidR="00733191" w:rsidRPr="00F33858" w:rsidRDefault="00733191" w:rsidP="00733191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6184B814" w14:textId="288CC6AA" w:rsidR="00733191" w:rsidRPr="00733191" w:rsidRDefault="00733191" w:rsidP="0069143B">
            <w:pPr>
              <w:rPr>
                <w:b/>
                <w:sz w:val="22"/>
                <w:szCs w:val="22"/>
              </w:rPr>
            </w:pPr>
          </w:p>
        </w:tc>
      </w:tr>
      <w:tr w:rsidR="00733191" w:rsidRPr="00733191" w14:paraId="400915F5" w14:textId="77777777" w:rsidTr="00F86ACF">
        <w:tc>
          <w:tcPr>
            <w:tcW w:w="753" w:type="dxa"/>
          </w:tcPr>
          <w:p w14:paraId="6B3A6A85" w14:textId="676C57D5" w:rsidR="00733191" w:rsidRPr="00733191" w:rsidRDefault="0073319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204D2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577BB427" w14:textId="77777777" w:rsidR="00733191" w:rsidRDefault="00733191" w:rsidP="0069143B">
            <w:pPr>
              <w:rPr>
                <w:b/>
                <w:sz w:val="22"/>
                <w:szCs w:val="22"/>
              </w:rPr>
            </w:pPr>
            <w:r w:rsidRPr="00733191">
              <w:rPr>
                <w:b/>
                <w:sz w:val="22"/>
                <w:szCs w:val="22"/>
              </w:rPr>
              <w:t>Finansministerns uttalande om ekonomiska effekter av reformerad arbetslöshetsförsäkring – G15</w:t>
            </w:r>
          </w:p>
          <w:p w14:paraId="0639E88F" w14:textId="77777777" w:rsidR="00733191" w:rsidRDefault="00733191" w:rsidP="0069143B">
            <w:pPr>
              <w:rPr>
                <w:b/>
                <w:sz w:val="22"/>
                <w:szCs w:val="22"/>
              </w:rPr>
            </w:pPr>
          </w:p>
          <w:p w14:paraId="769B6CB8" w14:textId="77777777" w:rsidR="00733191" w:rsidRPr="00F33858" w:rsidRDefault="00733191" w:rsidP="00733191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4142C62D" w14:textId="2C5CEDC3" w:rsidR="00733191" w:rsidRPr="00AF66AF" w:rsidRDefault="00733191" w:rsidP="0073319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66AF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>vissa</w:t>
            </w:r>
            <w:r w:rsidRPr="00AF66AF">
              <w:rPr>
                <w:snapToGrid w:val="0"/>
                <w:sz w:val="22"/>
                <w:szCs w:val="22"/>
              </w:rPr>
              <w:t xml:space="preserve"> kompletterande fråg</w:t>
            </w:r>
            <w:r>
              <w:rPr>
                <w:snapToGrid w:val="0"/>
                <w:sz w:val="22"/>
                <w:szCs w:val="22"/>
              </w:rPr>
              <w:t xml:space="preserve">or </w:t>
            </w:r>
            <w:r w:rsidRPr="00AF66AF">
              <w:rPr>
                <w:snapToGrid w:val="0"/>
                <w:sz w:val="22"/>
                <w:szCs w:val="22"/>
              </w:rPr>
              <w:lastRenderedPageBreak/>
              <w:t>skulle sändas till Regeringskansliet.</w:t>
            </w:r>
          </w:p>
          <w:p w14:paraId="233EF4D1" w14:textId="77777777" w:rsidR="00733191" w:rsidRDefault="00733191" w:rsidP="00733191">
            <w:pPr>
              <w:rPr>
                <w:snapToGrid w:val="0"/>
                <w:sz w:val="22"/>
                <w:szCs w:val="22"/>
              </w:rPr>
            </w:pPr>
          </w:p>
          <w:p w14:paraId="43A6C694" w14:textId="40DAC185" w:rsidR="00733191" w:rsidRPr="00F33858" w:rsidRDefault="00733191" w:rsidP="00733191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3B156D26" w14:textId="3FBB0EF7" w:rsidR="00733191" w:rsidRPr="00733191" w:rsidRDefault="00733191" w:rsidP="0069143B">
            <w:pPr>
              <w:rPr>
                <w:b/>
                <w:sz w:val="22"/>
                <w:szCs w:val="22"/>
              </w:rPr>
            </w:pPr>
          </w:p>
        </w:tc>
      </w:tr>
      <w:tr w:rsidR="00733191" w:rsidRPr="00733191" w14:paraId="056BA174" w14:textId="77777777" w:rsidTr="00F86ACF">
        <w:tc>
          <w:tcPr>
            <w:tcW w:w="753" w:type="dxa"/>
          </w:tcPr>
          <w:p w14:paraId="65BF7EC4" w14:textId="372858F4" w:rsidR="00733191" w:rsidRPr="00733191" w:rsidRDefault="0073319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17270C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238DFB65" w14:textId="77777777" w:rsidR="00733191" w:rsidRDefault="00733191" w:rsidP="0069143B">
            <w:pPr>
              <w:rPr>
                <w:b/>
                <w:sz w:val="22"/>
                <w:szCs w:val="22"/>
              </w:rPr>
            </w:pPr>
            <w:r w:rsidRPr="00733191">
              <w:rPr>
                <w:b/>
                <w:sz w:val="22"/>
                <w:szCs w:val="22"/>
              </w:rPr>
              <w:t>Landsbygdsministerns agerande i fråga om avvecklingen av Renmarkskommittén – G31</w:t>
            </w:r>
          </w:p>
          <w:p w14:paraId="19F07AF3" w14:textId="77777777" w:rsidR="00733191" w:rsidRDefault="00733191" w:rsidP="0069143B">
            <w:pPr>
              <w:rPr>
                <w:b/>
                <w:sz w:val="22"/>
                <w:szCs w:val="22"/>
              </w:rPr>
            </w:pPr>
          </w:p>
          <w:p w14:paraId="39A96D35" w14:textId="77777777" w:rsidR="00733191" w:rsidRPr="00F33858" w:rsidRDefault="00733191" w:rsidP="00733191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33CF552F" w14:textId="77777777" w:rsidR="00733191" w:rsidRPr="00F33858" w:rsidRDefault="00733191" w:rsidP="00733191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7E6F0DA6" w14:textId="18F213DB" w:rsidR="00733191" w:rsidRPr="00733191" w:rsidRDefault="00733191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733191" w14:paraId="1EC2CE68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3ABD9106" w14:textId="77777777" w:rsidR="008273F4" w:rsidRPr="00733191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33191">
              <w:rPr>
                <w:sz w:val="22"/>
                <w:szCs w:val="22"/>
              </w:rPr>
              <w:t>Vid protokollet</w:t>
            </w:r>
          </w:p>
          <w:p w14:paraId="4E18D0A9" w14:textId="45EBBB17" w:rsidR="008273F4" w:rsidRPr="00733191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33191">
              <w:rPr>
                <w:sz w:val="22"/>
                <w:szCs w:val="22"/>
              </w:rPr>
              <w:t>Justera</w:t>
            </w:r>
            <w:r w:rsidR="0093715D">
              <w:rPr>
                <w:sz w:val="22"/>
                <w:szCs w:val="22"/>
              </w:rPr>
              <w:t xml:space="preserve">t </w:t>
            </w:r>
            <w:r w:rsidR="0093715D">
              <w:rPr>
                <w:sz w:val="22"/>
                <w:szCs w:val="22"/>
              </w:rPr>
              <w:t>2025-04-24</w:t>
            </w:r>
          </w:p>
          <w:p w14:paraId="7A54B579" w14:textId="7F753486" w:rsidR="00AF32C5" w:rsidRPr="00733191" w:rsidRDefault="000106E1" w:rsidP="0093715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33191">
              <w:rPr>
                <w:sz w:val="22"/>
                <w:szCs w:val="22"/>
              </w:rPr>
              <w:t>Ida Karkiainen</w:t>
            </w:r>
          </w:p>
        </w:tc>
      </w:tr>
    </w:tbl>
    <w:p w14:paraId="3275318A" w14:textId="77777777" w:rsidR="005805B8" w:rsidRDefault="005805B8" w:rsidP="005805B8">
      <w:pPr>
        <w:widowControl/>
        <w:rPr>
          <w:sz w:val="22"/>
          <w:szCs w:val="22"/>
        </w:rPr>
      </w:pPr>
    </w:p>
    <w:p w14:paraId="54FA5918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B4B4C50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8BF05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304D95D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C13A79D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9122248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7B9DB87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6027ACCC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6D1CF762" w14:textId="2DB37472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18191B">
              <w:rPr>
                <w:sz w:val="20"/>
              </w:rPr>
              <w:t>39</w:t>
            </w:r>
          </w:p>
        </w:tc>
      </w:tr>
      <w:tr w:rsidR="005805B8" w14:paraId="70414C6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472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251E" w14:textId="7D37CD39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CF1A94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BF18" w14:textId="173DFAB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1A94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8FBB2" w14:textId="612350E3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8204D2">
              <w:rPr>
                <w:sz w:val="20"/>
              </w:rPr>
              <w:t>4–7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CBECC" w14:textId="4D1C0362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8204D2">
              <w:rPr>
                <w:sz w:val="20"/>
              </w:rPr>
              <w:t>8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5781" w14:textId="7BD11DA5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A3183">
              <w:rPr>
                <w:sz w:val="20"/>
              </w:rPr>
              <w:t xml:space="preserve"> 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969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75E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962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9C207E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3A7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FDC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F87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797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BD54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17D3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E6A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63A5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99CE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670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EE70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4C0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DD47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D077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3399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30E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8F4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0841472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3D52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52ED" w14:textId="45CBE61B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03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531A" w14:textId="7F86EE45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D3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5023" w14:textId="55DA7C24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16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60F1" w14:textId="0D27A6D4" w:rsidR="00244936" w:rsidRPr="00003AB2" w:rsidRDefault="008204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E3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34B3" w14:textId="0F7B55A1" w:rsidR="00244936" w:rsidRPr="00003AB2" w:rsidRDefault="005A31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6F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C0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78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4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29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C1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88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DCCD3A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24D1" w14:textId="77777777" w:rsidR="00244936" w:rsidRPr="0093715D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93715D">
              <w:rPr>
                <w:iCs/>
                <w:sz w:val="22"/>
                <w:szCs w:val="22"/>
                <w:lang w:val="en-US"/>
              </w:rPr>
              <w:t xml:space="preserve"> (M)</w:t>
            </w:r>
            <w:r w:rsidR="00A74BBA" w:rsidRPr="0093715D">
              <w:rPr>
                <w:iCs/>
                <w:sz w:val="22"/>
                <w:szCs w:val="22"/>
                <w:lang w:val="en-US"/>
              </w:rPr>
              <w:t>,</w:t>
            </w:r>
            <w:r w:rsidR="00535A12" w:rsidRPr="0093715D">
              <w:rPr>
                <w:iCs/>
                <w:sz w:val="22"/>
                <w:szCs w:val="22"/>
                <w:lang w:val="en-US"/>
              </w:rPr>
              <w:t xml:space="preserve"> </w:t>
            </w:r>
            <w:r w:rsidR="00535A12" w:rsidRPr="0093715D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3F9D" w14:textId="3A4764F6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54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7DFB" w14:textId="766FC5D9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FA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8B21" w14:textId="5750E7D3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27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D5DB" w14:textId="75CE79E8" w:rsidR="00244936" w:rsidRPr="00003AB2" w:rsidRDefault="008204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2B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21D5" w14:textId="5A2318CD" w:rsidR="00244936" w:rsidRPr="00003AB2" w:rsidRDefault="005A31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C4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2C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F7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4C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C8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D4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32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66A165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CC4B" w14:textId="77777777" w:rsidR="00244936" w:rsidRPr="00244936" w:rsidRDefault="00FF539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2141" w14:textId="5FF91253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83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752B" w14:textId="39060E8B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DA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83B5" w14:textId="1572270D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9E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90D6" w14:textId="4D5FF889" w:rsidR="00244936" w:rsidRPr="00003AB2" w:rsidRDefault="008204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3B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1449" w14:textId="63735224" w:rsidR="00244936" w:rsidRPr="00003AB2" w:rsidRDefault="005A31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FD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0E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43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95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EA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BF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8C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0D855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8DF9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743A" w14:textId="7140D5A3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CF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1AD7" w14:textId="3868B5F3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59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1524" w14:textId="15847466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C3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1D94" w14:textId="7DD772E7" w:rsidR="00244936" w:rsidRPr="00003AB2" w:rsidRDefault="008204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6F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1566" w14:textId="0A2FB65A" w:rsidR="00244936" w:rsidRPr="00003AB2" w:rsidRDefault="005A31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DE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0C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32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9E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D2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F5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EF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56AC4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3CA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CBBA" w14:textId="15E38C36" w:rsidR="00244936" w:rsidRPr="00003AB2" w:rsidRDefault="009639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4C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10F4" w14:textId="58B1BEBA" w:rsidR="00244936" w:rsidRPr="00003AB2" w:rsidRDefault="009639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49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97D9" w14:textId="27735FCE" w:rsidR="00244936" w:rsidRPr="00003AB2" w:rsidRDefault="009639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12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B191" w14:textId="7AE6BD7F" w:rsidR="00244936" w:rsidRPr="00003AB2" w:rsidRDefault="009639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00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00B2" w14:textId="11B752E8" w:rsidR="00244936" w:rsidRPr="00003AB2" w:rsidRDefault="009639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8D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67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58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A8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E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16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4A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BD839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7B6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FCEF" w14:textId="38CC9EE6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2B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3C4F" w14:textId="6E64C763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96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5F65" w14:textId="3830C3A2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61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A9F0" w14:textId="1DA1D04E" w:rsidR="00244936" w:rsidRPr="00003AB2" w:rsidRDefault="008204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38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57F3" w14:textId="5F7F1642" w:rsidR="00244936" w:rsidRPr="00003AB2" w:rsidRDefault="005A31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C9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18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FE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BD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C4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0F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46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E4650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91F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52B3" w14:textId="1CF8B406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9B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B54A" w14:textId="2B421A5A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81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4AC6" w14:textId="26AC39C3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88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4A2F" w14:textId="51D96FC6" w:rsidR="00244936" w:rsidRPr="00003AB2" w:rsidRDefault="008204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DB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8C57" w14:textId="67A27C15" w:rsidR="00244936" w:rsidRPr="00003AB2" w:rsidRDefault="005A31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B7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0E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B8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60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AE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8A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7A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F56669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0FD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C470" w14:textId="75D92928" w:rsidR="00244936" w:rsidRPr="00003AB2" w:rsidRDefault="009639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E2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56D2" w14:textId="5EABCA90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84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2752" w14:textId="6E895C70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34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356C" w14:textId="46A20CFF" w:rsidR="00244936" w:rsidRPr="00003AB2" w:rsidRDefault="008204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60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E5C7" w14:textId="6B34E783" w:rsidR="00244936" w:rsidRPr="00003AB2" w:rsidRDefault="005A31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D3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82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CF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E4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E2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C2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AD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6A9F9A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03A0" w14:textId="77777777" w:rsidR="00244936" w:rsidRPr="00244936" w:rsidRDefault="004E722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="00244936"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CC06" w14:textId="1F7C7F19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AC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9A77" w14:textId="21F9AC10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A2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8E36" w14:textId="00C3B1D1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76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02A9" w14:textId="752C7C1B" w:rsidR="00244936" w:rsidRPr="00003AB2" w:rsidRDefault="008204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F9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F1A8" w14:textId="3D832526" w:rsidR="00244936" w:rsidRPr="00003AB2" w:rsidRDefault="005A31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A0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8D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C7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F9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16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86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C2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90E10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B9B6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206E" w14:textId="06249F74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07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2CE1" w14:textId="024AB297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AE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8021" w14:textId="1E175925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32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A1C9" w14:textId="54C71990" w:rsidR="00244936" w:rsidRPr="00003AB2" w:rsidRDefault="008204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8D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6179" w14:textId="2450741C" w:rsidR="00244936" w:rsidRPr="00003AB2" w:rsidRDefault="005A31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0B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09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92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7D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CF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EA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59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A570D6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854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AA10" w14:textId="317E7804" w:rsidR="00244936" w:rsidRPr="00003AB2" w:rsidRDefault="009639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2D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6960" w14:textId="3183A753" w:rsidR="00244936" w:rsidRPr="00003AB2" w:rsidRDefault="009639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3B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5CFB" w14:textId="5D100668" w:rsidR="00244936" w:rsidRPr="00003AB2" w:rsidRDefault="009639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D6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84D6" w14:textId="0CADD1AC" w:rsidR="00244936" w:rsidRPr="00003AB2" w:rsidRDefault="009639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E9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1840" w14:textId="6307B2A2" w:rsidR="00244936" w:rsidRPr="00003AB2" w:rsidRDefault="009639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0B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26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B5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50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18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88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69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E3DDD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868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A52B" w14:textId="4605CF8D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23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981F" w14:textId="745D2139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BE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0592" w14:textId="7B0F6D13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A1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82C6" w14:textId="003E8890" w:rsidR="00244936" w:rsidRPr="00003AB2" w:rsidRDefault="008204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DB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EA00" w14:textId="5E31663F" w:rsidR="00244936" w:rsidRPr="00003AB2" w:rsidRDefault="005A31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D8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BE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EE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A6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CC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A7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69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5E56C7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A0E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952A" w14:textId="67F826B7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49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B849" w14:textId="3D2E338C" w:rsidR="00244936" w:rsidRPr="00003AB2" w:rsidRDefault="009639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BA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CC4E" w14:textId="123A680D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88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B15C" w14:textId="03EF745D" w:rsidR="00244936" w:rsidRPr="00003AB2" w:rsidRDefault="008204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08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41FA" w14:textId="65B721FA" w:rsidR="00244936" w:rsidRPr="00003AB2" w:rsidRDefault="005A31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16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16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95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3B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EB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16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80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1927C9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887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0A69" w14:textId="35F23A29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15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0C7D" w14:textId="62A403D3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CC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3509" w14:textId="7299383D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5D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0EE7" w14:textId="300D2920" w:rsidR="00244936" w:rsidRPr="00003AB2" w:rsidRDefault="008204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77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C2E9" w14:textId="41794E21" w:rsidR="00244936" w:rsidRPr="00003AB2" w:rsidRDefault="005A31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4C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15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70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64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8F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7D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60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F43A3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C212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EC01" w14:textId="28ADFE27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B6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9285" w14:textId="49338DEB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DC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6902" w14:textId="47CBDAE4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19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415A" w14:textId="2B6DD83B" w:rsidR="00244936" w:rsidRPr="00003AB2" w:rsidRDefault="008204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DD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A698" w14:textId="5868A470" w:rsidR="00244936" w:rsidRPr="00003AB2" w:rsidRDefault="005A31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E2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79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7C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3D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8A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6D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77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444096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8E04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F908" w14:textId="2C4445CE" w:rsidR="00244936" w:rsidRPr="00003AB2" w:rsidRDefault="009639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8F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758F" w14:textId="1B0C01B6" w:rsidR="00244936" w:rsidRPr="00003AB2" w:rsidRDefault="009639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E5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ECBE" w14:textId="4291B6D1" w:rsidR="00244936" w:rsidRPr="00003AB2" w:rsidRDefault="009639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3C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D692" w14:textId="2C5D5EDB" w:rsidR="00244936" w:rsidRPr="00003AB2" w:rsidRDefault="009639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83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AE67" w14:textId="27069086" w:rsidR="00244936" w:rsidRPr="00003AB2" w:rsidRDefault="009639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60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4D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9A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D4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D4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15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56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E01BE6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53B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96E1" w14:textId="1CE7E79A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6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192D" w14:textId="597B8D19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C9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CA93" w14:textId="26A8D12E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63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1B32" w14:textId="3EAA0DAD" w:rsidR="00244936" w:rsidRPr="00003AB2" w:rsidRDefault="008204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39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A39C" w14:textId="591D9A23" w:rsidR="00244936" w:rsidRPr="00003AB2" w:rsidRDefault="005A31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6D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E7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FC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4F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CC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A7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E5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C9AFBC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33F8E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E9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090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122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91F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F63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54C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23F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AEF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6F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FB6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FE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25A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C28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30A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4E9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A0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22213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38DF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773E" w14:textId="2A320BE6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29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0C6C" w14:textId="472D0F17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7B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C566" w14:textId="0638AC0C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9A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D5D6" w14:textId="5C8D956B" w:rsidR="00244936" w:rsidRPr="00003AB2" w:rsidRDefault="008204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45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5E51" w14:textId="41D1B4CE" w:rsidR="00244936" w:rsidRPr="00003AB2" w:rsidRDefault="009639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34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1B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A0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C3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FF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49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F7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6FEFC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490C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05E3" w14:textId="49320A92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95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2FBE" w14:textId="4670CE07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71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C06E" w14:textId="1C7252B7" w:rsidR="00244936" w:rsidRPr="00003AB2" w:rsidRDefault="008204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18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865D" w14:textId="68DC0A8C" w:rsidR="00244936" w:rsidRPr="00003AB2" w:rsidRDefault="008204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51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47FB" w14:textId="32EF9D84" w:rsidR="00244936" w:rsidRPr="00003AB2" w:rsidRDefault="005A31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2C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E7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D4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92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A3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82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CA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E8510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4590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64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BA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67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88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5B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D6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4C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AE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93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24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F8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73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C4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E0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A9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39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250905C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4B5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EF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F3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70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28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2F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C1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CB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09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5D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3C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CB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39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C8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C2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BA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DA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EC8AB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DCC9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C9CF" w14:textId="1FCC626D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EC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5713" w14:textId="242F5661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7A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F62D" w14:textId="4711856E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EB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93DD" w14:textId="31942C40" w:rsidR="00244936" w:rsidRPr="00003AB2" w:rsidRDefault="008204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4E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1D23" w14:textId="5F7552A0" w:rsidR="00244936" w:rsidRPr="00003AB2" w:rsidRDefault="005A31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9F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3A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3C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1D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59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89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42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AA97B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BA86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AA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B7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FC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01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25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EE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50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8C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1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F0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15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69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28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63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2A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96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4777C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711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5D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64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FB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88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D2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9F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75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3D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EB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33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C6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6B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B0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D0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A8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34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35578E7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AA0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CB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4C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58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F5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2A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95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B2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E6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4D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7D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28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23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FD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09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A0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E8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D6751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2B6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07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C7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B5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A9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74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2B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97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58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A5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3C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D5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AC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74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E2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A3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0D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69F33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636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31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0F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E0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AE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CA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CC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EA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BB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C3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B8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74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80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8D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5C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47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42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E9D80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DDAC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D252" w14:textId="7EE8ABD6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6E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099B" w14:textId="7263F833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74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A9EC" w14:textId="00359F5D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82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7257" w14:textId="7A1FD0A4" w:rsidR="00244936" w:rsidRPr="00003AB2" w:rsidRDefault="008204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3D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7B81" w14:textId="21CA0D84" w:rsidR="00244936" w:rsidRPr="00003AB2" w:rsidRDefault="005A31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D4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63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0C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F7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17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82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5B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B257F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6F2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7B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E2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FC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C6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5A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FB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EA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5B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88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97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CF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BE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21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E8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81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CD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E3EE3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1014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BA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4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18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BA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B8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D0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E2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D7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D4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02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27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F0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87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F4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24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44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FC1C5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31A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5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B0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D6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2F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03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38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C1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E1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23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23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83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48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D0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99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39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22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24F50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777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95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97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91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23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5A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F4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19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71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A1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22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6E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2D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64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80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2A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ED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5A1016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F05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03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83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12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FC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C1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12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DC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F5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BA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84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01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0D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21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04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84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E3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BA0C7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ADA2" w14:textId="77777777" w:rsidR="00244936" w:rsidRPr="00244936" w:rsidRDefault="00A95C36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DD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BE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43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B6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E0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AD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CF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16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80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06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D0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D9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0B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61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52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EC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E5B98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BB9B" w14:textId="77777777" w:rsidR="00244936" w:rsidRPr="00244936" w:rsidRDefault="00345713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24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E1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BB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15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B2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D1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7B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D3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31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BD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81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91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00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49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40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C6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7C839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3D3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F1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D2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83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59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01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B8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D9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57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99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CE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C2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5B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78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9D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85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69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25C00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AC0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84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A0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97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34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3D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1E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5A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B3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B6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20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AB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8A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37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A8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45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D8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F6301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3A3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7218" w14:textId="7CA21DF3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EC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30D9" w14:textId="65B67923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EB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1C5D" w14:textId="422AF2CC" w:rsidR="00244936" w:rsidRPr="00003AB2" w:rsidRDefault="009639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0D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22E5" w14:textId="2171E601" w:rsidR="00244936" w:rsidRPr="00003AB2" w:rsidRDefault="009639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8C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896C" w14:textId="4D34D327" w:rsidR="00244936" w:rsidRPr="00003AB2" w:rsidRDefault="009639C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C9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87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36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8E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F4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77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DF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7C535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30D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8A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DD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12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98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34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C8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AF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68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CA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2F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77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8A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12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40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07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7B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4D8CD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7FC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8C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B6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0E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A6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F8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8E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27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8C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B1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22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0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82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A0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41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BD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B8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F1D09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BD0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F7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FA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80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A7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FB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7B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B2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0E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DF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99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D4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DC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A2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51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0D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13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7DEC5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FE1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BF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AB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AC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10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13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9D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8C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EA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2D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09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5E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D4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03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83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68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20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4035D8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7B25" w14:textId="77777777" w:rsidR="00244936" w:rsidRPr="00244936" w:rsidRDefault="004573E5" w:rsidP="0024493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05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59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F8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C9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C8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84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8F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A7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12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7E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C8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FF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78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82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2C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A9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3F3498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848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D9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8A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E3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66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97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AA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3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31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DD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BE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82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AB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8D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31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DC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19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7033B5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5BC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7613" w14:textId="3F153272" w:rsidR="00244936" w:rsidRPr="00003AB2" w:rsidRDefault="00CF1A9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B6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99D9" w14:textId="60257001" w:rsidR="00244936" w:rsidRPr="00003AB2" w:rsidRDefault="008204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FD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2EFD" w14:textId="1746BBE5" w:rsidR="00244936" w:rsidRPr="00003AB2" w:rsidRDefault="008204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8F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8775" w14:textId="7A09AC57" w:rsidR="00244936" w:rsidRPr="00003AB2" w:rsidRDefault="008204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5A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5A54" w14:textId="0312B093" w:rsidR="00244936" w:rsidRPr="00003AB2" w:rsidRDefault="0032717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07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3C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53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53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A5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99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F4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FE21F9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069E" w14:textId="77777777" w:rsidR="00244936" w:rsidRPr="00244936" w:rsidRDefault="00FA337E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="00244936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B4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B8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44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6A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5A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5C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28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79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2B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1B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A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67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AD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60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A4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51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DDBC4A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C79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96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81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5A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D7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CA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43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94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92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B3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A2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C7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AA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E9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D4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B9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AE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5CD4B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14C6F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229CD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E7E88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CF752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55A16657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E0F47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41098D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BC4F8F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E906C8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2BE000E2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A94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17F3A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34BC"/>
    <w:rsid w:val="00164E3D"/>
    <w:rsid w:val="00165461"/>
    <w:rsid w:val="00166858"/>
    <w:rsid w:val="0017270C"/>
    <w:rsid w:val="0018191B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3854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2717D"/>
    <w:rsid w:val="00331327"/>
    <w:rsid w:val="0033415B"/>
    <w:rsid w:val="00334BA1"/>
    <w:rsid w:val="00336917"/>
    <w:rsid w:val="00342116"/>
    <w:rsid w:val="00345713"/>
    <w:rsid w:val="00351D05"/>
    <w:rsid w:val="00351ED2"/>
    <w:rsid w:val="00356A0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6CAD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3183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27B09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3191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04D2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5438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15D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639C0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1A94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A17EDC"/>
  <w15:chartTrackingRefBased/>
  <w15:docId w15:val="{1211FED3-D2FC-4D6F-B3DF-0F311980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84</TotalTime>
  <Pages>3</Pages>
  <Words>467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14</cp:revision>
  <cp:lastPrinted>2021-05-04T07:05:00Z</cp:lastPrinted>
  <dcterms:created xsi:type="dcterms:W3CDTF">2025-04-22T09:08:00Z</dcterms:created>
  <dcterms:modified xsi:type="dcterms:W3CDTF">2025-06-12T08:43:00Z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