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6E6F21153942E5BB761ABF2F48FB3F"/>
        </w:placeholder>
        <w15:appearance w15:val="hidden"/>
        <w:text/>
      </w:sdtPr>
      <w:sdtEndPr/>
      <w:sdtContent>
        <w:p w:rsidRPr="009B062B" w:rsidR="00AF30DD" w:rsidP="009B062B" w:rsidRDefault="00AF30DD" w14:paraId="63130BF3" w14:textId="77777777">
          <w:pPr>
            <w:pStyle w:val="RubrikFrslagTIllRiksdagsbeslut"/>
          </w:pPr>
          <w:r w:rsidRPr="009B062B">
            <w:t>Förslag till riksdagsbeslut</w:t>
          </w:r>
        </w:p>
      </w:sdtContent>
    </w:sdt>
    <w:sdt>
      <w:sdtPr>
        <w:alias w:val="Yrkande 1"/>
        <w:tag w:val="2d2f0aa0-f093-451e-803d-6b9602ed91f5"/>
        <w:id w:val="-977909038"/>
        <w:lock w:val="sdtLocked"/>
      </w:sdtPr>
      <w:sdtEndPr/>
      <w:sdtContent>
        <w:p w:rsidR="00BB0F8A" w:rsidRDefault="00B65ECE" w14:paraId="63130BF4" w14:textId="77777777">
          <w:pPr>
            <w:pStyle w:val="Frslagstext"/>
            <w:numPr>
              <w:ilvl w:val="0"/>
              <w:numId w:val="0"/>
            </w:numPr>
          </w:pPr>
          <w:r>
            <w:t>Riksdagen ställer sig bakom det som anförs i motionen om behovet av att synliggöra dolda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88EDF9A0EC4FF1B9ECF6FEF336E0FE"/>
        </w:placeholder>
        <w15:appearance w15:val="hidden"/>
        <w:text/>
      </w:sdtPr>
      <w:sdtEndPr/>
      <w:sdtContent>
        <w:p w:rsidRPr="009B062B" w:rsidR="006D79C9" w:rsidP="00333E95" w:rsidRDefault="006D79C9" w14:paraId="63130BF5" w14:textId="77777777">
          <w:pPr>
            <w:pStyle w:val="Rubrik1"/>
          </w:pPr>
          <w:r>
            <w:t>Motivering</w:t>
          </w:r>
        </w:p>
      </w:sdtContent>
    </w:sdt>
    <w:p w:rsidR="00754F13" w:rsidP="00754F13" w:rsidRDefault="00754F13" w14:paraId="63130BF6" w14:textId="77777777">
      <w:pPr>
        <w:pStyle w:val="Normalutanindragellerluft"/>
      </w:pPr>
      <w:r>
        <w:t xml:space="preserve">Sedan källskattereformen genomfördes 1947 dras preliminärskatten från lönen utan att vi ser den. Innan källskattereformen fick man gå och betala in själv och på detta vis tydliggjordes hur mycket av lönen man fick behålla och hur mycket som man fick betala i skatt. Trots att skatterna har stor inverkan på människors ekonomi har de flesta en dålig uppfattning om skatternas omfattning. Skatten på arbete är idag till hälften osynlig för löntagare eftersom den kallas arbetsgivaravgift och betalas in direkt av arbetsgivaren. Kunskapen om skatternas omfattning behöver ökas. </w:t>
      </w:r>
    </w:p>
    <w:p w:rsidR="00754F13" w:rsidP="00754F13" w:rsidRDefault="00754F13" w14:paraId="63130BF7" w14:textId="77777777">
      <w:r w:rsidRPr="00754F13">
        <w:t xml:space="preserve">Med en vänsterregering som prioriterar tunga skatter på jobb och företagande är det än viktigare att synliggöra bruttolönen innan både de indirekta och de direkta skatterna är dragna. Idag får anställda lönebesked där </w:t>
      </w:r>
      <w:r w:rsidRPr="00754F13">
        <w:lastRenderedPageBreak/>
        <w:t>det framgår hur mycket de får i lön. Däremot finns det många löntagare som inte får ta del av hur mycket de betalar i skatt totalt, på grund av att de indirekta skatterna är dolda förutom för arbetsgivaren som får administrera och betala in dem.</w:t>
      </w:r>
    </w:p>
    <w:p w:rsidR="00754F13" w:rsidP="00754F13" w:rsidRDefault="00754F13" w14:paraId="63130BF8" w14:textId="77777777">
      <w:r>
        <w:t>Olika skatter har olika grader av synlighet för arbetstagare och arbetsgivare. Man brukar tala om direkta (synliga) och indirekta (dolda) skatter. Det går att synliggöra skattetrycket genom att det blir obligatoriskt att skriva ut arbetsgivaravgiften direkt på lönebeskedet, tillsammans med en bättre information i deklarationen. På så sätt kan man få ett enklare och mer överskådligt skattesystem.</w:t>
      </w:r>
    </w:p>
    <w:p w:rsidR="00754F13" w:rsidP="00754F13" w:rsidRDefault="00754F13" w14:paraId="63130BF9" w14:textId="77777777">
      <w:r>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w:t>
      </w:r>
    </w:p>
    <w:p w:rsidR="00652B73" w:rsidP="00754F13" w:rsidRDefault="00754F13" w14:paraId="63130BFA" w14:textId="183E163A">
      <w:r>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bookmarkStart w:name="_GoBack" w:id="1"/>
    <w:bookmarkEnd w:id="1"/>
    <w:p w:rsidR="00EA2082" w:rsidP="00754F13" w:rsidRDefault="00EA2082" w14:paraId="20E77714" w14:textId="77777777"/>
    <w:sdt>
      <w:sdtPr>
        <w:rPr>
          <w:i/>
          <w:noProof/>
        </w:rPr>
        <w:alias w:val="CC_Underskrifter"/>
        <w:tag w:val="CC_Underskrifter"/>
        <w:id w:val="583496634"/>
        <w:lock w:val="sdtContentLocked"/>
        <w:placeholder>
          <w:docPart w:val="DFA2036B20624071B35D6E395282D7F8"/>
        </w:placeholder>
        <w15:appearance w15:val="hidden"/>
      </w:sdtPr>
      <w:sdtEndPr>
        <w:rPr>
          <w:i w:val="0"/>
          <w:noProof w:val="0"/>
        </w:rPr>
      </w:sdtEndPr>
      <w:sdtContent>
        <w:p w:rsidR="004801AC" w:rsidP="00CE21B4" w:rsidRDefault="00EA2082" w14:paraId="63130B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E26326" w:rsidRDefault="00E26326" w14:paraId="63130BFF" w14:textId="77777777"/>
    <w:sectPr w:rsidR="00E263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30C01" w14:textId="77777777" w:rsidR="00D56B45" w:rsidRDefault="00D56B45" w:rsidP="000C1CAD">
      <w:pPr>
        <w:spacing w:line="240" w:lineRule="auto"/>
      </w:pPr>
      <w:r>
        <w:separator/>
      </w:r>
    </w:p>
  </w:endnote>
  <w:endnote w:type="continuationSeparator" w:id="0">
    <w:p w14:paraId="63130C02" w14:textId="77777777" w:rsidR="00D56B45" w:rsidRDefault="00D56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0C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0C08" w14:textId="6538F5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0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30BFF" w14:textId="77777777" w:rsidR="00D56B45" w:rsidRDefault="00D56B45" w:rsidP="000C1CAD">
      <w:pPr>
        <w:spacing w:line="240" w:lineRule="auto"/>
      </w:pPr>
      <w:r>
        <w:separator/>
      </w:r>
    </w:p>
  </w:footnote>
  <w:footnote w:type="continuationSeparator" w:id="0">
    <w:p w14:paraId="63130C00" w14:textId="77777777" w:rsidR="00D56B45" w:rsidRDefault="00D56B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130C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130C12" wp14:anchorId="63130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2082" w14:paraId="63130C13" w14:textId="77777777">
                          <w:pPr>
                            <w:jc w:val="right"/>
                          </w:pPr>
                          <w:sdt>
                            <w:sdtPr>
                              <w:alias w:val="CC_Noformat_Partikod"/>
                              <w:tag w:val="CC_Noformat_Partikod"/>
                              <w:id w:val="-53464382"/>
                              <w:placeholder>
                                <w:docPart w:val="6A9F28B6B8FC47D79715F0C459631AFE"/>
                              </w:placeholder>
                              <w:text/>
                            </w:sdtPr>
                            <w:sdtEndPr/>
                            <w:sdtContent>
                              <w:r w:rsidR="00754F13">
                                <w:t>M</w:t>
                              </w:r>
                            </w:sdtContent>
                          </w:sdt>
                          <w:sdt>
                            <w:sdtPr>
                              <w:alias w:val="CC_Noformat_Partinummer"/>
                              <w:tag w:val="CC_Noformat_Partinummer"/>
                              <w:id w:val="-1709555926"/>
                              <w:placeholder>
                                <w:docPart w:val="5466DA521DA34AAC8CE33012023C9215"/>
                              </w:placeholder>
                              <w:text/>
                            </w:sdtPr>
                            <w:sdtEndPr/>
                            <w:sdtContent>
                              <w:r w:rsidR="00754F13">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130C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2082" w14:paraId="63130C13" w14:textId="77777777">
                    <w:pPr>
                      <w:jc w:val="right"/>
                    </w:pPr>
                    <w:sdt>
                      <w:sdtPr>
                        <w:alias w:val="CC_Noformat_Partikod"/>
                        <w:tag w:val="CC_Noformat_Partikod"/>
                        <w:id w:val="-53464382"/>
                        <w:placeholder>
                          <w:docPart w:val="6A9F28B6B8FC47D79715F0C459631AFE"/>
                        </w:placeholder>
                        <w:text/>
                      </w:sdtPr>
                      <w:sdtEndPr/>
                      <w:sdtContent>
                        <w:r w:rsidR="00754F13">
                          <w:t>M</w:t>
                        </w:r>
                      </w:sdtContent>
                    </w:sdt>
                    <w:sdt>
                      <w:sdtPr>
                        <w:alias w:val="CC_Noformat_Partinummer"/>
                        <w:tag w:val="CC_Noformat_Partinummer"/>
                        <w:id w:val="-1709555926"/>
                        <w:placeholder>
                          <w:docPart w:val="5466DA521DA34AAC8CE33012023C9215"/>
                        </w:placeholder>
                        <w:text/>
                      </w:sdtPr>
                      <w:sdtEndPr/>
                      <w:sdtContent>
                        <w:r w:rsidR="00754F13">
                          <w:t>1843</w:t>
                        </w:r>
                      </w:sdtContent>
                    </w:sdt>
                  </w:p>
                </w:txbxContent>
              </v:textbox>
              <w10:wrap anchorx="page"/>
            </v:shape>
          </w:pict>
        </mc:Fallback>
      </mc:AlternateContent>
    </w:r>
  </w:p>
  <w:p w:rsidRPr="00293C4F" w:rsidR="004F35FE" w:rsidP="00776B74" w:rsidRDefault="004F35FE" w14:paraId="63130C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2082" w14:paraId="63130C05" w14:textId="77777777">
    <w:pPr>
      <w:jc w:val="right"/>
    </w:pPr>
    <w:sdt>
      <w:sdtPr>
        <w:alias w:val="CC_Noformat_Partikod"/>
        <w:tag w:val="CC_Noformat_Partikod"/>
        <w:id w:val="559911109"/>
        <w:placeholder>
          <w:docPart w:val="5466DA521DA34AAC8CE33012023C9215"/>
        </w:placeholder>
        <w:text/>
      </w:sdtPr>
      <w:sdtEndPr/>
      <w:sdtContent>
        <w:r w:rsidR="00754F13">
          <w:t>M</w:t>
        </w:r>
      </w:sdtContent>
    </w:sdt>
    <w:sdt>
      <w:sdtPr>
        <w:alias w:val="CC_Noformat_Partinummer"/>
        <w:tag w:val="CC_Noformat_Partinummer"/>
        <w:id w:val="1197820850"/>
        <w:text/>
      </w:sdtPr>
      <w:sdtEndPr/>
      <w:sdtContent>
        <w:r w:rsidR="00754F13">
          <w:t>1843</w:t>
        </w:r>
      </w:sdtContent>
    </w:sdt>
  </w:p>
  <w:p w:rsidR="004F35FE" w:rsidP="00776B74" w:rsidRDefault="004F35FE" w14:paraId="63130C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2082" w14:paraId="63130C09" w14:textId="77777777">
    <w:pPr>
      <w:jc w:val="right"/>
    </w:pPr>
    <w:sdt>
      <w:sdtPr>
        <w:alias w:val="CC_Noformat_Partikod"/>
        <w:tag w:val="CC_Noformat_Partikod"/>
        <w:id w:val="1471015553"/>
        <w:text/>
      </w:sdtPr>
      <w:sdtEndPr/>
      <w:sdtContent>
        <w:r w:rsidR="00754F13">
          <w:t>M</w:t>
        </w:r>
      </w:sdtContent>
    </w:sdt>
    <w:sdt>
      <w:sdtPr>
        <w:alias w:val="CC_Noformat_Partinummer"/>
        <w:tag w:val="CC_Noformat_Partinummer"/>
        <w:id w:val="-2014525982"/>
        <w:text/>
      </w:sdtPr>
      <w:sdtEndPr/>
      <w:sdtContent>
        <w:r w:rsidR="00754F13">
          <w:t>1843</w:t>
        </w:r>
      </w:sdtContent>
    </w:sdt>
  </w:p>
  <w:p w:rsidR="004F35FE" w:rsidP="00A314CF" w:rsidRDefault="00EA2082" w14:paraId="63130C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2082" w14:paraId="63130C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2082" w14:paraId="63130C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:2737</w:t>
        </w:r>
      </w:sdtContent>
    </w:sdt>
  </w:p>
  <w:p w:rsidR="004F35FE" w:rsidP="00E03A3D" w:rsidRDefault="00EA2082" w14:paraId="63130C0D"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754F13" w14:paraId="63130C0E" w14:textId="77777777">
        <w:pPr>
          <w:pStyle w:val="FSHRub2"/>
        </w:pPr>
        <w:r>
          <w:t>Synliggörandet av dolda skatter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3130C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F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77A"/>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50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9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183"/>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0D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2A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F13"/>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973"/>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9EA"/>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62E"/>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66F"/>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ECE"/>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0F8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1B4"/>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B45"/>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326"/>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082"/>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30BF2"/>
  <w15:chartTrackingRefBased/>
  <w15:docId w15:val="{36BFED5F-9A6D-443F-81DD-B02DE06C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6E6F21153942E5BB761ABF2F48FB3F"/>
        <w:category>
          <w:name w:val="Allmänt"/>
          <w:gallery w:val="placeholder"/>
        </w:category>
        <w:types>
          <w:type w:val="bbPlcHdr"/>
        </w:types>
        <w:behaviors>
          <w:behavior w:val="content"/>
        </w:behaviors>
        <w:guid w:val="{DB726A7C-905D-4628-9D4C-9AB6EDFECBAA}"/>
      </w:docPartPr>
      <w:docPartBody>
        <w:p w:rsidR="00332C79" w:rsidRDefault="008F48FA">
          <w:pPr>
            <w:pStyle w:val="EC6E6F21153942E5BB761ABF2F48FB3F"/>
          </w:pPr>
          <w:r w:rsidRPr="005A0A93">
            <w:rPr>
              <w:rStyle w:val="Platshllartext"/>
            </w:rPr>
            <w:t>Förslag till riksdagsbeslut</w:t>
          </w:r>
        </w:p>
      </w:docPartBody>
    </w:docPart>
    <w:docPart>
      <w:docPartPr>
        <w:name w:val="1088EDF9A0EC4FF1B9ECF6FEF336E0FE"/>
        <w:category>
          <w:name w:val="Allmänt"/>
          <w:gallery w:val="placeholder"/>
        </w:category>
        <w:types>
          <w:type w:val="bbPlcHdr"/>
        </w:types>
        <w:behaviors>
          <w:behavior w:val="content"/>
        </w:behaviors>
        <w:guid w:val="{1A26E114-616D-4245-9CF3-AFF7FF1B3F17}"/>
      </w:docPartPr>
      <w:docPartBody>
        <w:p w:rsidR="00332C79" w:rsidRDefault="008F48FA">
          <w:pPr>
            <w:pStyle w:val="1088EDF9A0EC4FF1B9ECF6FEF336E0FE"/>
          </w:pPr>
          <w:r w:rsidRPr="005A0A93">
            <w:rPr>
              <w:rStyle w:val="Platshllartext"/>
            </w:rPr>
            <w:t>Motivering</w:t>
          </w:r>
        </w:p>
      </w:docPartBody>
    </w:docPart>
    <w:docPart>
      <w:docPartPr>
        <w:name w:val="6A9F28B6B8FC47D79715F0C459631AFE"/>
        <w:category>
          <w:name w:val="Allmänt"/>
          <w:gallery w:val="placeholder"/>
        </w:category>
        <w:types>
          <w:type w:val="bbPlcHdr"/>
        </w:types>
        <w:behaviors>
          <w:behavior w:val="content"/>
        </w:behaviors>
        <w:guid w:val="{94C6267C-EB4F-4324-918C-D3115E680B49}"/>
      </w:docPartPr>
      <w:docPartBody>
        <w:p w:rsidR="00332C79" w:rsidRDefault="008F48FA">
          <w:pPr>
            <w:pStyle w:val="6A9F28B6B8FC47D79715F0C459631AFE"/>
          </w:pPr>
          <w:r>
            <w:rPr>
              <w:rStyle w:val="Platshllartext"/>
            </w:rPr>
            <w:t xml:space="preserve"> </w:t>
          </w:r>
        </w:p>
      </w:docPartBody>
    </w:docPart>
    <w:docPart>
      <w:docPartPr>
        <w:name w:val="5466DA521DA34AAC8CE33012023C9215"/>
        <w:category>
          <w:name w:val="Allmänt"/>
          <w:gallery w:val="placeholder"/>
        </w:category>
        <w:types>
          <w:type w:val="bbPlcHdr"/>
        </w:types>
        <w:behaviors>
          <w:behavior w:val="content"/>
        </w:behaviors>
        <w:guid w:val="{C7449C76-4C52-4C12-826C-640D26ABEDD3}"/>
      </w:docPartPr>
      <w:docPartBody>
        <w:p w:rsidR="00332C79" w:rsidRDefault="008F48FA">
          <w:pPr>
            <w:pStyle w:val="5466DA521DA34AAC8CE33012023C9215"/>
          </w:pPr>
          <w:r>
            <w:t xml:space="preserve"> </w:t>
          </w:r>
        </w:p>
      </w:docPartBody>
    </w:docPart>
    <w:docPart>
      <w:docPartPr>
        <w:name w:val="DFA2036B20624071B35D6E395282D7F8"/>
        <w:category>
          <w:name w:val="Allmänt"/>
          <w:gallery w:val="placeholder"/>
        </w:category>
        <w:types>
          <w:type w:val="bbPlcHdr"/>
        </w:types>
        <w:behaviors>
          <w:behavior w:val="content"/>
        </w:behaviors>
        <w:guid w:val="{C9412E4B-98ED-49E6-B638-751EBA2B4450}"/>
      </w:docPartPr>
      <w:docPartBody>
        <w:p w:rsidR="00000000" w:rsidRDefault="00A26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8FA"/>
    <w:rsid w:val="00332C79"/>
    <w:rsid w:val="0066664D"/>
    <w:rsid w:val="008F4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6E6F21153942E5BB761ABF2F48FB3F">
    <w:name w:val="EC6E6F21153942E5BB761ABF2F48FB3F"/>
  </w:style>
  <w:style w:type="paragraph" w:customStyle="1" w:styleId="A44607C198234372B19B31EF8E7923CC">
    <w:name w:val="A44607C198234372B19B31EF8E7923CC"/>
  </w:style>
  <w:style w:type="paragraph" w:customStyle="1" w:styleId="BB2CB7E4C3664440B70CB0CC1336D473">
    <w:name w:val="BB2CB7E4C3664440B70CB0CC1336D473"/>
  </w:style>
  <w:style w:type="paragraph" w:customStyle="1" w:styleId="1088EDF9A0EC4FF1B9ECF6FEF336E0FE">
    <w:name w:val="1088EDF9A0EC4FF1B9ECF6FEF336E0FE"/>
  </w:style>
  <w:style w:type="paragraph" w:customStyle="1" w:styleId="02BDBF2DE7F14FC7AC2865138E11E1B1">
    <w:name w:val="02BDBF2DE7F14FC7AC2865138E11E1B1"/>
  </w:style>
  <w:style w:type="paragraph" w:customStyle="1" w:styleId="6A9F28B6B8FC47D79715F0C459631AFE">
    <w:name w:val="6A9F28B6B8FC47D79715F0C459631AFE"/>
  </w:style>
  <w:style w:type="paragraph" w:customStyle="1" w:styleId="5466DA521DA34AAC8CE33012023C9215">
    <w:name w:val="5466DA521DA34AAC8CE33012023C9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AF623-DA0A-42AC-96E3-045FCC85E560}"/>
</file>

<file path=customXml/itemProps2.xml><?xml version="1.0" encoding="utf-8"?>
<ds:datastoreItem xmlns:ds="http://schemas.openxmlformats.org/officeDocument/2006/customXml" ds:itemID="{3B7D7956-748D-475A-B5F5-3BC9963CD0E7}"/>
</file>

<file path=customXml/itemProps3.xml><?xml version="1.0" encoding="utf-8"?>
<ds:datastoreItem xmlns:ds="http://schemas.openxmlformats.org/officeDocument/2006/customXml" ds:itemID="{4B8327D3-9497-44F6-88AF-78E030607D4C}"/>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1984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M1843 Synliggörandet av dolda skatter</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