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659A05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4A374F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1FE7CB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2B10F5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2B10F5">
              <w:rPr>
                <w:sz w:val="20"/>
              </w:rPr>
              <w:t>05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46BE22B1" w:rsidR="00C8013B" w:rsidRPr="00C8013B" w:rsidRDefault="002B10F5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1F4C8B" w:rsidRPr="00C80E81">
              <w:rPr>
                <w:sz w:val="20"/>
              </w:rPr>
              <w:t>1</w:t>
            </w:r>
            <w:r w:rsidR="00C80E81" w:rsidRPr="00C80E81">
              <w:rPr>
                <w:sz w:val="20"/>
              </w:rPr>
              <w:t>2</w:t>
            </w:r>
            <w:r w:rsidR="00306D87" w:rsidRPr="00C80E81">
              <w:rPr>
                <w:sz w:val="20"/>
              </w:rPr>
              <w:t>.</w:t>
            </w:r>
            <w:r w:rsidR="003B012E" w:rsidRPr="00C80E81">
              <w:rPr>
                <w:sz w:val="20"/>
              </w:rPr>
              <w:t>15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2C9BD1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62B73728" w:rsidR="00C4366B" w:rsidRPr="00CC1C68" w:rsidRDefault="002B10F5" w:rsidP="006F1C58">
            <w:pPr>
              <w:rPr>
                <w:b/>
              </w:rPr>
            </w:pPr>
            <w:r w:rsidRPr="002B10F5">
              <w:rPr>
                <w:b/>
              </w:rPr>
              <w:t>Allmänna och aktuella frågor</w:t>
            </w:r>
            <w:r w:rsidR="00C8013B" w:rsidRPr="00CC1C68">
              <w:rPr>
                <w:b/>
              </w:rPr>
              <w:br/>
            </w:r>
          </w:p>
          <w:p w14:paraId="65E7626A" w14:textId="77777777" w:rsidR="002B10F5" w:rsidRPr="002B10F5" w:rsidRDefault="002B10F5" w:rsidP="002B10F5">
            <w:pPr>
              <w:rPr>
                <w:bCs/>
              </w:rPr>
            </w:pPr>
            <w:r w:rsidRPr="002B10F5">
              <w:rPr>
                <w:bCs/>
              </w:rPr>
              <w:t>Utrikesminister Tobias Billström med medarbetare från Utrikesdepartementet informerade utskottet om allmänna och aktuella frågor.</w:t>
            </w:r>
          </w:p>
          <w:p w14:paraId="78B76089" w14:textId="77777777" w:rsidR="002B10F5" w:rsidRPr="002B10F5" w:rsidRDefault="002B10F5" w:rsidP="002B10F5">
            <w:pPr>
              <w:rPr>
                <w:bCs/>
              </w:rPr>
            </w:pPr>
          </w:p>
          <w:p w14:paraId="2DFF546B" w14:textId="77777777" w:rsidR="002B10F5" w:rsidRPr="002B10F5" w:rsidRDefault="002B10F5" w:rsidP="002B10F5">
            <w:pPr>
              <w:rPr>
                <w:bCs/>
              </w:rPr>
            </w:pPr>
            <w:r w:rsidRPr="002B10F5">
              <w:rPr>
                <w:bCs/>
              </w:rPr>
              <w:t>Ledamöternas frågor besvarades.</w:t>
            </w:r>
          </w:p>
          <w:p w14:paraId="37564F09" w14:textId="77777777" w:rsidR="002B10F5" w:rsidRPr="002B10F5" w:rsidRDefault="002B10F5" w:rsidP="002B10F5">
            <w:pPr>
              <w:rPr>
                <w:bCs/>
              </w:rPr>
            </w:pPr>
          </w:p>
          <w:p w14:paraId="0522CEA9" w14:textId="393187CD" w:rsidR="002B10F5" w:rsidRPr="008C5BCF" w:rsidRDefault="002B10F5" w:rsidP="002B10F5">
            <w:pPr>
              <w:rPr>
                <w:bCs/>
                <w:highlight w:val="yellow"/>
              </w:rPr>
            </w:pPr>
            <w:r w:rsidRPr="00B00847">
              <w:rPr>
                <w:bCs/>
              </w:rPr>
              <w:t xml:space="preserve">Utskottet beslutade att tystnadsplikt enligt 7 kap. 20 § riksdagsordningen ska gälla för </w:t>
            </w:r>
            <w:r w:rsidR="00B00847" w:rsidRPr="00B00847">
              <w:rPr>
                <w:bCs/>
              </w:rPr>
              <w:t>uppgifter om Sveriges relationer till, och agerande tillsammans med, andra länder</w:t>
            </w:r>
            <w:r w:rsidR="00CC4FE3">
              <w:rPr>
                <w:bCs/>
              </w:rPr>
              <w:t xml:space="preserve"> </w:t>
            </w:r>
            <w:r w:rsidR="00B00847" w:rsidRPr="00B00847">
              <w:rPr>
                <w:bCs/>
              </w:rPr>
              <w:t>och bedömningar av andra EU-medlemsstaters ståndpunkter.</w:t>
            </w:r>
          </w:p>
          <w:p w14:paraId="235EDA53" w14:textId="77777777" w:rsidR="002B10F5" w:rsidRPr="008C5BCF" w:rsidRDefault="002B10F5" w:rsidP="002B10F5">
            <w:pPr>
              <w:rPr>
                <w:bCs/>
                <w:highlight w:val="yellow"/>
              </w:rPr>
            </w:pPr>
          </w:p>
          <w:p w14:paraId="672429BF" w14:textId="77777777" w:rsidR="006A403A" w:rsidRDefault="002B10F5" w:rsidP="002B10F5">
            <w:pPr>
              <w:rPr>
                <w:b/>
                <w:bCs/>
              </w:rPr>
            </w:pPr>
            <w:r w:rsidRPr="00B00847">
              <w:rPr>
                <w:bCs/>
              </w:rPr>
              <w:t>Denna paragraf förklarades omedelbart justerad.</w:t>
            </w:r>
            <w:r w:rsidRPr="002B10F5">
              <w:rPr>
                <w:b/>
                <w:bCs/>
              </w:rPr>
              <w:t xml:space="preserve"> </w:t>
            </w:r>
          </w:p>
          <w:p w14:paraId="79876FD6" w14:textId="5F51FB57" w:rsidR="002F6D22" w:rsidRPr="00CC1C68" w:rsidRDefault="002F6D22" w:rsidP="002B10F5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6F69FAF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5CD38AF4" w14:textId="64B76237" w:rsidR="006A403A" w:rsidRDefault="00C80E81" w:rsidP="006F1C58">
            <w:pPr>
              <w:rPr>
                <w:b/>
              </w:rPr>
            </w:pPr>
            <w:r w:rsidRPr="00C80E81">
              <w:rPr>
                <w:b/>
              </w:rPr>
              <w:t>Justering av protokoll</w:t>
            </w:r>
          </w:p>
          <w:p w14:paraId="79ADFE8D" w14:textId="77777777" w:rsidR="002B10F5" w:rsidRPr="002B10F5" w:rsidRDefault="002B10F5" w:rsidP="002B10F5">
            <w:pPr>
              <w:rPr>
                <w:bCs/>
              </w:rPr>
            </w:pPr>
          </w:p>
          <w:p w14:paraId="47ABBC27" w14:textId="77777777" w:rsidR="006A403A" w:rsidRDefault="002B10F5" w:rsidP="002B10F5">
            <w:pPr>
              <w:rPr>
                <w:bCs/>
              </w:rPr>
            </w:pPr>
            <w:r w:rsidRPr="002B10F5">
              <w:rPr>
                <w:bCs/>
              </w:rPr>
              <w:t>Utskottet justerade protokoll 2023/24:2</w:t>
            </w:r>
            <w:r>
              <w:rPr>
                <w:bCs/>
              </w:rPr>
              <w:t>1.</w:t>
            </w:r>
          </w:p>
          <w:p w14:paraId="3ADC1886" w14:textId="153259CD" w:rsidR="002B10F5" w:rsidRPr="00513FAB" w:rsidRDefault="002B10F5" w:rsidP="002B10F5">
            <w:pPr>
              <w:rPr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70FF21CC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7A94FF6" w14:textId="77777777" w:rsidR="002B10F5" w:rsidRDefault="002B10F5" w:rsidP="002B10F5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556D463D" w14:textId="77777777" w:rsidR="002B10F5" w:rsidRDefault="002B10F5" w:rsidP="002B10F5">
            <w:pPr>
              <w:rPr>
                <w:b/>
              </w:rPr>
            </w:pPr>
          </w:p>
          <w:p w14:paraId="5C2C8300" w14:textId="77777777" w:rsidR="002B10F5" w:rsidRDefault="002B10F5" w:rsidP="002B10F5">
            <w:pPr>
              <w:rPr>
                <w:bCs/>
              </w:rPr>
            </w:pPr>
            <w:r w:rsidRPr="002E3B84">
              <w:rPr>
                <w:bCs/>
              </w:rPr>
              <w:t>Inkomna handlingar anmäldes enligt bilaga.</w:t>
            </w:r>
          </w:p>
          <w:p w14:paraId="78EF4245" w14:textId="75D8C277" w:rsidR="006D753C" w:rsidRPr="00334B91" w:rsidRDefault="006D753C" w:rsidP="006D753C">
            <w:pPr>
              <w:rPr>
                <w:szCs w:val="24"/>
              </w:rPr>
            </w:pP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644487D0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D753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C907B04" w14:textId="77777777" w:rsidR="00F126A1" w:rsidRDefault="00F126A1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4DCC3FF7" w14:textId="77777777" w:rsidR="00F126A1" w:rsidRDefault="00F126A1" w:rsidP="00F126A1">
            <w:pPr>
              <w:rPr>
                <w:b/>
              </w:rPr>
            </w:pPr>
          </w:p>
          <w:p w14:paraId="2FBEB5C8" w14:textId="77777777" w:rsidR="00F126A1" w:rsidRDefault="00F126A1" w:rsidP="00F126A1">
            <w:pPr>
              <w:rPr>
                <w:bCs/>
              </w:rPr>
            </w:pPr>
            <w:r>
              <w:rPr>
                <w:bCs/>
              </w:rPr>
              <w:t>Nästa sammanträde äger rum torsdagen den 7 mars kl. 09:30.</w:t>
            </w:r>
          </w:p>
          <w:p w14:paraId="11A5EF01" w14:textId="18EDC5EF" w:rsidR="002B10F5" w:rsidRPr="00C80E81" w:rsidRDefault="00C80E81" w:rsidP="002B10F5">
            <w:pPr>
              <w:rPr>
                <w:szCs w:val="24"/>
              </w:rPr>
            </w:pPr>
            <w:r>
              <w:rPr>
                <w:szCs w:val="24"/>
              </w:rPr>
              <w:br/>
            </w: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1F640403" w:rsidR="00E97ABF" w:rsidRPr="006F350C" w:rsidRDefault="002B10F5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8A98F3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2B10F5">
              <w:t>7</w:t>
            </w:r>
            <w:r w:rsidR="00C4366B" w:rsidRPr="00D823FE">
              <w:rPr>
                <w:bCs/>
              </w:rPr>
              <w:t xml:space="preserve"> </w:t>
            </w:r>
            <w:r w:rsidR="00077F08">
              <w:rPr>
                <w:bCs/>
              </w:rPr>
              <w:t>mars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F44ED8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B29C0EF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2B10F5">
              <w:rPr>
                <w:sz w:val="20"/>
              </w:rPr>
              <w:t>2</w:t>
            </w:r>
          </w:p>
        </w:tc>
      </w:tr>
      <w:bookmarkEnd w:id="1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9FB9426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r w:rsidR="00300A09" w:rsidRPr="00F9345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617F941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C80E81">
              <w:rPr>
                <w:sz w:val="19"/>
                <w:szCs w:val="19"/>
              </w:rPr>
              <w:t>2-</w:t>
            </w:r>
            <w:r w:rsidR="00F126A1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DC6F6D9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80E8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3CAB815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FED81CC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774B8A8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C80E81" w:rsidRPr="0028423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C80E81" w:rsidRPr="00FE5589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C80E81" w:rsidRPr="00FE5589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80E8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17809371" w:rsidR="00C80E81" w:rsidRPr="00993706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3629188" w:rsidR="00C80E81" w:rsidRPr="00993706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8904305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AA51D4F" w:rsidR="00C80E81" w:rsidRPr="00993706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2D259B0F" w:rsidR="00C80E81" w:rsidRPr="00993706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4E27B44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B622F92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40F80C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B3C769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0C7E602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818396B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3A4C81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5E8AC08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BD15D68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9E006E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5841F68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B64FFD2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C9D9D0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C80E81" w:rsidRPr="0004578D" w:rsidRDefault="00C80E81" w:rsidP="00C80E8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54F06B2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27C437B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BDFE47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101E7F0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84408B5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C3F5E80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CA1F1D8" w:rsidR="00C80E81" w:rsidRPr="0004578D" w:rsidRDefault="00D84703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081A79B3" w:rsidR="00C80E81" w:rsidRPr="0004578D" w:rsidRDefault="00D84703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E41BAB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1D138A4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13A5A98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5D13C7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276DA9F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EDEFE03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1ACAB6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7BDEE8B" w:rsidR="00C80E81" w:rsidRPr="0004578D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B91C77C" w:rsidR="00C80E81" w:rsidRPr="0004578D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2558428" w:rsidR="00C80E81" w:rsidRPr="00337441" w:rsidRDefault="00C80E81" w:rsidP="00C80E8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C80E81" w:rsidRPr="00337441" w:rsidRDefault="00C80E81" w:rsidP="00C80E8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C80E81" w:rsidRPr="00246B3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C80E81" w:rsidRPr="002F53E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C80E81" w:rsidRPr="003504F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C80E81" w:rsidRPr="003504F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5AC4128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B994A4D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03D4E7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D485812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3C1B42A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3F91AC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B679D8D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DD8A3A6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8B42CE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99EED71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0A369CD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33047F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C80E81" w:rsidRPr="004A0318" w:rsidRDefault="00C80E81" w:rsidP="00C80E8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CA3F52A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1B48582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8F6E48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80E8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9014783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6D2629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D926B8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8CBA66B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F4F86BA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F7FFF4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C196411" w:rsidR="00C80E81" w:rsidRPr="0004578D" w:rsidRDefault="00AC76E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5EB81D6" w:rsidR="00D84703" w:rsidRPr="0004578D" w:rsidRDefault="00AC76E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9710A5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CB5A3BD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A79FB9E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C4432C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30"/>
            <w:bookmarkStart w:id="18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96E187B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201023E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F0A11E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1FAE0851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5CF00E5E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D6A14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9" w:name="_Hlk138767660"/>
            <w:bookmarkEnd w:id="18"/>
            <w:r w:rsidRPr="00334D0B">
              <w:rPr>
                <w:sz w:val="22"/>
                <w:szCs w:val="22"/>
              </w:rPr>
              <w:t>Jytte Guteland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66642AC" w:rsidR="00C80E81" w:rsidRPr="0004578D" w:rsidRDefault="004455BC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69D570F" w:rsidR="00C80E81" w:rsidRPr="0004578D" w:rsidRDefault="004455BC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D5910D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A6AE8B6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2FDDF52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8191B2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26E8361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4EBB19F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804D8F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4B3046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3F1795F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DE582E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B90EE26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F47ABAF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7706D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3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3DF9F5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360BD725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58B63F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53DC66E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0ABA8C3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050C17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A778C6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10636879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2B4915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C80E81" w:rsidRPr="00915B99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5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752D496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633156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54D794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FB27807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3AE4D0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B321D2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CB36FFF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E883223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5F3A7C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4ADC601B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4D60AF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CE5D8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1"/>
            <w:bookmarkEnd w:id="27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35FB6D1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2238559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F7898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09F51C96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D26947A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DECD4E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B5663D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20C2B023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24DB9A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5F1352D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F684270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27E02B4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163E229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B44702D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CE9DAD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9A9DF41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E586FB2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CFAA11B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4E665DA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35AABB3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DC0AB7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6FADA2CA" w:rsidR="00C80E81" w:rsidRPr="00334D0B" w:rsidRDefault="002D275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88"/>
            <w:r>
              <w:rPr>
                <w:snapToGrid w:val="0"/>
                <w:sz w:val="22"/>
                <w:szCs w:val="22"/>
              </w:rPr>
              <w:t>Vakant</w:t>
            </w:r>
            <w:r w:rsidR="00C80E81"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25DE409A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5F319C6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D8735D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A6116B5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64C621F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90EE47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6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9B0F186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3CE6499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B2B77C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42E7E5D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2E5292F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4B43D5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9576D9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A59" w14:textId="15E00A04" w:rsidR="00C80E81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Ulf </w:t>
            </w:r>
            <w:proofErr w:type="spellStart"/>
            <w:r>
              <w:rPr>
                <w:snapToGrid w:val="0"/>
                <w:sz w:val="22"/>
                <w:szCs w:val="22"/>
              </w:rPr>
              <w:t>Rexefjord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B9A8" w14:textId="30323B8C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F8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C9CE" w14:textId="0E35E74B" w:rsidR="00C80E81" w:rsidRPr="0004578D" w:rsidRDefault="00C80E81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915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B414" w14:textId="14DA6C4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396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C5FAE" w14:textId="61A1BCF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8D4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B81F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5717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DC2F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C1E5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5EA4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A19B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831A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4CC4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D6A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5E9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961734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  <w:tr w:rsidR="00961734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</w:tbl>
    <w:p w14:paraId="79B50FC1" w14:textId="322A665C" w:rsidR="009B440A" w:rsidRDefault="009B440A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9B440A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0808"/>
    <w:rsid w:val="00F91BD4"/>
    <w:rsid w:val="00F9345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31</TotalTime>
  <Pages>2</Pages>
  <Words>524</Words>
  <Characters>2790</Characters>
  <Application>Microsoft Office Word</Application>
  <DocSecurity>0</DocSecurity>
  <Lines>2790</Lines>
  <Paragraphs>236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17</cp:revision>
  <cp:lastPrinted>2024-03-05T13:49:00Z</cp:lastPrinted>
  <dcterms:created xsi:type="dcterms:W3CDTF">2024-03-04T12:27:00Z</dcterms:created>
  <dcterms:modified xsi:type="dcterms:W3CDTF">2024-03-05T14:25:00Z</dcterms:modified>
</cp:coreProperties>
</file>