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DocumentDate"/>
      <w:r w:rsidRPr="00631228">
        <w:t>Onsdagen den 27 januari 2016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1" w:name="StartTidSchema"/>
            <w:bookmarkEnd w:id="1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Val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 xml:space="preserve">ca </w:t>
            </w:r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16.00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7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Arbetsmarknadsutskottets betänkande AU4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Ett gemensamt ansvar för mottagande av nyanlända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Paula Bieler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Annelie Karlsson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Hanif Bali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Jönsson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Arbetsmarknadsminister Ylva Johansson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1.16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1.16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8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CU11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Ändring i reglerna om aggressiv marknadsföring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Eva Sonidsson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1.24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Civilutskottets betänkande CU10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Modernisering av lagen om ekonomiska föreningar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Johanna Haraldsson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Camilla Hansén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Caroline Szyber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Carl-Oskar Bohlin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Mikael Eskilandersson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Ola Johansson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Robert Hannah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0.40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2.04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utlåtande JuU26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Subsidiaritetsprövning av förslag till ändring av EU:s vapendirektiv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Elin Lundgren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Krister Hammarbergh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Mats Pertoft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Roger Haddad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0.28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2.32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UU9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FN:s säkerhetsrådsresolution 1325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Karin Enström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Linde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Weimer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Sofia Damm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Andersson Willner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Statsrådet Kristina Persson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3.26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26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2" w:name="StartTalarLista"/>
      <w:bookmarkEnd w:id="2"/>
    </w:p>
    <w:p w:rsidR="00786E32" w:rsidRPr="00631228" w:rsidP="00786E32">
      <w:pPr>
        <w:pStyle w:val="renderubrikKursiv"/>
      </w:pPr>
    </w:p>
    <w:sectPr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503263">
      <w:rPr>
        <w:noProof/>
      </w:rPr>
      <w:t>1</w:t>
    </w:r>
    <w:r w:rsidR="00886332">
      <w:rPr>
        <w:noProof/>
      </w:rPr>
      <w:fldChar w:fldCharType="end"/>
    </w:r>
    <w:r>
      <w:t>)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 w:rsidR="00886332">
      <w:fldChar w:fldCharType="begin"/>
    </w:r>
    <w:r w:rsidR="00886332">
      <w:instrText xml:space="preserve"> NUMPAGES </w:instrText>
    </w:r>
    <w:r w:rsidR="00886332">
      <w:fldChar w:fldCharType="separate"/>
    </w:r>
    <w:r w:rsidR="00886332">
      <w:t>1</w:t>
    </w:r>
    <w:r w:rsidR="00886332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27 januari 2016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BE4728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BE472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4728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BE4728">
    <w:pPr>
      <w:pStyle w:val="Dokumentrubrik"/>
      <w:spacing w:after="360"/>
    </w:pPr>
    <w:r>
      <w:fldChar w:fldCharType="begin"/>
    </w:r>
    <w:r>
      <w:instrText xml:space="preserve"> if </w:instrText>
    </w:r>
    <w:r w:rsidR="00886332">
      <w:fldChar w:fldCharType="begin"/>
    </w:r>
    <w:r w:rsidR="00886332">
      <w:instrText xml:space="preserve"> DOCPROPERTY  Status </w:instrText>
    </w:r>
    <w:r w:rsidR="00886332">
      <w:fldChar w:fldCharType="separate"/>
    </w:r>
    <w:r w:rsidR="00886332">
      <w:instrText>slutlig</w:instrText>
    </w:r>
    <w:r w:rsidR="00886332">
      <w:fldChar w:fldCharType="end"/>
    </w:r>
    <w:r>
      <w:instrText xml:space="preserve"> = "preliminär" "Preliminär t" "T" </w:instrText>
    </w:r>
    <w:r>
      <w:fldChar w:fldCharType="separate"/>
    </w:r>
    <w:r>
      <w:t>T</w:t>
    </w:r>
    <w:r>
      <w:fldChar w:fldCharType="end"/>
    </w:r>
    <w:r>
      <w:t>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">
    <w:name w:val="Datum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2016-01-27</SAFIR_Sammantradesdatum_Doc>
    <SAFIR_SammantradeID xmlns="C07A1A6C-0B19-41D9-BDF8-F523BA3921EB">bf0b861a-0b19-46d4-8305-f29ae19294b8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BCE74D-0F80-41D9-923F-1B0B26B6E554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9</cp:revision>
  <cp:lastPrinted>2013-08-26T06:33:00Z</cp:lastPrinted>
  <dcterms:created xsi:type="dcterms:W3CDTF">2013-09-04T06:47:00Z</dcterms:created>
  <dcterms:modified xsi:type="dcterms:W3CDTF">2013-11-12T09:56:00Z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27 januari 2016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false</vt:bool>
  </property>
</Properties>
</file>