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56D0" w:rsidRPr="002B14D7" w:rsidTr="002E56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56D0" w:rsidRPr="002B14D7" w:rsidRDefault="002E56D0" w:rsidP="002E56D0">
            <w:pPr>
              <w:pStyle w:val="RSKRbeteckning"/>
              <w:spacing w:before="240"/>
            </w:pPr>
            <w:r w:rsidRPr="002B14D7">
              <w:t>Riksdagsskrivelse</w:t>
            </w:r>
          </w:p>
          <w:p w:rsidR="002E56D0" w:rsidRPr="002B14D7" w:rsidRDefault="002E56D0" w:rsidP="002E56D0">
            <w:pPr>
              <w:pStyle w:val="RSKRbeteckning"/>
            </w:pPr>
            <w:r w:rsidRPr="002B14D7">
              <w:t>2011/12:234</w:t>
            </w:r>
          </w:p>
        </w:tc>
        <w:tc>
          <w:tcPr>
            <w:tcW w:w="1134" w:type="dxa"/>
          </w:tcPr>
          <w:p w:rsidR="002E56D0" w:rsidRPr="002B14D7" w:rsidRDefault="002B14D7" w:rsidP="002E56D0">
            <w:pPr>
              <w:jc w:val="right"/>
            </w:pPr>
            <w:r w:rsidRPr="002B14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D0" w:rsidRPr="002B14D7" w:rsidTr="002E56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56D0" w:rsidRPr="002B14D7" w:rsidRDefault="002E56D0" w:rsidP="002E56D0">
            <w:pPr>
              <w:rPr>
                <w:sz w:val="10"/>
              </w:rPr>
            </w:pPr>
          </w:p>
        </w:tc>
      </w:tr>
    </w:tbl>
    <w:p w:rsidR="002E56D0" w:rsidRPr="002B14D7" w:rsidRDefault="002E56D0" w:rsidP="002E56D0"/>
    <w:p w:rsidR="002E56D0" w:rsidRPr="002B14D7" w:rsidRDefault="002E56D0" w:rsidP="002E56D0">
      <w:pPr>
        <w:pStyle w:val="Mottagare1"/>
      </w:pPr>
      <w:r w:rsidRPr="002B14D7">
        <w:t>Regeringen</w:t>
      </w:r>
    </w:p>
    <w:p w:rsidR="002E56D0" w:rsidRPr="002B14D7" w:rsidRDefault="002E56D0" w:rsidP="002E56D0">
      <w:pPr>
        <w:pStyle w:val="Mottagare2"/>
      </w:pPr>
      <w:r w:rsidRPr="002B14D7">
        <w:t>Justitiedepartementet</w:t>
      </w:r>
    </w:p>
    <w:p w:rsidR="002E56D0" w:rsidRPr="002B14D7" w:rsidRDefault="002E56D0" w:rsidP="002E56D0">
      <w:r w:rsidRPr="002B14D7">
        <w:t>Med överlämnande av justitieutskottets betänkande 2011/12:JuU24 Ökad säkerhet i domstol får jag anmäla att riksdagen denna dag bifallit utskottets förslag till riksdagsbeslut.</w:t>
      </w:r>
    </w:p>
    <w:p w:rsidR="002E56D0" w:rsidRPr="002B14D7" w:rsidRDefault="002E56D0" w:rsidP="002E56D0">
      <w:pPr>
        <w:pStyle w:val="Stockholm"/>
      </w:pPr>
      <w:r w:rsidRPr="002B14D7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56D0" w:rsidRPr="002B14D7" w:rsidTr="002E56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56D0" w:rsidRPr="002B14D7" w:rsidRDefault="002E56D0" w:rsidP="002E56D0">
            <w:pPr>
              <w:pStyle w:val="AvsTalman"/>
            </w:pPr>
            <w:r w:rsidRPr="002B14D7">
              <w:t>Per Westerberg</w:t>
            </w:r>
          </w:p>
        </w:tc>
        <w:tc>
          <w:tcPr>
            <w:tcW w:w="3628" w:type="dxa"/>
          </w:tcPr>
          <w:p w:rsidR="002E56D0" w:rsidRPr="002B14D7" w:rsidRDefault="002E56D0" w:rsidP="002E56D0">
            <w:pPr>
              <w:pStyle w:val="AvsTjnsteman"/>
            </w:pPr>
            <w:r w:rsidRPr="002B14D7">
              <w:t>Claes Mårtensson</w:t>
            </w:r>
          </w:p>
        </w:tc>
      </w:tr>
    </w:tbl>
    <w:p w:rsidR="00CE5B19" w:rsidRPr="002B14D7" w:rsidRDefault="00CE5B19" w:rsidP="002E56D0"/>
    <w:sectPr w:rsidR="00CE5B19" w:rsidRPr="002B14D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D0"/>
    <w:rsid w:val="00062659"/>
    <w:rsid w:val="00137E7C"/>
    <w:rsid w:val="0028165D"/>
    <w:rsid w:val="002B14D7"/>
    <w:rsid w:val="002E56D0"/>
    <w:rsid w:val="002E72EA"/>
    <w:rsid w:val="00333AF6"/>
    <w:rsid w:val="0055519C"/>
    <w:rsid w:val="0065744A"/>
    <w:rsid w:val="0067566D"/>
    <w:rsid w:val="0068755D"/>
    <w:rsid w:val="00697789"/>
    <w:rsid w:val="007D1F51"/>
    <w:rsid w:val="00CE0BEB"/>
    <w:rsid w:val="00CE5B19"/>
    <w:rsid w:val="00DF529C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06464-86B8-4D26-81B2-5C1DA8FB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24</vt:lpwstr>
  </property>
  <property fmtid="{D5CDD505-2E9C-101B-9397-08002B2CF9AE}" pid="17" name="RefRubrik">
    <vt:lpwstr>Ökad säkerhet i domstol</vt:lpwstr>
  </property>
</Properties>
</file>