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964A9" w:rsidRPr="002F084E" w:rsidTr="001964A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964A9" w:rsidRPr="002F084E" w:rsidRDefault="006833A1" w:rsidP="001964A9">
            <w:pPr>
              <w:pStyle w:val="RSKRbeteckning"/>
              <w:spacing w:before="240"/>
            </w:pPr>
            <w:r w:rsidRPr="002F084E">
              <w:t>Riksdagsskrivelse</w:t>
            </w:r>
          </w:p>
          <w:p w:rsidR="001964A9" w:rsidRPr="002F084E" w:rsidRDefault="006833A1" w:rsidP="001964A9">
            <w:pPr>
              <w:pStyle w:val="RSKRbeteckning"/>
            </w:pPr>
            <w:r w:rsidRPr="002F084E">
              <w:t>2009/10</w:t>
            </w:r>
            <w:r w:rsidR="001964A9" w:rsidRPr="002F084E">
              <w:t>:</w:t>
            </w:r>
            <w:r w:rsidRPr="002F084E">
              <w:t>113</w:t>
            </w:r>
          </w:p>
        </w:tc>
        <w:tc>
          <w:tcPr>
            <w:tcW w:w="1134" w:type="dxa"/>
          </w:tcPr>
          <w:p w:rsidR="001964A9" w:rsidRPr="002F084E" w:rsidRDefault="002F084E" w:rsidP="001964A9">
            <w:pPr>
              <w:jc w:val="right"/>
            </w:pPr>
            <w:r w:rsidRPr="002F084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4A9" w:rsidRPr="002F084E" w:rsidTr="001964A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964A9" w:rsidRPr="002F084E" w:rsidRDefault="001964A9">
            <w:pPr>
              <w:rPr>
                <w:sz w:val="10"/>
              </w:rPr>
            </w:pPr>
          </w:p>
        </w:tc>
      </w:tr>
    </w:tbl>
    <w:p w:rsidR="001964A9" w:rsidRPr="002F084E" w:rsidRDefault="001964A9"/>
    <w:p w:rsidR="001964A9" w:rsidRPr="002F084E" w:rsidRDefault="006833A1" w:rsidP="001964A9">
      <w:pPr>
        <w:pStyle w:val="Mottagare1"/>
      </w:pPr>
      <w:r w:rsidRPr="002F084E">
        <w:t>Regeringen</w:t>
      </w:r>
    </w:p>
    <w:p w:rsidR="001964A9" w:rsidRPr="002F084E" w:rsidRDefault="006833A1" w:rsidP="001964A9">
      <w:pPr>
        <w:pStyle w:val="Mottagare2"/>
      </w:pPr>
      <w:r w:rsidRPr="002F084E">
        <w:t>Finansdepartementet</w:t>
      </w:r>
      <w:r w:rsidR="001964A9" w:rsidRPr="002F084E">
        <w:rPr>
          <w:rStyle w:val="Fotnotsreferens"/>
        </w:rPr>
        <w:footnoteReference w:id="1"/>
      </w:r>
    </w:p>
    <w:p w:rsidR="001964A9" w:rsidRPr="002F084E" w:rsidRDefault="001964A9" w:rsidP="001964A9">
      <w:r w:rsidRPr="002F084E">
        <w:t xml:space="preserve">Med överlämnande av </w:t>
      </w:r>
      <w:r w:rsidR="006833A1" w:rsidRPr="002F084E">
        <w:t>socialförsäkringsutskottet</w:t>
      </w:r>
      <w:r w:rsidRPr="002F084E">
        <w:t xml:space="preserve">s betänkande </w:t>
      </w:r>
      <w:r w:rsidR="006833A1" w:rsidRPr="002F084E">
        <w:t>2009/10</w:t>
      </w:r>
      <w:r w:rsidRPr="002F084E">
        <w:t>:</w:t>
      </w:r>
      <w:r w:rsidR="006833A1" w:rsidRPr="002F084E">
        <w:t>SfU9</w:t>
      </w:r>
      <w:r w:rsidRPr="002F084E">
        <w:t xml:space="preserve"> </w:t>
      </w:r>
      <w:r w:rsidR="006833A1" w:rsidRPr="002F084E">
        <w:t>Ändringar i premiepensionssystemet</w:t>
      </w:r>
      <w:r w:rsidRPr="002F084E">
        <w:t xml:space="preserve"> får jag anmäla att riksdagen denna dag bifallit utskottets förslag till riksdagsbeslut.</w:t>
      </w:r>
    </w:p>
    <w:p w:rsidR="001964A9" w:rsidRPr="002F084E" w:rsidRDefault="001964A9" w:rsidP="001964A9">
      <w:pPr>
        <w:pStyle w:val="Stockholm"/>
      </w:pPr>
      <w:r w:rsidRPr="002F084E">
        <w:t xml:space="preserve">Stockholm </w:t>
      </w:r>
      <w:r w:rsidR="006833A1" w:rsidRPr="002F084E">
        <w:t>den 3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64A9" w:rsidRPr="002F084E" w:rsidTr="001964A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964A9" w:rsidRPr="002F084E" w:rsidRDefault="006833A1" w:rsidP="001964A9">
            <w:pPr>
              <w:pStyle w:val="AvsTalman"/>
            </w:pPr>
            <w:r w:rsidRPr="002F084E">
              <w:t>Per Westerberg</w:t>
            </w:r>
          </w:p>
        </w:tc>
        <w:tc>
          <w:tcPr>
            <w:tcW w:w="3628" w:type="dxa"/>
          </w:tcPr>
          <w:p w:rsidR="001964A9" w:rsidRPr="002F084E" w:rsidRDefault="006833A1" w:rsidP="001964A9">
            <w:pPr>
              <w:pStyle w:val="AvsTjnsteman"/>
            </w:pPr>
            <w:r w:rsidRPr="002F084E">
              <w:t>Ulf Christoffersson</w:t>
            </w:r>
          </w:p>
        </w:tc>
      </w:tr>
    </w:tbl>
    <w:p w:rsidR="00D85057" w:rsidRPr="002F084E" w:rsidRDefault="00D85057" w:rsidP="001964A9"/>
    <w:sectPr w:rsidR="00D85057" w:rsidRPr="002F084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64A9" w:rsidRPr="002F084E" w:rsidRDefault="001964A9">
      <w:r w:rsidRPr="002F084E">
        <w:separator/>
      </w:r>
    </w:p>
  </w:endnote>
  <w:endnote w:type="continuationSeparator" w:id="0">
    <w:p w:rsidR="001964A9" w:rsidRPr="002F084E" w:rsidRDefault="001964A9">
      <w:r w:rsidRPr="002F08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64A9" w:rsidRPr="002F084E" w:rsidRDefault="001964A9">
      <w:r w:rsidRPr="002F084E">
        <w:separator/>
      </w:r>
    </w:p>
  </w:footnote>
  <w:footnote w:type="continuationSeparator" w:id="0">
    <w:p w:rsidR="001964A9" w:rsidRPr="002F084E" w:rsidRDefault="001964A9">
      <w:r w:rsidRPr="002F084E">
        <w:continuationSeparator/>
      </w:r>
    </w:p>
  </w:footnote>
  <w:footnote w:id="1">
    <w:p w:rsidR="001964A9" w:rsidRPr="002F084E" w:rsidRDefault="001964A9">
      <w:pPr>
        <w:pStyle w:val="Fotnotstext"/>
      </w:pPr>
      <w:r w:rsidRPr="002F084E">
        <w:rPr>
          <w:rStyle w:val="Fotnotsreferens"/>
        </w:rPr>
        <w:footnoteRef/>
      </w:r>
      <w:r w:rsidRPr="002F084E">
        <w:t xml:space="preserve"> Riksdagsskrivelse 2009/10:112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4A9"/>
    <w:rsid w:val="0009098F"/>
    <w:rsid w:val="000C2D8D"/>
    <w:rsid w:val="001667BD"/>
    <w:rsid w:val="001964A9"/>
    <w:rsid w:val="001C2855"/>
    <w:rsid w:val="00224A43"/>
    <w:rsid w:val="00243D3C"/>
    <w:rsid w:val="00244660"/>
    <w:rsid w:val="0026798D"/>
    <w:rsid w:val="002F084E"/>
    <w:rsid w:val="002F292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33A1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E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FE2F81-73EC-42FC-94B0-83B7BD1C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964A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964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113</vt:lpwstr>
  </property>
  <property fmtid="{D5CDD505-2E9C-101B-9397-08002B2CF9AE}" pid="6" name="Datum">
    <vt:lpwstr>2009-12-03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Ändringar i premiepensionssystemet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2009</vt:lpwstr>
  </property>
</Properties>
</file>