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25 april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EU:s dataskyddsförordning och lagstiftningen inom Näringsdepartementets ansvarsområden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Författningsändringar på finansmarknadsområdet med anledning av EU:s dataskyddsförordning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Riksbankens förvaltning 2017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årsredovisning för 2017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Kreditupplysningslagen och dataskyddsförordningen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FiU41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Ändringar i vissa författningar inom Finansdepartementets ansvarsområde med anledning av EU:s dataskyddsreform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Genomförande av säsongsanställningsdirektivet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Paula Bieler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Ändringar i fråga om kommunplacering av ensamkommande barn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Polisfrågor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Krister Hammarbergh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Carlson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Lundgren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Falk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Processrättsliga 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Anti Avsan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Carlson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(-)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Susanne Eberstein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Falk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Elektronisk övervakning av kontaktförbud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Sanne Lennström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Falk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Ordförandeskapet i domstol vid kollegial handläggning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Avfall och kretslopp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Sara Karlsson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Nordgren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Stina Bergström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Yngwe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Lars-Axel Nordell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Bemyndigande i terrängkörningslagen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Arbetsrätt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Jessika Roswall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Sven-Olof Sällström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Qarlsson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Said Abdu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Slottner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Helén Pettersson i Umeå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25 april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2018-04-25</SAFIR_Sammantradesdatum_Doc>
    <SAFIR_SammantradeID xmlns="C07A1A6C-0B19-41D9-BDF8-F523BA3921EB">274fbfdb-7422-4cb5-b91f-98cfe8c159e3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C09698-0FF1-4D11-9503-C1E32F3D9618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25 april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