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F38A4" w:rsidRDefault="00326F23" w14:paraId="038BF14B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58B91E5DB15846E18529993C9C190F8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ad97121-54dc-4556-b983-af8b2a7089ff"/>
        <w:id w:val="-1134012501"/>
        <w:lock w:val="sdtLocked"/>
      </w:sdtPr>
      <w:sdtEndPr/>
      <w:sdtContent>
        <w:p w:rsidR="0034562D" w:rsidRDefault="00DC6406" w14:paraId="48BEE3C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åtgärder för att stävja brott begångna av djurrättsaktivister och stöldligor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rPr>
          <w14:numSpacing w14:val="proportional"/>
        </w:rPr>
        <w:alias w:val="CC_Motivering_Rubrik"/>
        <w:tag w:val="CC_Motivering_Rubrik"/>
        <w:id w:val="1433397530"/>
        <w:lock w:val="sdtLocked"/>
        <w:placeholder>
          <w:docPart w:val="ACF1A4EAD6304A4085A6EADA870C401C"/>
        </w:placeholder>
        <w:text/>
      </w:sdtPr>
      <w:sdtEndPr>
        <w:rPr>
          <w14:numSpacing w14:val="default"/>
        </w:rPr>
      </w:sdtEndPr>
      <w:sdtContent>
        <w:p w:rsidRPr="009B062B" w:rsidR="006D79C9" w:rsidP="00333E95" w:rsidRDefault="006D79C9" w14:paraId="6689237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80749" w:rsidP="00D80749" w:rsidRDefault="00D80749" w14:paraId="673B76A0" w14:textId="66B77036">
      <w:pPr>
        <w:pStyle w:val="Normalutanindragellerluft"/>
      </w:pPr>
      <w:r>
        <w:t xml:space="preserve">Ett problem som hotar svensk djur- och matproduktion är att aktivister begår brott och aktivt försöker stoppa verksamheten. Sveriges lantbrukare och </w:t>
      </w:r>
      <w:r w:rsidR="007B5580">
        <w:t xml:space="preserve">den svenska </w:t>
      </w:r>
      <w:r>
        <w:t>livsmedels</w:t>
      </w:r>
      <w:r w:rsidR="00A02FCB">
        <w:softHyphen/>
      </w:r>
      <w:r>
        <w:t>produktion</w:t>
      </w:r>
      <w:r w:rsidR="00DC6406">
        <w:t>en</w:t>
      </w:r>
      <w:r>
        <w:t xml:space="preserve"> lyder under ett av världens hårdaste regelverk för sin produktion. Att då aktivister med brottsliga metoder försöker sabotera den lagliga produktionen och verk</w:t>
      </w:r>
      <w:r w:rsidR="00A02FCB">
        <w:softHyphen/>
      </w:r>
      <w:r>
        <w:t xml:space="preserve">samheten är helt oacceptabelt och måste med kraft stoppas. Skyddet för våra lantbrukare </w:t>
      </w:r>
      <w:r w:rsidRPr="00A02FCB">
        <w:rPr>
          <w:spacing w:val="-3"/>
        </w:rPr>
        <w:t>och svensk matproduktion är idag alldeles för lågt och tryggheten på landsbygden minskar.</w:t>
      </w:r>
      <w:r>
        <w:t xml:space="preserve"> Stöldligor plundrar lantbruken på diesel, maskiner och utrustning utan att samhället klarar att ta fast brottslingarna. Detta är en helt orimlig situation och gör att många lant</w:t>
      </w:r>
      <w:r w:rsidR="00A02FCB">
        <w:softHyphen/>
      </w:r>
      <w:r>
        <w:t xml:space="preserve">brukare inte orkar eller har råd att fortsätta med sin produktion. Det är inte rimligt att förtagare på landsbygden tvingas </w:t>
      </w:r>
      <w:r w:rsidR="00DC6406">
        <w:t xml:space="preserve">att </w:t>
      </w:r>
      <w:r>
        <w:t>sluta med sin verksamhet på grund av olagliga djurrättsaktivister eller stöldligor.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C544EDAF54D4A148978C70387F93EB3"/>
        </w:placeholder>
      </w:sdtPr>
      <w:sdtEndPr>
        <w:rPr>
          <w:i w:val="0"/>
          <w:noProof w:val="0"/>
        </w:rPr>
      </w:sdtEndPr>
      <w:sdtContent>
        <w:p w:rsidR="00FF38A4" w:rsidP="00FF38A4" w:rsidRDefault="00FF38A4" w14:paraId="0918ECA1" w14:textId="77777777"/>
        <w:p w:rsidRPr="008E0FE2" w:rsidR="004801AC" w:rsidP="00FF38A4" w:rsidRDefault="00326F23" w14:paraId="70FE8398" w14:textId="4491D95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4562D" w14:paraId="018986DC" w14:textId="77777777">
        <w:trPr>
          <w:cantSplit/>
        </w:trPr>
        <w:tc>
          <w:tcPr>
            <w:tcW w:w="50" w:type="pct"/>
            <w:vAlign w:val="bottom"/>
          </w:tcPr>
          <w:p w:rsidR="0034562D" w:rsidRDefault="00DC6406" w14:paraId="436CFCD4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34562D" w:rsidRDefault="0034562D" w14:paraId="472C1760" w14:textId="77777777">
            <w:pPr>
              <w:pStyle w:val="Underskrifter"/>
              <w:spacing w:after="0"/>
            </w:pPr>
          </w:p>
        </w:tc>
      </w:tr>
    </w:tbl>
    <w:p w:rsidR="00DC6406" w:rsidRDefault="00DC6406" w14:paraId="25B3DFD4" w14:textId="77777777"/>
    <w:sectPr w:rsidR="00DC640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D9E1B8" w14:textId="77777777" w:rsidR="00F0742E" w:rsidRDefault="00F0742E" w:rsidP="000C1CAD">
      <w:pPr>
        <w:spacing w:line="240" w:lineRule="auto"/>
      </w:pPr>
      <w:r>
        <w:separator/>
      </w:r>
    </w:p>
  </w:endnote>
  <w:endnote w:type="continuationSeparator" w:id="0">
    <w:p w14:paraId="652191DE" w14:textId="77777777" w:rsidR="00F0742E" w:rsidRDefault="00F0742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65F6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23BE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82145" w14:textId="20182E78" w:rsidR="00262EA3" w:rsidRPr="00FF38A4" w:rsidRDefault="00262EA3" w:rsidP="00FF38A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EBC90" w14:textId="77777777" w:rsidR="00F0742E" w:rsidRDefault="00F0742E" w:rsidP="000C1CAD">
      <w:pPr>
        <w:spacing w:line="240" w:lineRule="auto"/>
      </w:pPr>
      <w:r>
        <w:separator/>
      </w:r>
    </w:p>
  </w:footnote>
  <w:footnote w:type="continuationSeparator" w:id="0">
    <w:p w14:paraId="2ED73499" w14:textId="77777777" w:rsidR="00F0742E" w:rsidRDefault="00F0742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96B9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DA64D6F" wp14:editId="2FF56FB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5C769F" w14:textId="72BF98FD" w:rsidR="00262EA3" w:rsidRDefault="00326F2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80749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309F8">
                                <w:t>1638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DA64D6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25C769F" w14:textId="72BF98FD" w:rsidR="00262EA3" w:rsidRDefault="00326F2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80749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309F8">
                          <w:t>1638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640B90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38E0D" w14:textId="77777777" w:rsidR="00262EA3" w:rsidRDefault="00262EA3" w:rsidP="008563AC">
    <w:pPr>
      <w:jc w:val="right"/>
    </w:pPr>
  </w:p>
  <w:p w14:paraId="0A1D595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E554F" w14:textId="77777777" w:rsidR="00262EA3" w:rsidRDefault="00326F2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5CAC75E" wp14:editId="7F4F5AD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73B9DAE" w14:textId="7B29CFF0" w:rsidR="00262EA3" w:rsidRDefault="00326F2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F38A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D80749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3309F8">
          <w:t>1638</w:t>
        </w:r>
      </w:sdtContent>
    </w:sdt>
  </w:p>
  <w:p w14:paraId="151CD7DB" w14:textId="77777777" w:rsidR="00262EA3" w:rsidRPr="008227B3" w:rsidRDefault="00326F2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E91B684" w14:textId="40C62091" w:rsidR="00262EA3" w:rsidRPr="008227B3" w:rsidRDefault="00326F2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F38A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F38A4">
          <w:t>:2680</w:t>
        </w:r>
      </w:sdtContent>
    </w:sdt>
  </w:p>
  <w:p w14:paraId="0713A426" w14:textId="56E5DC44" w:rsidR="00262EA3" w:rsidRDefault="00326F2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FF38A4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57AB94EC6DD4D2B9C479408D308A6B9"/>
      </w:placeholder>
      <w:text/>
    </w:sdtPr>
    <w:sdtEndPr/>
    <w:sdtContent>
      <w:p w14:paraId="178CF024" w14:textId="6AE8FB88" w:rsidR="00262EA3" w:rsidRDefault="007B5580" w:rsidP="00283E0F">
        <w:pPr>
          <w:pStyle w:val="FSHRub2"/>
        </w:pPr>
        <w:r>
          <w:t>Aktivister, stöldligor och djurproduktion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4E5609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8074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B40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6F23"/>
    <w:rsid w:val="003270A5"/>
    <w:rsid w:val="003307CC"/>
    <w:rsid w:val="003309F8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562D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6C9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24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580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80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2FCB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49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2675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7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406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742E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8A4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30EC0AA"/>
  <w15:chartTrackingRefBased/>
  <w15:docId w15:val="{3D4BDE04-5C98-418C-9283-BBC173B7A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8B91E5DB15846E18529993C9C190F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75D0D6-0748-4E44-BCB7-9EA3438016DC}"/>
      </w:docPartPr>
      <w:docPartBody>
        <w:p w:rsidR="008807D3" w:rsidRDefault="007221C3">
          <w:pPr>
            <w:pStyle w:val="58B91E5DB15846E18529993C9C190F8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CF1A4EAD6304A4085A6EADA870C40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8383097-E892-4EB5-A75E-916634AF451F}"/>
      </w:docPartPr>
      <w:docPartBody>
        <w:p w:rsidR="008807D3" w:rsidRDefault="007221C3">
          <w:pPr>
            <w:pStyle w:val="ACF1A4EAD6304A4085A6EADA870C401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B92D59-8E59-427D-A774-7BEA5643F119}"/>
      </w:docPartPr>
      <w:docPartBody>
        <w:p w:rsidR="008807D3" w:rsidRDefault="007221C3">
          <w:r w:rsidRPr="0064773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C57AB94EC6DD4D2B9C479408D308A6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E28095-6C6E-45EC-989A-735BE52EEB1B}"/>
      </w:docPartPr>
      <w:docPartBody>
        <w:p w:rsidR="008807D3" w:rsidRDefault="007221C3">
          <w:r w:rsidRPr="00647739">
            <w:rPr>
              <w:rStyle w:val="Platshllartext"/>
            </w:rPr>
            <w:t>[ange din text här]</w:t>
          </w:r>
        </w:p>
      </w:docPartBody>
    </w:docPart>
    <w:docPart>
      <w:docPartPr>
        <w:name w:val="DC544EDAF54D4A148978C70387F93EB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954522-5432-4DB1-9DE0-93D1F5DB27E1}"/>
      </w:docPartPr>
      <w:docPartBody>
        <w:p w:rsidR="00B9463A" w:rsidRDefault="00C9622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1C3"/>
    <w:rsid w:val="00021505"/>
    <w:rsid w:val="00093B40"/>
    <w:rsid w:val="003C62FC"/>
    <w:rsid w:val="007221C3"/>
    <w:rsid w:val="008807D3"/>
    <w:rsid w:val="00C9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221C3"/>
    <w:rPr>
      <w:color w:val="F4B083" w:themeColor="accent2" w:themeTint="99"/>
    </w:rPr>
  </w:style>
  <w:style w:type="paragraph" w:customStyle="1" w:styleId="58B91E5DB15846E18529993C9C190F80">
    <w:name w:val="58B91E5DB15846E18529993C9C190F80"/>
  </w:style>
  <w:style w:type="paragraph" w:customStyle="1" w:styleId="ACF1A4EAD6304A4085A6EADA870C401C">
    <w:name w:val="ACF1A4EAD6304A4085A6EADA870C40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8BD9EB4-5FA4-4AD5-9238-0E194BD71C99}"/>
</file>

<file path=customXml/itemProps2.xml><?xml version="1.0" encoding="utf-8"?>
<ds:datastoreItem xmlns:ds="http://schemas.openxmlformats.org/officeDocument/2006/customXml" ds:itemID="{BBFF1065-64B7-4F9F-B008-4A7C5A8F9863}"/>
</file>

<file path=customXml/itemProps3.xml><?xml version="1.0" encoding="utf-8"?>
<ds:datastoreItem xmlns:ds="http://schemas.openxmlformats.org/officeDocument/2006/customXml" ds:itemID="{AA897414-6801-4B5B-8127-0769A26FE8B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166</Words>
  <Characters>1004</Characters>
  <Application>Microsoft Office Word</Application>
  <DocSecurity>0</DocSecurity>
  <Lines>21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Aktivister och stöldligor hotar lantbruket och djurproduktionen</vt:lpstr>
      <vt:lpstr>
      </vt:lpstr>
    </vt:vector>
  </TitlesOfParts>
  <Company>Sveriges riksdag</Company>
  <LinksUpToDate>false</LinksUpToDate>
  <CharactersWithSpaces>1165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