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758D0" w:rsidRPr="008455F3" w:rsidTr="00F758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758D0" w:rsidRPr="008455F3" w:rsidRDefault="00DD5F64" w:rsidP="00F758D0">
            <w:pPr>
              <w:pStyle w:val="RSKRbeteckning"/>
              <w:spacing w:before="240"/>
            </w:pPr>
            <w:r w:rsidRPr="008455F3">
              <w:t>Riksdagsskrivelse</w:t>
            </w:r>
          </w:p>
          <w:p w:rsidR="00F758D0" w:rsidRPr="008455F3" w:rsidRDefault="00DD5F64" w:rsidP="00F758D0">
            <w:pPr>
              <w:pStyle w:val="RSKRbeteckning"/>
            </w:pPr>
            <w:r w:rsidRPr="008455F3">
              <w:t>2011/12</w:t>
            </w:r>
            <w:r w:rsidR="00F758D0" w:rsidRPr="008455F3">
              <w:t>:</w:t>
            </w:r>
            <w:r w:rsidRPr="008455F3">
              <w:t>96</w:t>
            </w:r>
          </w:p>
        </w:tc>
        <w:tc>
          <w:tcPr>
            <w:tcW w:w="1134" w:type="dxa"/>
          </w:tcPr>
          <w:p w:rsidR="00F758D0" w:rsidRPr="008455F3" w:rsidRDefault="008455F3" w:rsidP="00F758D0">
            <w:pPr>
              <w:jc w:val="right"/>
            </w:pPr>
            <w:r w:rsidRPr="008455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8D0" w:rsidRPr="008455F3" w:rsidTr="00F758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758D0" w:rsidRPr="008455F3" w:rsidRDefault="00F758D0">
            <w:pPr>
              <w:rPr>
                <w:sz w:val="10"/>
              </w:rPr>
            </w:pPr>
          </w:p>
        </w:tc>
      </w:tr>
    </w:tbl>
    <w:p w:rsidR="00F758D0" w:rsidRPr="008455F3" w:rsidRDefault="00F758D0"/>
    <w:p w:rsidR="00F758D0" w:rsidRPr="008455F3" w:rsidRDefault="00DD5F64" w:rsidP="00F758D0">
      <w:pPr>
        <w:pStyle w:val="Mottagare1"/>
      </w:pPr>
      <w:r w:rsidRPr="008455F3">
        <w:t>Regeringen</w:t>
      </w:r>
    </w:p>
    <w:p w:rsidR="00F758D0" w:rsidRPr="008455F3" w:rsidRDefault="00DD5F64" w:rsidP="00F758D0">
      <w:pPr>
        <w:pStyle w:val="Mottagare2"/>
      </w:pPr>
      <w:r w:rsidRPr="008455F3">
        <w:t>Utbildningsdepartementet</w:t>
      </w:r>
    </w:p>
    <w:p w:rsidR="00F758D0" w:rsidRPr="008455F3" w:rsidRDefault="00F758D0" w:rsidP="00F758D0">
      <w:r w:rsidRPr="008455F3">
        <w:t xml:space="preserve">Med överlämnande av </w:t>
      </w:r>
      <w:r w:rsidR="00DD5F64" w:rsidRPr="008455F3">
        <w:t>utbildningsutskottet</w:t>
      </w:r>
      <w:r w:rsidRPr="008455F3">
        <w:t xml:space="preserve">s betänkande </w:t>
      </w:r>
      <w:r w:rsidR="00DD5F64" w:rsidRPr="008455F3">
        <w:t>2011/12</w:t>
      </w:r>
      <w:r w:rsidRPr="008455F3">
        <w:t>:</w:t>
      </w:r>
      <w:r w:rsidR="00DD5F64" w:rsidRPr="008455F3">
        <w:t>UbU2</w:t>
      </w:r>
      <w:r w:rsidRPr="008455F3">
        <w:t xml:space="preserve"> </w:t>
      </w:r>
      <w:r w:rsidR="00DD5F64" w:rsidRPr="008455F3">
        <w:t>Utgiftsområde 15 Studiestöd</w:t>
      </w:r>
      <w:r w:rsidRPr="008455F3">
        <w:t xml:space="preserve"> får jag anmäla att riksdagen denna dag bifallit utskottets förslag till riksdagsbeslut.</w:t>
      </w:r>
    </w:p>
    <w:p w:rsidR="00F758D0" w:rsidRPr="008455F3" w:rsidRDefault="00F758D0" w:rsidP="00F758D0">
      <w:pPr>
        <w:pStyle w:val="Stockholm"/>
      </w:pPr>
      <w:r w:rsidRPr="008455F3">
        <w:t xml:space="preserve">Stockholm </w:t>
      </w:r>
      <w:r w:rsidR="00DD5F64" w:rsidRPr="008455F3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58D0" w:rsidRPr="008455F3" w:rsidTr="00F758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758D0" w:rsidRPr="008455F3" w:rsidRDefault="00DD5F64" w:rsidP="00F758D0">
            <w:pPr>
              <w:pStyle w:val="AvsTalman"/>
            </w:pPr>
            <w:r w:rsidRPr="008455F3">
              <w:t>Per Westerberg</w:t>
            </w:r>
          </w:p>
        </w:tc>
        <w:tc>
          <w:tcPr>
            <w:tcW w:w="3628" w:type="dxa"/>
          </w:tcPr>
          <w:p w:rsidR="00F758D0" w:rsidRPr="008455F3" w:rsidRDefault="00DD5F64" w:rsidP="00F758D0">
            <w:pPr>
              <w:pStyle w:val="AvsTjnsteman"/>
            </w:pPr>
            <w:r w:rsidRPr="008455F3">
              <w:t>Claes Mårtensson</w:t>
            </w:r>
          </w:p>
        </w:tc>
      </w:tr>
    </w:tbl>
    <w:p w:rsidR="00D85057" w:rsidRPr="008455F3" w:rsidRDefault="00D85057" w:rsidP="00F758D0"/>
    <w:sectPr w:rsidR="00D85057" w:rsidRPr="008455F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D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75C3F"/>
    <w:rsid w:val="00431B7E"/>
    <w:rsid w:val="004A0681"/>
    <w:rsid w:val="004C4FD0"/>
    <w:rsid w:val="004F1358"/>
    <w:rsid w:val="00503547"/>
    <w:rsid w:val="00510D48"/>
    <w:rsid w:val="005422B3"/>
    <w:rsid w:val="005F2290"/>
    <w:rsid w:val="00621003"/>
    <w:rsid w:val="00651F5F"/>
    <w:rsid w:val="00662397"/>
    <w:rsid w:val="006668C5"/>
    <w:rsid w:val="007D2903"/>
    <w:rsid w:val="008455F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219E9"/>
    <w:rsid w:val="00C72B82"/>
    <w:rsid w:val="00D644E9"/>
    <w:rsid w:val="00D85057"/>
    <w:rsid w:val="00DC0766"/>
    <w:rsid w:val="00DD5F64"/>
    <w:rsid w:val="00E570D1"/>
    <w:rsid w:val="00F520C1"/>
    <w:rsid w:val="00F758D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AF3AA-1294-4338-A0FA-33E19F6F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75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2011-12-15T09:41:00Z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96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15 Studiestöd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