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1496" w:rsidRPr="001C0DA8" w:rsidTr="00A11496">
        <w:trPr>
          <w:trHeight w:val="1361"/>
        </w:trPr>
        <w:tc>
          <w:tcPr>
            <w:tcW w:w="5471" w:type="dxa"/>
          </w:tcPr>
          <w:p w:rsidR="00A11496" w:rsidRPr="001C0DA8" w:rsidRDefault="00A11496" w:rsidP="00A11496">
            <w:pPr>
              <w:pStyle w:val="RSKRbeteckning"/>
              <w:spacing w:before="240"/>
            </w:pPr>
            <w:r w:rsidRPr="001C0DA8">
              <w:t>Riksdagsskrivelse</w:t>
            </w:r>
          </w:p>
          <w:p w:rsidR="00A11496" w:rsidRPr="001C0DA8" w:rsidRDefault="00A11496" w:rsidP="00A11496">
            <w:pPr>
              <w:pStyle w:val="RSKRbeteckning"/>
            </w:pPr>
            <w:r w:rsidRPr="001C0DA8">
              <w:t>2014/15:22</w:t>
            </w:r>
          </w:p>
        </w:tc>
        <w:tc>
          <w:tcPr>
            <w:tcW w:w="2551" w:type="dxa"/>
          </w:tcPr>
          <w:p w:rsidR="00A11496" w:rsidRPr="001C0DA8" w:rsidRDefault="00A11496" w:rsidP="00A11496">
            <w:pPr>
              <w:spacing w:before="300"/>
            </w:pPr>
            <w:r w:rsidRPr="001C0DA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1496" w:rsidRPr="001C0DA8" w:rsidRDefault="00A11496" w:rsidP="009E6885"/>
          <w:p w:rsidR="00A11496" w:rsidRPr="001C0DA8" w:rsidRDefault="00A11496" w:rsidP="00A11496">
            <w:pPr>
              <w:jc w:val="right"/>
            </w:pPr>
          </w:p>
        </w:tc>
      </w:tr>
      <w:tr w:rsidR="00A11496" w:rsidRPr="001C0DA8" w:rsidTr="00A1149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11496" w:rsidRPr="001C0DA8" w:rsidRDefault="00A11496" w:rsidP="00A11496">
            <w:pPr>
              <w:rPr>
                <w:sz w:val="10"/>
              </w:rPr>
            </w:pPr>
          </w:p>
        </w:tc>
      </w:tr>
    </w:tbl>
    <w:p w:rsidR="00CE5B19" w:rsidRPr="001C0DA8" w:rsidRDefault="00CE5B19" w:rsidP="00A11496"/>
    <w:p w:rsidR="00A11496" w:rsidRPr="001C0DA8" w:rsidRDefault="00A11496" w:rsidP="00A11496">
      <w:pPr>
        <w:pStyle w:val="Mottagare1"/>
      </w:pPr>
      <w:r w:rsidRPr="001C0DA8">
        <w:t>Regeringen</w:t>
      </w:r>
    </w:p>
    <w:p w:rsidR="00A11496" w:rsidRPr="001C0DA8" w:rsidRDefault="00A11496" w:rsidP="00A11496">
      <w:pPr>
        <w:pStyle w:val="Mottagare2"/>
      </w:pPr>
      <w:r w:rsidRPr="001C0DA8">
        <w:t>Justitiedepartementet</w:t>
      </w:r>
    </w:p>
    <w:p w:rsidR="00A11496" w:rsidRPr="001C0DA8" w:rsidRDefault="00A11496" w:rsidP="00A11496">
      <w:r w:rsidRPr="001C0DA8">
        <w:t>Med överlämnande av justitieutskottets betänkande 2014/15:JuU2 Hemliga tvångsmedel mot allvarliga brott får jag anmäla att riksdagen denna dag bifallit utskottets förslag till riksdagsbeslut.</w:t>
      </w:r>
    </w:p>
    <w:p w:rsidR="00A11496" w:rsidRPr="001C0DA8" w:rsidRDefault="00A11496" w:rsidP="00A11496">
      <w:pPr>
        <w:pStyle w:val="Stockholm"/>
      </w:pPr>
      <w:r w:rsidRPr="001C0DA8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1496" w:rsidRPr="001C0DA8" w:rsidTr="00A11496">
        <w:tc>
          <w:tcPr>
            <w:tcW w:w="3628" w:type="dxa"/>
          </w:tcPr>
          <w:p w:rsidR="00A11496" w:rsidRPr="001C0DA8" w:rsidRDefault="00A11496" w:rsidP="00A11496">
            <w:pPr>
              <w:pStyle w:val="AvsTalman"/>
            </w:pPr>
            <w:r w:rsidRPr="001C0DA8">
              <w:t>Urban Ahlin</w:t>
            </w:r>
          </w:p>
        </w:tc>
        <w:tc>
          <w:tcPr>
            <w:tcW w:w="3628" w:type="dxa"/>
          </w:tcPr>
          <w:p w:rsidR="00A11496" w:rsidRPr="001C0DA8" w:rsidRDefault="00A11496" w:rsidP="00A11496">
            <w:pPr>
              <w:pStyle w:val="AvsTjnsteman"/>
            </w:pPr>
            <w:r w:rsidRPr="001C0DA8">
              <w:t>Claes Mårtensson</w:t>
            </w:r>
          </w:p>
        </w:tc>
      </w:tr>
    </w:tbl>
    <w:p w:rsidR="00A11496" w:rsidRPr="001C0DA8" w:rsidRDefault="00A11496" w:rsidP="00A11496"/>
    <w:sectPr w:rsidR="00A11496" w:rsidRPr="001C0DA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496"/>
    <w:rsid w:val="000171F4"/>
    <w:rsid w:val="00040DEC"/>
    <w:rsid w:val="00062659"/>
    <w:rsid w:val="000B4100"/>
    <w:rsid w:val="00137E7C"/>
    <w:rsid w:val="00141DF3"/>
    <w:rsid w:val="0015071F"/>
    <w:rsid w:val="001A6753"/>
    <w:rsid w:val="001C0DA8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374D4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A50AE"/>
    <w:rsid w:val="009E4FA2"/>
    <w:rsid w:val="009E6885"/>
    <w:rsid w:val="009F6619"/>
    <w:rsid w:val="00A11496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F1BAF9-3FDE-4493-AFE0-7BF305FF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2014-11-26T15:41:00Z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</vt:lpwstr>
  </property>
  <property fmtid="{D5CDD505-2E9C-101B-9397-08002B2CF9AE}" pid="18" name="RefRubrik">
    <vt:lpwstr>Hemliga tvångsmedel mot allvarliga brott</vt:lpwstr>
  </property>
  <property fmtid="{D5CDD505-2E9C-101B-9397-08002B2CF9AE}" pid="19" name="Version">
    <vt:lpwstr>3.54</vt:lpwstr>
  </property>
</Properties>
</file>