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A6AE7" w:rsidRPr="00AA2E7B" w:rsidTr="008A6A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A6AE7" w:rsidRPr="00AA2E7B" w:rsidRDefault="00251B5A" w:rsidP="008A6AE7">
            <w:pPr>
              <w:pStyle w:val="RSKRbeteckning"/>
              <w:spacing w:before="240"/>
            </w:pPr>
            <w:r w:rsidRPr="00AA2E7B">
              <w:t>Riksdagsskrivelse</w:t>
            </w:r>
          </w:p>
          <w:p w:rsidR="008A6AE7" w:rsidRPr="00AA2E7B" w:rsidRDefault="00251B5A" w:rsidP="008A6AE7">
            <w:pPr>
              <w:pStyle w:val="RSKRbeteckning"/>
            </w:pPr>
            <w:r w:rsidRPr="00AA2E7B">
              <w:t>2007/08</w:t>
            </w:r>
            <w:r w:rsidR="008A6AE7" w:rsidRPr="00AA2E7B">
              <w:t>:</w:t>
            </w:r>
            <w:r w:rsidRPr="00AA2E7B">
              <w:t>31</w:t>
            </w:r>
          </w:p>
        </w:tc>
        <w:tc>
          <w:tcPr>
            <w:tcW w:w="1134" w:type="dxa"/>
          </w:tcPr>
          <w:p w:rsidR="008A6AE7" w:rsidRPr="00AA2E7B" w:rsidRDefault="00AA2E7B" w:rsidP="008A6AE7">
            <w:pPr>
              <w:jc w:val="right"/>
            </w:pPr>
            <w:r w:rsidRPr="00AA2E7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AE7" w:rsidRPr="00AA2E7B" w:rsidTr="008A6A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A6AE7" w:rsidRPr="00AA2E7B" w:rsidRDefault="008A6AE7">
            <w:pPr>
              <w:rPr>
                <w:sz w:val="10"/>
              </w:rPr>
            </w:pPr>
          </w:p>
        </w:tc>
      </w:tr>
    </w:tbl>
    <w:p w:rsidR="008A6AE7" w:rsidRPr="00AA2E7B" w:rsidRDefault="008A6AE7"/>
    <w:p w:rsidR="008A6AE7" w:rsidRPr="00AA2E7B" w:rsidRDefault="00251B5A" w:rsidP="008A6AE7">
      <w:pPr>
        <w:pStyle w:val="Mottagare1"/>
      </w:pPr>
      <w:r w:rsidRPr="00AA2E7B">
        <w:t>Regeringen</w:t>
      </w:r>
    </w:p>
    <w:p w:rsidR="008A6AE7" w:rsidRPr="00AA2E7B" w:rsidRDefault="00251B5A" w:rsidP="008A6AE7">
      <w:pPr>
        <w:pStyle w:val="Mottagare2"/>
      </w:pPr>
      <w:r w:rsidRPr="00AA2E7B">
        <w:t>Finansdepartementet</w:t>
      </w:r>
    </w:p>
    <w:p w:rsidR="008A6AE7" w:rsidRPr="00AA2E7B" w:rsidRDefault="008A6AE7" w:rsidP="008A6AE7">
      <w:r w:rsidRPr="00AA2E7B">
        <w:t xml:space="preserve">Med överlämnande av </w:t>
      </w:r>
      <w:r w:rsidR="00251B5A" w:rsidRPr="00AA2E7B">
        <w:t>finansutskottet</w:t>
      </w:r>
      <w:r w:rsidRPr="00AA2E7B">
        <w:t xml:space="preserve">s betänkande </w:t>
      </w:r>
      <w:r w:rsidR="00251B5A" w:rsidRPr="00AA2E7B">
        <w:t>2007/08</w:t>
      </w:r>
      <w:r w:rsidRPr="00AA2E7B">
        <w:t>:</w:t>
      </w:r>
      <w:r w:rsidR="00251B5A" w:rsidRPr="00AA2E7B">
        <w:t>FiU7</w:t>
      </w:r>
      <w:r w:rsidRPr="00AA2E7B">
        <w:t xml:space="preserve"> </w:t>
      </w:r>
      <w:r w:rsidR="00251B5A" w:rsidRPr="00AA2E7B">
        <w:t>Ny lagstiftning om offentlig upphandling och upphandling inom områdena vatten, energi, transporter och posttjänster</w:t>
      </w:r>
      <w:r w:rsidRPr="00AA2E7B">
        <w:t xml:space="preserve"> får jag anmäla att riksdagen denna dag bifallit utskottets förslag till riksdagsbeslut.</w:t>
      </w:r>
    </w:p>
    <w:p w:rsidR="008A6AE7" w:rsidRPr="00AA2E7B" w:rsidRDefault="008A6AE7" w:rsidP="008A6AE7">
      <w:pPr>
        <w:pStyle w:val="Stockholm"/>
      </w:pPr>
      <w:r w:rsidRPr="00AA2E7B">
        <w:t xml:space="preserve">Stockholm den </w:t>
      </w:r>
      <w:r w:rsidR="00251B5A" w:rsidRPr="00AA2E7B">
        <w:t>2007-11-21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6AE7" w:rsidRPr="00AA2E7B" w:rsidTr="008A6A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A6AE7" w:rsidRPr="00AA2E7B" w:rsidRDefault="00251B5A" w:rsidP="008A6AE7">
            <w:pPr>
              <w:pStyle w:val="AvsTalman"/>
            </w:pPr>
            <w:r w:rsidRPr="00AA2E7B">
              <w:t>Jan Björkman</w:t>
            </w:r>
          </w:p>
        </w:tc>
        <w:tc>
          <w:tcPr>
            <w:tcW w:w="3628" w:type="dxa"/>
          </w:tcPr>
          <w:p w:rsidR="008A6AE7" w:rsidRPr="00AA2E7B" w:rsidRDefault="00251B5A" w:rsidP="008A6AE7">
            <w:pPr>
              <w:pStyle w:val="AvsTjnsteman"/>
            </w:pPr>
            <w:r w:rsidRPr="00AA2E7B">
              <w:t>Ulf Christoffersson</w:t>
            </w:r>
          </w:p>
        </w:tc>
      </w:tr>
    </w:tbl>
    <w:p w:rsidR="00D85057" w:rsidRPr="00AA2E7B" w:rsidRDefault="00D85057" w:rsidP="008A6AE7"/>
    <w:sectPr w:rsidR="00D85057" w:rsidRPr="00AA2E7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E7"/>
    <w:rsid w:val="0009098F"/>
    <w:rsid w:val="000C2D8D"/>
    <w:rsid w:val="001667BD"/>
    <w:rsid w:val="001C2855"/>
    <w:rsid w:val="00224A43"/>
    <w:rsid w:val="00243D3C"/>
    <w:rsid w:val="00244660"/>
    <w:rsid w:val="00251B5A"/>
    <w:rsid w:val="0026798D"/>
    <w:rsid w:val="004A0681"/>
    <w:rsid w:val="004C4FD0"/>
    <w:rsid w:val="004D44AB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6AE7"/>
    <w:rsid w:val="008D022D"/>
    <w:rsid w:val="009417EF"/>
    <w:rsid w:val="009F0EC7"/>
    <w:rsid w:val="00A16D59"/>
    <w:rsid w:val="00AA2E7B"/>
    <w:rsid w:val="00AC3A6D"/>
    <w:rsid w:val="00B223A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CF7E-6E37-4D5A-8446-50FCB679B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348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31</vt:lpwstr>
  </property>
  <property fmtid="{D5CDD505-2E9C-101B-9397-08002B2CF9AE}" pid="6" name="Datum">
    <vt:lpwstr>2007-11-21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Ny lagstiftning om offentlig upphandling och upphandling inom områdena vatten, energi, transporter och posttjänster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