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1BD0" w:rsidRPr="00617DEB" w:rsidTr="00F91B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1BD0" w:rsidRPr="00617DEB" w:rsidRDefault="00692EF4" w:rsidP="00F91BD0">
            <w:pPr>
              <w:pStyle w:val="RSKRbeteckning"/>
              <w:spacing w:before="240"/>
            </w:pPr>
            <w:r w:rsidRPr="00617DEB">
              <w:t>Riksdagsskrivelse</w:t>
            </w:r>
          </w:p>
          <w:p w:rsidR="00F91BD0" w:rsidRPr="00617DEB" w:rsidRDefault="00692EF4" w:rsidP="00F91BD0">
            <w:pPr>
              <w:pStyle w:val="RSKRbeteckning"/>
            </w:pPr>
            <w:r w:rsidRPr="00617DEB">
              <w:t>2008/09</w:t>
            </w:r>
            <w:r w:rsidR="00F91BD0" w:rsidRPr="00617DEB">
              <w:t>:</w:t>
            </w:r>
            <w:r w:rsidRPr="00617DEB">
              <w:t>249</w:t>
            </w:r>
          </w:p>
        </w:tc>
        <w:tc>
          <w:tcPr>
            <w:tcW w:w="1134" w:type="dxa"/>
          </w:tcPr>
          <w:p w:rsidR="00F91BD0" w:rsidRPr="00617DEB" w:rsidRDefault="00617DEB" w:rsidP="00F91BD0">
            <w:pPr>
              <w:jc w:val="right"/>
            </w:pPr>
            <w:r w:rsidRPr="00617DE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BD0" w:rsidRPr="00617DEB" w:rsidTr="00F91B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1BD0" w:rsidRPr="00617DEB" w:rsidRDefault="00F91BD0">
            <w:pPr>
              <w:rPr>
                <w:sz w:val="10"/>
              </w:rPr>
            </w:pPr>
          </w:p>
        </w:tc>
      </w:tr>
    </w:tbl>
    <w:p w:rsidR="00F91BD0" w:rsidRPr="00617DEB" w:rsidRDefault="00F91BD0"/>
    <w:p w:rsidR="00F91BD0" w:rsidRPr="00617DEB" w:rsidRDefault="00692EF4" w:rsidP="00F91BD0">
      <w:pPr>
        <w:pStyle w:val="Mottagare1"/>
      </w:pPr>
      <w:r w:rsidRPr="00617DEB">
        <w:t>Regeringen</w:t>
      </w:r>
    </w:p>
    <w:p w:rsidR="00F91BD0" w:rsidRPr="00617DEB" w:rsidRDefault="00692EF4" w:rsidP="00F91BD0">
      <w:pPr>
        <w:pStyle w:val="Mottagare2"/>
      </w:pPr>
      <w:r w:rsidRPr="00617DEB">
        <w:t>Socialdepartementet</w:t>
      </w:r>
    </w:p>
    <w:p w:rsidR="00F91BD0" w:rsidRPr="00617DEB" w:rsidRDefault="00F91BD0" w:rsidP="00F91BD0">
      <w:r w:rsidRPr="00617DEB">
        <w:t xml:space="preserve">Med överlämnande av </w:t>
      </w:r>
      <w:r w:rsidR="00692EF4" w:rsidRPr="00617DEB">
        <w:t>socialutskottet</w:t>
      </w:r>
      <w:r w:rsidRPr="00617DEB">
        <w:t xml:space="preserve">s betänkande </w:t>
      </w:r>
      <w:r w:rsidR="00692EF4" w:rsidRPr="00617DEB">
        <w:t>2008/09</w:t>
      </w:r>
      <w:r w:rsidRPr="00617DEB">
        <w:t>:</w:t>
      </w:r>
      <w:r w:rsidR="00692EF4" w:rsidRPr="00617DEB">
        <w:t>SoU19</w:t>
      </w:r>
      <w:r w:rsidRPr="00617DEB">
        <w:t xml:space="preserve"> </w:t>
      </w:r>
      <w:r w:rsidR="00692EF4" w:rsidRPr="00617DEB">
        <w:t>Stöd till personer som vårdar eller stödjer närstående</w:t>
      </w:r>
      <w:r w:rsidRPr="00617DEB">
        <w:t xml:space="preserve"> får jag anmäla att riksdagen denna dag bifallit utskottets förslag till riksdagsbeslut.</w:t>
      </w:r>
    </w:p>
    <w:p w:rsidR="00F91BD0" w:rsidRPr="00617DEB" w:rsidRDefault="00F91BD0" w:rsidP="00F91BD0">
      <w:pPr>
        <w:pStyle w:val="Stockholm"/>
      </w:pPr>
      <w:r w:rsidRPr="00617DEB">
        <w:t xml:space="preserve">Stockholm </w:t>
      </w:r>
      <w:r w:rsidR="00692EF4" w:rsidRPr="00617DEB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BD0" w:rsidRPr="00617DEB" w:rsidTr="00F91B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1BD0" w:rsidRPr="00617DEB" w:rsidRDefault="00692EF4" w:rsidP="00F91BD0">
            <w:pPr>
              <w:pStyle w:val="AvsTalman"/>
            </w:pPr>
            <w:r w:rsidRPr="00617DEB">
              <w:t>Birgitta Sellén</w:t>
            </w:r>
          </w:p>
        </w:tc>
        <w:tc>
          <w:tcPr>
            <w:tcW w:w="3628" w:type="dxa"/>
          </w:tcPr>
          <w:p w:rsidR="00F91BD0" w:rsidRPr="00617DEB" w:rsidRDefault="00692EF4" w:rsidP="00F91BD0">
            <w:pPr>
              <w:pStyle w:val="AvsTjnsteman"/>
            </w:pPr>
            <w:r w:rsidRPr="00617DEB">
              <w:t>Ulf Christoffersson</w:t>
            </w:r>
          </w:p>
        </w:tc>
      </w:tr>
    </w:tbl>
    <w:p w:rsidR="00D85057" w:rsidRPr="00617DEB" w:rsidRDefault="00D85057" w:rsidP="00F91BD0"/>
    <w:sectPr w:rsidR="00D85057" w:rsidRPr="00617DE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D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7DEB"/>
    <w:rsid w:val="00621003"/>
    <w:rsid w:val="00662397"/>
    <w:rsid w:val="006668C5"/>
    <w:rsid w:val="00692EF4"/>
    <w:rsid w:val="007D2903"/>
    <w:rsid w:val="00852286"/>
    <w:rsid w:val="00860608"/>
    <w:rsid w:val="008D022D"/>
    <w:rsid w:val="009417EF"/>
    <w:rsid w:val="009F0EC7"/>
    <w:rsid w:val="00A16D59"/>
    <w:rsid w:val="00AC3A6D"/>
    <w:rsid w:val="00B630DB"/>
    <w:rsid w:val="00BB222A"/>
    <w:rsid w:val="00BB66ED"/>
    <w:rsid w:val="00C1040E"/>
    <w:rsid w:val="00C72B82"/>
    <w:rsid w:val="00D644E9"/>
    <w:rsid w:val="00D85057"/>
    <w:rsid w:val="00DC0766"/>
    <w:rsid w:val="00E04DAB"/>
    <w:rsid w:val="00E570D1"/>
    <w:rsid w:val="00F520C1"/>
    <w:rsid w:val="00F91BD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7E884B-641A-4301-83FE-AA466537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2009-05-13T09:27:00Z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249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Stöd till personer som vårdar eller stödjer närstående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