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0AFCAF4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101C1">
              <w:rPr>
                <w:b/>
              </w:rPr>
              <w:t>32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Pr="00547165" w:rsidRDefault="0096348C" w:rsidP="0096348C">
            <w:r w:rsidRPr="00547165">
              <w:t>DATUM</w:t>
            </w:r>
          </w:p>
        </w:tc>
        <w:tc>
          <w:tcPr>
            <w:tcW w:w="6463" w:type="dxa"/>
          </w:tcPr>
          <w:p w14:paraId="02911D03" w14:textId="4D0E586C" w:rsidR="0096348C" w:rsidRPr="00547165" w:rsidRDefault="00EF70DA" w:rsidP="0096348C">
            <w:r w:rsidRPr="00547165">
              <w:t>20</w:t>
            </w:r>
            <w:r w:rsidR="00C3591B" w:rsidRPr="00547165">
              <w:t>2</w:t>
            </w:r>
            <w:r w:rsidR="001B7F4F" w:rsidRPr="00547165">
              <w:t>6</w:t>
            </w:r>
            <w:r w:rsidR="009D6560" w:rsidRPr="00547165">
              <w:t>-</w:t>
            </w:r>
            <w:r w:rsidR="005101C1" w:rsidRPr="00547165">
              <w:t>04-28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547165">
              <w:t>TID</w:t>
            </w:r>
          </w:p>
        </w:tc>
        <w:tc>
          <w:tcPr>
            <w:tcW w:w="6463" w:type="dxa"/>
          </w:tcPr>
          <w:p w14:paraId="0B1FB026" w14:textId="5C22E5E7" w:rsidR="00D12EAD" w:rsidRDefault="00547165" w:rsidP="0096348C">
            <w:r>
              <w:t>11.00-</w:t>
            </w:r>
            <w:r w:rsidR="00A43CDF">
              <w:t>11.05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470BE26" w14:textId="77777777" w:rsidR="005101C1" w:rsidRPr="001E1FAC" w:rsidRDefault="005101C1" w:rsidP="005101C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13533B1" w14:textId="54553142" w:rsidR="00E57DF8" w:rsidRPr="005101C1" w:rsidRDefault="005101C1" w:rsidP="005101C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</w:t>
            </w:r>
            <w:r w:rsidRPr="005101C1">
              <w:rPr>
                <w:snapToGrid w:val="0"/>
              </w:rPr>
              <w:t>26:3</w:t>
            </w:r>
            <w:r>
              <w:rPr>
                <w:snapToGrid w:val="0"/>
              </w:rPr>
              <w:t>1</w:t>
            </w:r>
            <w:r w:rsidRPr="005101C1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F54148" w14:paraId="7BEE5762" w14:textId="77777777" w:rsidTr="00D12EAD">
        <w:tc>
          <w:tcPr>
            <w:tcW w:w="567" w:type="dxa"/>
          </w:tcPr>
          <w:p w14:paraId="4A1219DD" w14:textId="19A6A6E4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D30E7F4" w14:textId="77777777" w:rsidR="00F54148" w:rsidRDefault="00F54148" w:rsidP="00F5414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B16DA">
              <w:rPr>
                <w:b/>
              </w:rPr>
              <w:t>Skärpta krav för svenskt medborgarskap</w:t>
            </w:r>
            <w:r>
              <w:rPr>
                <w:b/>
              </w:rPr>
              <w:t xml:space="preserve"> (SfU28)</w:t>
            </w:r>
          </w:p>
          <w:p w14:paraId="23E40A3D" w14:textId="77777777" w:rsidR="00F54148" w:rsidRDefault="00F54148" w:rsidP="00F54148">
            <w:pPr>
              <w:tabs>
                <w:tab w:val="left" w:pos="1701"/>
              </w:tabs>
              <w:rPr>
                <w:bCs/>
              </w:rPr>
            </w:pPr>
          </w:p>
          <w:p w14:paraId="3783E14A" w14:textId="67A4447B" w:rsidR="00F54148" w:rsidRDefault="00F54148" w:rsidP="00F5414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</w:t>
            </w:r>
            <w:r>
              <w:rPr>
                <w:bCs/>
              </w:rPr>
              <w:t>p</w:t>
            </w:r>
            <w:r w:rsidRPr="00AB16DA">
              <w:rPr>
                <w:bCs/>
              </w:rPr>
              <w:t>roposition 2025/26:175</w:t>
            </w:r>
            <w:r w:rsidRPr="005E56EA">
              <w:rPr>
                <w:bCs/>
              </w:rPr>
              <w:t xml:space="preserve"> och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59669EF6" w14:textId="77777777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50ED1D5B" w14:textId="48C9569F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28.</w:t>
            </w:r>
          </w:p>
          <w:p w14:paraId="467A61E1" w14:textId="77777777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1EDE2CF5" w14:textId="1051FF66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V-, C- och MP- ledamöterna anmälde reservationer. </w:t>
            </w:r>
          </w:p>
          <w:p w14:paraId="33771F08" w14:textId="019B56DF" w:rsidR="00F54148" w:rsidRPr="009C2ED3" w:rsidRDefault="00F54148" w:rsidP="00094280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F54148" w14:paraId="5C2DC0AB" w14:textId="77777777" w:rsidTr="00D12EAD">
        <w:tc>
          <w:tcPr>
            <w:tcW w:w="567" w:type="dxa"/>
          </w:tcPr>
          <w:p w14:paraId="41590430" w14:textId="22A3D8A6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9428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0FD1D35" w14:textId="77777777" w:rsidR="00094280" w:rsidRDefault="00094280" w:rsidP="00F54148">
            <w:pPr>
              <w:tabs>
                <w:tab w:val="left" w:pos="1701"/>
              </w:tabs>
              <w:rPr>
                <w:b/>
              </w:rPr>
            </w:pPr>
            <w:r w:rsidRPr="00C07ED2">
              <w:rPr>
                <w:b/>
              </w:rPr>
              <w:t>Kvalificering till socialförsäkringen</w:t>
            </w:r>
            <w:r>
              <w:rPr>
                <w:b/>
              </w:rPr>
              <w:t xml:space="preserve"> (SfU21)</w:t>
            </w:r>
          </w:p>
          <w:p w14:paraId="210C1BD6" w14:textId="2E00DE69" w:rsidR="00F54148" w:rsidRPr="009612E3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68949E1B" w14:textId="248F25A4" w:rsidR="00F54148" w:rsidRDefault="00F54148" w:rsidP="00F5414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</w:t>
            </w:r>
            <w:r w:rsidR="00094280">
              <w:rPr>
                <w:bCs/>
              </w:rPr>
              <w:t>p</w:t>
            </w:r>
            <w:r w:rsidR="00094280" w:rsidRPr="00FA102A">
              <w:rPr>
                <w:bCs/>
              </w:rPr>
              <w:t>roposition 2025/26:136 och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0F028CB1" w14:textId="72613B75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5248B114" w14:textId="32EB6769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5C26EBB7" w14:textId="120402BF" w:rsidR="00F54148" w:rsidRPr="00F93B25" w:rsidRDefault="00F54148" w:rsidP="0009428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47165" w14:paraId="5570B7CF" w14:textId="77777777" w:rsidTr="00D12EAD">
        <w:tc>
          <w:tcPr>
            <w:tcW w:w="567" w:type="dxa"/>
          </w:tcPr>
          <w:p w14:paraId="712A8FF6" w14:textId="2C8DB6CF" w:rsidR="00547165" w:rsidRDefault="00547165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8972636" w14:textId="77777777" w:rsidR="00547165" w:rsidRDefault="00547165" w:rsidP="00F54148">
            <w:pPr>
              <w:tabs>
                <w:tab w:val="left" w:pos="1701"/>
              </w:tabs>
              <w:rPr>
                <w:b/>
              </w:rPr>
            </w:pPr>
            <w:r w:rsidRPr="00FA102A">
              <w:rPr>
                <w:b/>
              </w:rPr>
              <w:t>Ett mer träffsäkert och korrekt bostadsbidrag</w:t>
            </w:r>
            <w:r>
              <w:rPr>
                <w:b/>
              </w:rPr>
              <w:t xml:space="preserve"> (SfU24)</w:t>
            </w:r>
          </w:p>
          <w:p w14:paraId="48471635" w14:textId="77777777" w:rsidR="00547165" w:rsidRDefault="00547165" w:rsidP="00F54148">
            <w:pPr>
              <w:tabs>
                <w:tab w:val="left" w:pos="1701"/>
              </w:tabs>
              <w:rPr>
                <w:b/>
              </w:rPr>
            </w:pPr>
          </w:p>
          <w:p w14:paraId="2408C852" w14:textId="5B053CF5" w:rsidR="00547165" w:rsidRDefault="00547165" w:rsidP="0054716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</w:t>
            </w:r>
            <w:r>
              <w:rPr>
                <w:bCs/>
              </w:rPr>
              <w:t>p</w:t>
            </w:r>
            <w:r w:rsidRPr="00FA102A">
              <w:rPr>
                <w:bCs/>
              </w:rPr>
              <w:t>roposition 2025/26:1</w:t>
            </w:r>
            <w:r>
              <w:rPr>
                <w:bCs/>
              </w:rPr>
              <w:t>70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7FF9B811" w14:textId="77777777" w:rsidR="00547165" w:rsidRDefault="00547165" w:rsidP="00547165">
            <w:pPr>
              <w:tabs>
                <w:tab w:val="left" w:pos="1701"/>
              </w:tabs>
              <w:rPr>
                <w:snapToGrid w:val="0"/>
              </w:rPr>
            </w:pPr>
          </w:p>
          <w:p w14:paraId="2A1772EA" w14:textId="77777777" w:rsidR="00547165" w:rsidRDefault="00547165" w:rsidP="0054716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08E1B1DA" w14:textId="53AAF3E5" w:rsidR="00547165" w:rsidRPr="00C07ED2" w:rsidRDefault="00547165" w:rsidP="00F5414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54148" w14:paraId="35ADFEF8" w14:textId="77777777" w:rsidTr="00D12EAD">
        <w:tc>
          <w:tcPr>
            <w:tcW w:w="567" w:type="dxa"/>
          </w:tcPr>
          <w:p w14:paraId="58D60A32" w14:textId="78B89A7F" w:rsidR="00F54148" w:rsidRDefault="00547165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  <w:r w:rsidR="00F54148"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5CDED24" w14:textId="5437BF04" w:rsidR="00547165" w:rsidRDefault="00547165" w:rsidP="005471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  <w:r w:rsidR="001A2845">
              <w:rPr>
                <w:b/>
                <w:snapToGrid w:val="0"/>
              </w:rPr>
              <w:br/>
            </w:r>
          </w:p>
          <w:p w14:paraId="6F104C43" w14:textId="77C5D759" w:rsidR="00D677D3" w:rsidRPr="001702D8" w:rsidRDefault="00D677D3" w:rsidP="00D677D3">
            <w:pPr>
              <w:tabs>
                <w:tab w:val="left" w:pos="1701"/>
              </w:tabs>
              <w:rPr>
                <w:snapToGrid w:val="0"/>
              </w:rPr>
            </w:pP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>a)</w:t>
            </w:r>
            <w:r w:rsidRPr="001702D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1702D8">
              <w:rPr>
                <w:snapToGrid w:val="0"/>
              </w:rPr>
              <w:t xml:space="preserve">Utskottet beslutade att bjuda in migrationsminister Johan Forssell, Justitiedepartementet, för att informera om </w:t>
            </w:r>
            <w:r w:rsidR="001702D8" w:rsidRPr="001702D8">
              <w:rPr>
                <w:snapToGrid w:val="0"/>
              </w:rPr>
              <w:t>regeringens arbete för ökad verkställighet av utvisningar till Afghanistan</w:t>
            </w:r>
            <w:r w:rsidR="001A2845" w:rsidRPr="001702D8">
              <w:rPr>
                <w:snapToGrid w:val="0"/>
              </w:rPr>
              <w:t>.</w:t>
            </w:r>
          </w:p>
          <w:p w14:paraId="5CCA0612" w14:textId="77777777" w:rsidR="001702D8" w:rsidRPr="001702D8" w:rsidRDefault="001702D8" w:rsidP="00D677D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ABD6A8B" w14:textId="0492B6EE" w:rsidR="005969BF" w:rsidRPr="001702D8" w:rsidRDefault="00D677D3" w:rsidP="005969BF">
            <w:pPr>
              <w:tabs>
                <w:tab w:val="left" w:pos="1701"/>
              </w:tabs>
              <w:rPr>
                <w:snapToGrid w:val="0"/>
              </w:rPr>
            </w:pP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 xml:space="preserve">b) </w:t>
            </w:r>
            <w:r w:rsidR="001A2845" w:rsidRPr="001702D8">
              <w:rPr>
                <w:rFonts w:eastAsiaTheme="minorHAnsi"/>
                <w:color w:val="000000"/>
                <w:lang w:eastAsia="en-US"/>
              </w:rPr>
              <w:t>V-ledamoten begärde att utskottet skulle bjuda in</w:t>
            </w:r>
            <w:r w:rsidR="001702D8" w:rsidRPr="001702D8">
              <w:rPr>
                <w:rFonts w:eastAsiaTheme="minorHAnsi"/>
                <w:color w:val="000000"/>
                <w:lang w:eastAsia="en-US"/>
              </w:rPr>
              <w:t xml:space="preserve"> ansvarig</w:t>
            </w:r>
            <w:r w:rsidR="001A2845" w:rsidRPr="001702D8">
              <w:rPr>
                <w:rFonts w:eastAsiaTheme="minorHAnsi"/>
                <w:color w:val="000000"/>
                <w:lang w:eastAsia="en-US"/>
              </w:rPr>
              <w:t xml:space="preserve"> åklagare från </w:t>
            </w:r>
            <w:r w:rsidR="001702D8" w:rsidRPr="001702D8">
              <w:rPr>
                <w:rFonts w:eastAsiaTheme="minorHAnsi"/>
                <w:color w:val="000000"/>
                <w:lang w:eastAsia="en-US"/>
              </w:rPr>
              <w:t>I</w:t>
            </w:r>
            <w:r w:rsidR="005969BF" w:rsidRPr="001702D8">
              <w:rPr>
                <w:snapToGrid w:val="0"/>
              </w:rPr>
              <w:t xml:space="preserve">nternationella brottmålsdomstolen (ICC) för att informera om </w:t>
            </w:r>
            <w:r w:rsidR="001702D8" w:rsidRPr="001702D8">
              <w:rPr>
                <w:snapToGrid w:val="0"/>
              </w:rPr>
              <w:t>domstolens pågående utredning avseende Afghanistan</w:t>
            </w:r>
            <w:r w:rsidR="005969BF" w:rsidRPr="001702D8">
              <w:rPr>
                <w:snapToGrid w:val="0"/>
              </w:rPr>
              <w:t xml:space="preserve">. </w:t>
            </w:r>
          </w:p>
          <w:p w14:paraId="5EE490C2" w14:textId="77777777" w:rsidR="001702D8" w:rsidRPr="001702D8" w:rsidRDefault="001702D8" w:rsidP="005969BF">
            <w:pPr>
              <w:tabs>
                <w:tab w:val="left" w:pos="1701"/>
              </w:tabs>
              <w:rPr>
                <w:snapToGrid w:val="0"/>
              </w:rPr>
            </w:pPr>
          </w:p>
          <w:p w14:paraId="393071C3" w14:textId="3AA40B9B" w:rsidR="001A2845" w:rsidRPr="001702D8" w:rsidRDefault="001A2845" w:rsidP="00D677D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702D8">
              <w:rPr>
                <w:snapToGrid w:val="0"/>
              </w:rPr>
              <w:t>Utskottet beslutade att avslå</w:t>
            </w: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 xml:space="preserve"> begäran.</w:t>
            </w:r>
          </w:p>
          <w:p w14:paraId="649924A5" w14:textId="77777777" w:rsidR="001702D8" w:rsidRPr="001702D8" w:rsidRDefault="001702D8" w:rsidP="00D677D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65212F5" w14:textId="477F3C8D" w:rsidR="00F54148" w:rsidRPr="005969BF" w:rsidRDefault="005969BF" w:rsidP="005969B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 xml:space="preserve">S-, </w:t>
            </w:r>
            <w:r w:rsidR="00F8531A" w:rsidRPr="001702D8">
              <w:rPr>
                <w:rFonts w:eastAsiaTheme="minorHAnsi"/>
                <w:color w:val="000000"/>
                <w:szCs w:val="24"/>
                <w:lang w:eastAsia="en-US"/>
              </w:rPr>
              <w:t>V</w:t>
            </w: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 xml:space="preserve">-, </w:t>
            </w:r>
            <w:r w:rsidR="00F8531A" w:rsidRPr="001702D8">
              <w:rPr>
                <w:rFonts w:eastAsiaTheme="minorHAnsi"/>
                <w:color w:val="000000"/>
                <w:szCs w:val="24"/>
                <w:lang w:eastAsia="en-US"/>
              </w:rPr>
              <w:t>C</w:t>
            </w:r>
            <w:r w:rsidRPr="001702D8">
              <w:rPr>
                <w:rFonts w:eastAsiaTheme="minorHAnsi"/>
                <w:color w:val="000000"/>
                <w:szCs w:val="24"/>
                <w:lang w:eastAsia="en-US"/>
              </w:rPr>
              <w:t>- och MP-ledamöterna reserverade sig mot beslutet.</w:t>
            </w:r>
          </w:p>
        </w:tc>
      </w:tr>
      <w:tr w:rsidR="00F54148" w14:paraId="7A334D97" w14:textId="77777777" w:rsidTr="00D12EAD">
        <w:tc>
          <w:tcPr>
            <w:tcW w:w="567" w:type="dxa"/>
          </w:tcPr>
          <w:p w14:paraId="6E902AAA" w14:textId="1A29438B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02E45AA" w14:textId="7A4258D5" w:rsidR="00F54148" w:rsidRPr="00F93B25" w:rsidRDefault="00F54148" w:rsidP="0054716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54148" w14:paraId="3A08FD80" w14:textId="77777777" w:rsidTr="00D12EAD">
        <w:tc>
          <w:tcPr>
            <w:tcW w:w="567" w:type="dxa"/>
          </w:tcPr>
          <w:p w14:paraId="78CF9E99" w14:textId="63FF035A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716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8D6E020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tisdagen den 5 maj 2026 kl. 11.00.</w:t>
            </w:r>
          </w:p>
          <w:p w14:paraId="579FEF7E" w14:textId="2DB38E04" w:rsidR="00F54148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F54148" w:rsidRPr="00F93B25" w:rsidRDefault="00F54148" w:rsidP="00F5414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54148" w14:paraId="58C33F54" w14:textId="77777777" w:rsidTr="00D12EAD">
        <w:tc>
          <w:tcPr>
            <w:tcW w:w="567" w:type="dxa"/>
          </w:tcPr>
          <w:p w14:paraId="05F1FC35" w14:textId="77777777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54148" w:rsidRDefault="00F54148" w:rsidP="00F5414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4148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F54148" w:rsidRDefault="00F54148" w:rsidP="00F54148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F54148" w:rsidRPr="00CF4289" w:rsidRDefault="00F54148" w:rsidP="00F54148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F54148" w:rsidRDefault="00F54148" w:rsidP="00F54148">
            <w:pPr>
              <w:tabs>
                <w:tab w:val="left" w:pos="1701"/>
              </w:tabs>
            </w:pPr>
          </w:p>
          <w:p w14:paraId="417E2023" w14:textId="77777777" w:rsidR="00F54148" w:rsidRDefault="00F54148" w:rsidP="00F54148">
            <w:pPr>
              <w:tabs>
                <w:tab w:val="left" w:pos="1701"/>
              </w:tabs>
            </w:pPr>
          </w:p>
          <w:p w14:paraId="1EA3C465" w14:textId="3D217677" w:rsidR="00F54148" w:rsidRPr="00CF4289" w:rsidRDefault="00F54148" w:rsidP="00F54148">
            <w:pPr>
              <w:tabs>
                <w:tab w:val="left" w:pos="1701"/>
              </w:tabs>
            </w:pPr>
            <w:r>
              <w:t>Justeras den 5 maj 2026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3CE04A4C" w:rsidR="00BE5542" w:rsidRDefault="00BE5542" w:rsidP="00487A46">
            <w:r w:rsidRPr="005101C1">
              <w:t>202</w:t>
            </w:r>
            <w:r w:rsidR="00801327" w:rsidRPr="005101C1">
              <w:t>5</w:t>
            </w:r>
            <w:r w:rsidRPr="005101C1">
              <w:t>/2</w:t>
            </w:r>
            <w:r w:rsidR="00801327" w:rsidRPr="005101C1">
              <w:t>6</w:t>
            </w:r>
            <w:r w:rsidRPr="005101C1">
              <w:t>:</w:t>
            </w:r>
            <w:r w:rsidR="005101C1" w:rsidRPr="005101C1">
              <w:t>32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186D3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43CDF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2E002B4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43CDF">
              <w:rPr>
                <w:sz w:val="22"/>
              </w:rPr>
              <w:t xml:space="preserve"> 2-</w:t>
            </w:r>
            <w:r w:rsidR="005969BF">
              <w:rPr>
                <w:sz w:val="22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1D816A2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08D12E8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5BF205B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ED3460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A326BF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F9E538A" w:rsidR="00BE5542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0DB2E9C" w:rsidR="00BE5542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43CDF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67F799D7" w:rsidR="00BE5542" w:rsidRPr="001E1FAC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5397F59B" w:rsidR="00BE5542" w:rsidRPr="001E1FAC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0D5C81A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07B61A79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46A5A52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0223B4B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24584FBA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F17E391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6C4993F2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1281FB1C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5DBD93BD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F8B14F3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CD997FF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5AF7576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52A8DF69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2739F8C6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38FADD1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87251B2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2A0BE945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04B50664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2600B457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2FC2CCF2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041330E5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F3D369B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6F477903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43CDF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4A64B837" w:rsidR="00BE5542" w:rsidRPr="00E01F81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23FA4E4B" w:rsidR="00BE5542" w:rsidRPr="00E01F81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14FC0301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549A63CB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230BFBDB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41F346B3" w:rsidR="00BE5542" w:rsidRPr="00E70A95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1DC9C6C5" w:rsidR="00BE5542" w:rsidRPr="0078232D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2CEC26B5" w:rsidR="00BE5542" w:rsidRPr="0078232D" w:rsidRDefault="00A43CDF" w:rsidP="00A43C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6B1E5823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26CB94F6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1880F88A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072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280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46A7C"/>
    <w:rsid w:val="001507C0"/>
    <w:rsid w:val="001522CE"/>
    <w:rsid w:val="00161AA6"/>
    <w:rsid w:val="001631CE"/>
    <w:rsid w:val="001651F3"/>
    <w:rsid w:val="001702D8"/>
    <w:rsid w:val="00180AF8"/>
    <w:rsid w:val="00186BCD"/>
    <w:rsid w:val="0019207A"/>
    <w:rsid w:val="0019469E"/>
    <w:rsid w:val="0019552A"/>
    <w:rsid w:val="001967F8"/>
    <w:rsid w:val="001A14C8"/>
    <w:rsid w:val="001A1578"/>
    <w:rsid w:val="001A2845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A5F68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A5D29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1C1"/>
    <w:rsid w:val="005108E6"/>
    <w:rsid w:val="00511E86"/>
    <w:rsid w:val="00517E7E"/>
    <w:rsid w:val="0052619B"/>
    <w:rsid w:val="005300FA"/>
    <w:rsid w:val="00533D68"/>
    <w:rsid w:val="00540AE9"/>
    <w:rsid w:val="00547165"/>
    <w:rsid w:val="00555EB7"/>
    <w:rsid w:val="00565087"/>
    <w:rsid w:val="00574036"/>
    <w:rsid w:val="00574897"/>
    <w:rsid w:val="00581568"/>
    <w:rsid w:val="00585B29"/>
    <w:rsid w:val="00586394"/>
    <w:rsid w:val="00592BE9"/>
    <w:rsid w:val="005969B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232F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3CDF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A2208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7D3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5148A"/>
    <w:rsid w:val="00F54148"/>
    <w:rsid w:val="00F6069C"/>
    <w:rsid w:val="00F70370"/>
    <w:rsid w:val="00F70543"/>
    <w:rsid w:val="00F8531A"/>
    <w:rsid w:val="00F93B25"/>
    <w:rsid w:val="00F946D4"/>
    <w:rsid w:val="00F968D3"/>
    <w:rsid w:val="00FA1DE1"/>
    <w:rsid w:val="00FA384F"/>
    <w:rsid w:val="00FA4178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  <w:style w:type="paragraph" w:styleId="Normalwebb">
    <w:name w:val="Normal (Web)"/>
    <w:basedOn w:val="Normal"/>
    <w:rsid w:val="001A284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633</TotalTime>
  <Pages>4</Pages>
  <Words>397</Words>
  <Characters>2197</Characters>
  <Application>Microsoft Office Word</Application>
  <DocSecurity>0</DocSecurity>
  <Lines>816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60</cp:revision>
  <cp:lastPrinted>2026-04-29T13:46:00Z</cp:lastPrinted>
  <dcterms:created xsi:type="dcterms:W3CDTF">2023-07-27T13:26:00Z</dcterms:created>
  <dcterms:modified xsi:type="dcterms:W3CDTF">2026-05-04T08:02:00Z</dcterms:modified>
</cp:coreProperties>
</file>