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E6CB7FD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750A66">
              <w:rPr>
                <w:b/>
                <w:szCs w:val="24"/>
              </w:rPr>
              <w:t>5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0A80BE2F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D97523">
              <w:rPr>
                <w:szCs w:val="24"/>
              </w:rPr>
              <w:t>2</w:t>
            </w:r>
            <w:r w:rsidR="00750A66">
              <w:rPr>
                <w:szCs w:val="24"/>
              </w:rPr>
              <w:t>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B64465C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50A66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B32FE6">
              <w:rPr>
                <w:szCs w:val="24"/>
              </w:rPr>
              <w:t>0</w:t>
            </w:r>
            <w:r w:rsidR="00646B29" w:rsidRPr="00B32FE6">
              <w:rPr>
                <w:szCs w:val="24"/>
              </w:rPr>
              <w:t>0</w:t>
            </w:r>
            <w:r w:rsidR="00C138DF" w:rsidRPr="00B32FE6">
              <w:rPr>
                <w:szCs w:val="24"/>
              </w:rPr>
              <w:t>–</w:t>
            </w:r>
            <w:r w:rsidR="00B32FE6" w:rsidRPr="00B32FE6">
              <w:rPr>
                <w:szCs w:val="24"/>
              </w:rPr>
              <w:t>11</w:t>
            </w:r>
            <w:r w:rsidR="00A97E26" w:rsidRPr="00B32FE6">
              <w:rPr>
                <w:szCs w:val="24"/>
              </w:rPr>
              <w:t>.</w:t>
            </w:r>
            <w:r w:rsidR="00B32FE6" w:rsidRPr="00B32FE6">
              <w:rPr>
                <w:szCs w:val="24"/>
              </w:rPr>
              <w:t>3</w:t>
            </w:r>
            <w:r w:rsidR="00A97E26" w:rsidRPr="00B32FE6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77777777" w:rsidR="00796E82" w:rsidRPr="00CD7BA8" w:rsidRDefault="00796E8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32FE6" w:rsidRPr="00B32FE6" w14:paraId="1834C38F" w14:textId="77777777" w:rsidTr="00B10A33">
        <w:tc>
          <w:tcPr>
            <w:tcW w:w="567" w:type="dxa"/>
          </w:tcPr>
          <w:p w14:paraId="538CA5A5" w14:textId="4018EF7B" w:rsidR="000C6380" w:rsidRPr="00B32FE6" w:rsidRDefault="000C6380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B5682F5" w14:textId="77777777" w:rsidR="000C6380" w:rsidRPr="00B32FE6" w:rsidRDefault="000C6380" w:rsidP="000C63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>EU-information</w:t>
            </w:r>
          </w:p>
          <w:p w14:paraId="70EAF16E" w14:textId="7685CD84" w:rsidR="000C6380" w:rsidRPr="00B32FE6" w:rsidRDefault="000C6380" w:rsidP="000C638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78FA51" w14:textId="06F346F1" w:rsidR="000C6380" w:rsidRPr="00B32FE6" w:rsidRDefault="000C6380" w:rsidP="000C6380">
            <w:pPr>
              <w:tabs>
                <w:tab w:val="left" w:pos="1701"/>
              </w:tabs>
              <w:rPr>
                <w:bCs/>
              </w:rPr>
            </w:pPr>
            <w:r w:rsidRPr="00B32FE6">
              <w:rPr>
                <w:bCs/>
                <w:snapToGrid w:val="0"/>
                <w:szCs w:val="24"/>
              </w:rPr>
              <w:t xml:space="preserve">Statssekreterare Michaela Hollis </w:t>
            </w:r>
            <w:r w:rsidR="00D649AF" w:rsidRPr="00B32FE6">
              <w:rPr>
                <w:bCs/>
                <w:snapToGrid w:val="0"/>
                <w:szCs w:val="24"/>
              </w:rPr>
              <w:t xml:space="preserve">med medarbetare från Socialdepartementet </w:t>
            </w:r>
            <w:r w:rsidR="00D649AF" w:rsidRPr="00B32FE6">
              <w:rPr>
                <w:bCs/>
                <w:szCs w:val="23"/>
              </w:rPr>
              <w:t>informerade om aktuella frågor:</w:t>
            </w:r>
          </w:p>
          <w:p w14:paraId="326EBDFD" w14:textId="77777777" w:rsidR="000C6380" w:rsidRPr="00B32FE6" w:rsidRDefault="000C6380" w:rsidP="000C638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32FE6">
              <w:rPr>
                <w:bCs/>
                <w:snapToGrid w:val="0"/>
                <w:szCs w:val="24"/>
              </w:rPr>
              <w:t>- Dagordningen inför EPSCO den 2 december 2025 (hälsofrågor)</w:t>
            </w:r>
          </w:p>
          <w:p w14:paraId="55BB944A" w14:textId="0E60CB95" w:rsidR="000C6380" w:rsidRPr="00B32FE6" w:rsidRDefault="000C6380" w:rsidP="000C63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32FE6" w:rsidRPr="00B32FE6" w14:paraId="37F59902" w14:textId="77777777" w:rsidTr="00B10A33">
        <w:tc>
          <w:tcPr>
            <w:tcW w:w="567" w:type="dxa"/>
          </w:tcPr>
          <w:p w14:paraId="0117D92E" w14:textId="26855D3E" w:rsidR="006E53FB" w:rsidRPr="00B32FE6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0C6380" w:rsidRPr="00B32FE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B32FE6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B32FE6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1B3FDA02" w:rsidR="00994F47" w:rsidRPr="00B32FE6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32FE6">
              <w:rPr>
                <w:snapToGrid w:val="0"/>
                <w:szCs w:val="24"/>
              </w:rPr>
              <w:t>Utskottet justerade protokoll 2025/26:1</w:t>
            </w:r>
            <w:r w:rsidR="00750A66" w:rsidRPr="00B32FE6">
              <w:rPr>
                <w:snapToGrid w:val="0"/>
                <w:szCs w:val="24"/>
              </w:rPr>
              <w:t>4</w:t>
            </w:r>
            <w:r w:rsidRPr="00B32FE6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B32FE6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32FE6" w:rsidRPr="00B32FE6" w14:paraId="47AEB226" w14:textId="77777777" w:rsidTr="00B10A33">
        <w:tc>
          <w:tcPr>
            <w:tcW w:w="567" w:type="dxa"/>
          </w:tcPr>
          <w:p w14:paraId="1F139661" w14:textId="503958D9" w:rsidR="00270558" w:rsidRPr="00B32FE6" w:rsidRDefault="002705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0C6380" w:rsidRPr="00B32FE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0CC07BF5" w14:textId="77777777" w:rsidR="002859AC" w:rsidRPr="00B32FE6" w:rsidRDefault="002859AC" w:rsidP="002859AC">
            <w:pPr>
              <w:tabs>
                <w:tab w:val="left" w:pos="1701"/>
              </w:tabs>
              <w:rPr>
                <w:b/>
              </w:rPr>
            </w:pPr>
            <w:r w:rsidRPr="00B32FE6">
              <w:rPr>
                <w:b/>
              </w:rPr>
              <w:t>Utgiftsområde 9 Hälsovård, sjukvård och social omsorg (SoU1)</w:t>
            </w:r>
          </w:p>
          <w:p w14:paraId="4F6030DB" w14:textId="77777777" w:rsidR="002859AC" w:rsidRPr="00B32FE6" w:rsidRDefault="002859AC" w:rsidP="002859AC">
            <w:pPr>
              <w:tabs>
                <w:tab w:val="left" w:pos="1701"/>
              </w:tabs>
              <w:rPr>
                <w:b/>
              </w:rPr>
            </w:pPr>
          </w:p>
          <w:p w14:paraId="383F2D02" w14:textId="7784520A" w:rsidR="002859AC" w:rsidRPr="00B32FE6" w:rsidRDefault="002859AC" w:rsidP="002859AC">
            <w:pPr>
              <w:tabs>
                <w:tab w:val="left" w:pos="1701"/>
              </w:tabs>
              <w:rPr>
                <w:bCs/>
              </w:rPr>
            </w:pPr>
            <w:r w:rsidRPr="00B32FE6">
              <w:rPr>
                <w:bCs/>
                <w:snapToGrid w:val="0"/>
              </w:rPr>
              <w:t>Utskottet fortsatte beredningen av proposition 2025/26:1 och motioner</w:t>
            </w:r>
          </w:p>
          <w:p w14:paraId="6AAE6B55" w14:textId="77777777" w:rsidR="002859AC" w:rsidRPr="00B32FE6" w:rsidRDefault="002859AC" w:rsidP="002859AC">
            <w:pPr>
              <w:tabs>
                <w:tab w:val="left" w:pos="1701"/>
              </w:tabs>
              <w:rPr>
                <w:bCs/>
              </w:rPr>
            </w:pPr>
          </w:p>
          <w:p w14:paraId="40589244" w14:textId="77777777" w:rsidR="002859AC" w:rsidRPr="00B32FE6" w:rsidRDefault="002859AC" w:rsidP="002859A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32FE6">
              <w:rPr>
                <w:bCs/>
              </w:rPr>
              <w:t>Ärendet bordlades.</w:t>
            </w:r>
          </w:p>
          <w:p w14:paraId="4D7CCC19" w14:textId="77777777" w:rsidR="00270558" w:rsidRPr="00B32FE6" w:rsidRDefault="0027055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32FE6" w:rsidRPr="00B32FE6" w14:paraId="53D19FFA" w14:textId="77777777" w:rsidTr="00B10A33">
        <w:tc>
          <w:tcPr>
            <w:tcW w:w="567" w:type="dxa"/>
          </w:tcPr>
          <w:p w14:paraId="045CAFF9" w14:textId="32E9E6C4" w:rsidR="00796E82" w:rsidRPr="00B32FE6" w:rsidRDefault="00994F4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0C6380" w:rsidRPr="00B32FE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5911DA7" w14:textId="0921ECCB" w:rsidR="00796E82" w:rsidRPr="00B32FE6" w:rsidRDefault="002859AC" w:rsidP="00864719">
            <w:pPr>
              <w:tabs>
                <w:tab w:val="left" w:pos="1701"/>
              </w:tabs>
              <w:rPr>
                <w:b/>
              </w:rPr>
            </w:pPr>
            <w:r w:rsidRPr="00B32FE6">
              <w:rPr>
                <w:b/>
              </w:rPr>
              <w:t>Läkemedel och tandvård</w:t>
            </w:r>
            <w:r w:rsidR="00270558" w:rsidRPr="00B32FE6">
              <w:rPr>
                <w:b/>
              </w:rPr>
              <w:t xml:space="preserve"> (SoU1</w:t>
            </w:r>
            <w:r w:rsidR="007613C1" w:rsidRPr="00B32FE6">
              <w:rPr>
                <w:b/>
              </w:rPr>
              <w:t>4</w:t>
            </w:r>
            <w:r w:rsidR="00270558" w:rsidRPr="00B32FE6">
              <w:rPr>
                <w:b/>
              </w:rPr>
              <w:t>)</w:t>
            </w:r>
          </w:p>
          <w:p w14:paraId="70E98A96" w14:textId="77777777" w:rsidR="00994F47" w:rsidRPr="00B32FE6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B2B355C" w14:textId="4CA939BE" w:rsidR="00994F47" w:rsidRPr="00B32FE6" w:rsidRDefault="00994F47" w:rsidP="00994F47">
            <w:pPr>
              <w:tabs>
                <w:tab w:val="left" w:pos="1701"/>
              </w:tabs>
              <w:rPr>
                <w:bCs/>
              </w:rPr>
            </w:pPr>
            <w:r w:rsidRPr="00B32FE6">
              <w:rPr>
                <w:bCs/>
                <w:snapToGrid w:val="0"/>
              </w:rPr>
              <w:t xml:space="preserve">Utskottet inledde beredningen av motioner om </w:t>
            </w:r>
            <w:r w:rsidR="002859AC" w:rsidRPr="00B32FE6">
              <w:rPr>
                <w:bCs/>
              </w:rPr>
              <w:t>läkemedel och tandvård</w:t>
            </w:r>
            <w:r w:rsidRPr="00B32FE6">
              <w:rPr>
                <w:bCs/>
              </w:rPr>
              <w:t>.</w:t>
            </w:r>
          </w:p>
          <w:p w14:paraId="33AACBE9" w14:textId="77777777" w:rsidR="00994F47" w:rsidRPr="00B32FE6" w:rsidRDefault="00994F47" w:rsidP="00994F47">
            <w:pPr>
              <w:tabs>
                <w:tab w:val="left" w:pos="1701"/>
              </w:tabs>
              <w:rPr>
                <w:bCs/>
              </w:rPr>
            </w:pPr>
          </w:p>
          <w:p w14:paraId="3A5D7A0B" w14:textId="77777777" w:rsidR="00994F47" w:rsidRPr="00B32FE6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32FE6">
              <w:rPr>
                <w:bCs/>
              </w:rPr>
              <w:t>Ärendet bordlades.</w:t>
            </w:r>
          </w:p>
          <w:p w14:paraId="72D7973B" w14:textId="07C40219" w:rsidR="00994F47" w:rsidRPr="00B32FE6" w:rsidRDefault="00994F47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32FE6" w:rsidRPr="00B32FE6" w14:paraId="149D978D" w14:textId="77777777" w:rsidTr="00B10A33">
        <w:tc>
          <w:tcPr>
            <w:tcW w:w="567" w:type="dxa"/>
          </w:tcPr>
          <w:p w14:paraId="1E61C642" w14:textId="20C2D7C7" w:rsidR="005C1BFC" w:rsidRPr="00B32FE6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4B58B5" w:rsidRPr="00B32FE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5C1BFC" w:rsidRPr="00B32FE6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32FE6">
              <w:rPr>
                <w:b/>
              </w:rPr>
              <w:t>Inkomna skrivelser</w:t>
            </w:r>
          </w:p>
          <w:p w14:paraId="704E332A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A180F54" w:rsidR="005C1BFC" w:rsidRPr="00B32FE6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32FE6">
              <w:rPr>
                <w:szCs w:val="24"/>
              </w:rPr>
              <w:t xml:space="preserve">Inkomna skrivelser anmäldes (dnr </w:t>
            </w:r>
            <w:r w:rsidR="004B58B5" w:rsidRPr="00B32FE6">
              <w:rPr>
                <w:szCs w:val="24"/>
              </w:rPr>
              <w:t>622</w:t>
            </w:r>
            <w:r w:rsidR="00206038" w:rsidRPr="00B32FE6">
              <w:rPr>
                <w:szCs w:val="24"/>
              </w:rPr>
              <w:t>-202</w:t>
            </w:r>
            <w:r w:rsidR="00791959" w:rsidRPr="00B32FE6">
              <w:rPr>
                <w:szCs w:val="24"/>
              </w:rPr>
              <w:t>5</w:t>
            </w:r>
            <w:r w:rsidR="00206038" w:rsidRPr="00B32FE6">
              <w:rPr>
                <w:szCs w:val="24"/>
              </w:rPr>
              <w:t>/2</w:t>
            </w:r>
            <w:r w:rsidR="00791959" w:rsidRPr="00B32FE6">
              <w:rPr>
                <w:szCs w:val="24"/>
              </w:rPr>
              <w:t>6</w:t>
            </w:r>
            <w:r w:rsidRPr="00B32FE6">
              <w:rPr>
                <w:szCs w:val="24"/>
              </w:rPr>
              <w:t>).</w:t>
            </w:r>
            <w:r w:rsidRPr="00B32FE6">
              <w:rPr>
                <w:szCs w:val="24"/>
              </w:rPr>
              <w:br/>
            </w:r>
          </w:p>
        </w:tc>
      </w:tr>
      <w:tr w:rsidR="00B32FE6" w:rsidRPr="00B32FE6" w14:paraId="3DD126A7" w14:textId="77777777" w:rsidTr="00B10A33">
        <w:tc>
          <w:tcPr>
            <w:tcW w:w="567" w:type="dxa"/>
          </w:tcPr>
          <w:p w14:paraId="68130C5B" w14:textId="3022DAFB" w:rsidR="005C1BFC" w:rsidRPr="00B32FE6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5C7AB2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B32FE6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B32FE6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2FE6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B32FE6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B32FE6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32FE6">
              <w:rPr>
                <w:bCs/>
                <w:szCs w:val="24"/>
              </w:rPr>
              <w:t>Kanslichefen informerade om planeringen.</w:t>
            </w:r>
            <w:r w:rsidRPr="00B32FE6">
              <w:rPr>
                <w:bCs/>
                <w:szCs w:val="24"/>
              </w:rPr>
              <w:br/>
            </w:r>
          </w:p>
        </w:tc>
      </w:tr>
      <w:tr w:rsidR="00B32FE6" w:rsidRPr="00B32FE6" w14:paraId="32A03CBC" w14:textId="77777777" w:rsidTr="00B10A33">
        <w:tc>
          <w:tcPr>
            <w:tcW w:w="567" w:type="dxa"/>
          </w:tcPr>
          <w:p w14:paraId="23DD892D" w14:textId="240357E2" w:rsidR="005C1BFC" w:rsidRPr="00B32FE6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 xml:space="preserve">§ </w:t>
            </w:r>
            <w:r w:rsidR="005C7AB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B32FE6" w:rsidRDefault="005C1BFC" w:rsidP="005C1BFC">
            <w:pPr>
              <w:rPr>
                <w:b/>
                <w:snapToGrid w:val="0"/>
                <w:szCs w:val="24"/>
              </w:rPr>
            </w:pPr>
            <w:r w:rsidRPr="00B32FE6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B32FE6" w:rsidRDefault="005C1BFC" w:rsidP="005C1BFC">
            <w:pPr>
              <w:rPr>
                <w:snapToGrid w:val="0"/>
                <w:szCs w:val="24"/>
              </w:rPr>
            </w:pPr>
          </w:p>
          <w:p w14:paraId="7CF6E935" w14:textId="08F1BD87" w:rsidR="005C1BFC" w:rsidRPr="00B32FE6" w:rsidRDefault="005C1BFC" w:rsidP="005C1BFC">
            <w:pPr>
              <w:rPr>
                <w:bCs/>
                <w:snapToGrid w:val="0"/>
                <w:szCs w:val="24"/>
              </w:rPr>
            </w:pPr>
            <w:r w:rsidRPr="00B32FE6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B32FE6">
              <w:rPr>
                <w:bCs/>
                <w:snapToGrid w:val="0"/>
                <w:szCs w:val="24"/>
              </w:rPr>
              <w:t>t</w:t>
            </w:r>
            <w:r w:rsidR="002859AC" w:rsidRPr="00B32FE6">
              <w:rPr>
                <w:bCs/>
                <w:snapToGrid w:val="0"/>
                <w:szCs w:val="24"/>
              </w:rPr>
              <w:t>or</w:t>
            </w:r>
            <w:r w:rsidR="00206038" w:rsidRPr="00B32FE6">
              <w:rPr>
                <w:bCs/>
                <w:snapToGrid w:val="0"/>
                <w:szCs w:val="24"/>
              </w:rPr>
              <w:t>s</w:t>
            </w:r>
            <w:r w:rsidRPr="00B32FE6">
              <w:rPr>
                <w:bCs/>
                <w:snapToGrid w:val="0"/>
                <w:szCs w:val="24"/>
              </w:rPr>
              <w:t xml:space="preserve">dagen den </w:t>
            </w:r>
            <w:r w:rsidR="00994F47" w:rsidRPr="00B32FE6">
              <w:rPr>
                <w:bCs/>
                <w:snapToGrid w:val="0"/>
                <w:szCs w:val="24"/>
              </w:rPr>
              <w:t>2</w:t>
            </w:r>
            <w:r w:rsidR="002859AC" w:rsidRPr="00B32FE6">
              <w:rPr>
                <w:bCs/>
                <w:snapToGrid w:val="0"/>
                <w:szCs w:val="24"/>
              </w:rPr>
              <w:t>7</w:t>
            </w:r>
            <w:r w:rsidRPr="00B32FE6">
              <w:rPr>
                <w:bCs/>
                <w:snapToGrid w:val="0"/>
                <w:szCs w:val="24"/>
              </w:rPr>
              <w:t xml:space="preserve"> </w:t>
            </w:r>
            <w:r w:rsidR="00755220" w:rsidRPr="00B32FE6">
              <w:rPr>
                <w:bCs/>
                <w:snapToGrid w:val="0"/>
                <w:szCs w:val="24"/>
              </w:rPr>
              <w:t>novem</w:t>
            </w:r>
            <w:r w:rsidRPr="00B32FE6">
              <w:rPr>
                <w:bCs/>
                <w:snapToGrid w:val="0"/>
                <w:szCs w:val="24"/>
              </w:rPr>
              <w:t>ber 2025 kl. 1</w:t>
            </w:r>
            <w:r w:rsidR="002859AC" w:rsidRPr="00B32FE6">
              <w:rPr>
                <w:bCs/>
                <w:snapToGrid w:val="0"/>
                <w:szCs w:val="24"/>
              </w:rPr>
              <w:t>0</w:t>
            </w:r>
            <w:r w:rsidRPr="00B32FE6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B32FE6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B32FE6" w:rsidRPr="00B32FE6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B32FE6">
              <w:rPr>
                <w:szCs w:val="24"/>
              </w:rPr>
              <w:t>Vid protokollet</w:t>
            </w:r>
          </w:p>
          <w:p w14:paraId="5A7907BE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34E2DB" w14:textId="7CE4114D" w:rsidR="00864719" w:rsidRPr="00B32FE6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B32FE6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A545FE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B32FE6">
              <w:rPr>
                <w:szCs w:val="24"/>
              </w:rPr>
              <w:t xml:space="preserve">Justeras den </w:t>
            </w:r>
            <w:r w:rsidR="00994F47" w:rsidRPr="00B32FE6">
              <w:rPr>
                <w:szCs w:val="24"/>
              </w:rPr>
              <w:t>2</w:t>
            </w:r>
            <w:r w:rsidR="002859AC" w:rsidRPr="00B32FE6">
              <w:rPr>
                <w:szCs w:val="24"/>
              </w:rPr>
              <w:t>7</w:t>
            </w:r>
            <w:r w:rsidR="00755220" w:rsidRPr="00B32FE6">
              <w:rPr>
                <w:szCs w:val="24"/>
              </w:rPr>
              <w:t xml:space="preserve"> novem</w:t>
            </w:r>
            <w:r w:rsidRPr="00B32FE6">
              <w:rPr>
                <w:szCs w:val="24"/>
              </w:rPr>
              <w:t>ber 2025</w:t>
            </w:r>
          </w:p>
          <w:p w14:paraId="4D75E4D0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B32FE6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35A51045" w:rsidR="00791959" w:rsidRPr="00B32FE6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B32FE6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2B78A7C7" w:rsidR="005C1BFC" w:rsidRPr="00B32FE6" w:rsidRDefault="004B58B5" w:rsidP="005C1BFC">
            <w:pPr>
              <w:tabs>
                <w:tab w:val="left" w:pos="1701"/>
              </w:tabs>
              <w:rPr>
                <w:szCs w:val="24"/>
              </w:rPr>
            </w:pPr>
            <w:r w:rsidRPr="00B32FE6">
              <w:rPr>
                <w:bCs/>
                <w:snapToGrid w:val="0"/>
              </w:rPr>
              <w:t>Fredrik Lundh Sammeli</w:t>
            </w:r>
          </w:p>
        </w:tc>
      </w:tr>
    </w:tbl>
    <w:p w14:paraId="7CBA715D" w14:textId="77777777" w:rsidR="00DB5172" w:rsidRPr="00B32FE6" w:rsidRDefault="000302EB" w:rsidP="000302EB">
      <w:r w:rsidRPr="00B32FE6"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D78E29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6D3D21">
              <w:rPr>
                <w:sz w:val="20"/>
              </w:rPr>
              <w:t>5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50DDC378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36319A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12A955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8FAFE4A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03BF4A16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BEA23E6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B3CDF41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9FF6A00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399A3C26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3E513CB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3E40E9E4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F9DA86A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614512B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4003D1D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5A86A18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A2B5DA2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2F76593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62689685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7654C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40702A2C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34BC46DF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0C3E9AA1" w:rsidR="002D60E9" w:rsidRPr="00E40C0C" w:rsidRDefault="00B32FE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1F81"/>
    <w:rsid w:val="000C2893"/>
    <w:rsid w:val="000C44F1"/>
    <w:rsid w:val="000C5988"/>
    <w:rsid w:val="000C5F79"/>
    <w:rsid w:val="000C6380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19A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B5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AB2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D21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2FE6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9AF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670</TotalTime>
  <Pages>3</Pages>
  <Words>352</Words>
  <Characters>2732</Characters>
  <Application>Microsoft Office Word</Application>
  <DocSecurity>0</DocSecurity>
  <Lines>1366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205</cp:revision>
  <cp:lastPrinted>2025-04-29T15:03:00Z</cp:lastPrinted>
  <dcterms:created xsi:type="dcterms:W3CDTF">2024-12-19T08:10:00Z</dcterms:created>
  <dcterms:modified xsi:type="dcterms:W3CDTF">2025-11-27T10:33:00Z</dcterms:modified>
</cp:coreProperties>
</file>