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11 februari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Skadeståndets omfattning vid finansiell rådgivning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Sanne Lennström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Hyresrätt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Associationsrätt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Militära frågor och frågor om Försvarsmaktens personal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Berglund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Richthoff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Rubbestad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Aylin Fazelian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35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11 februari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2021-02-11</SAFIR_Sammantradesdatum_Doc>
    <SAFIR_SammantradeID xmlns="C07A1A6C-0B19-41D9-BDF8-F523BA3921EB">18071ccd-3fba-4e46-b39a-f0ee85ebe2b0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AAD50CC2-9212-4978-8EAD-4A27F1DB8410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11 februari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