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5B59730A" w14:textId="77777777">
      <w:pPr>
        <w:pStyle w:val="Normalutanindragellerluft"/>
      </w:pPr>
      <w:r>
        <w:t xml:space="preserve"> </w:t>
      </w:r>
    </w:p>
    <w:sdt>
      <w:sdtPr>
        <w:alias w:val="CC_Boilerplate_4"/>
        <w:tag w:val="CC_Boilerplate_4"/>
        <w:id w:val="-1644581176"/>
        <w:lock w:val="sdtLocked"/>
        <w:placeholder>
          <w:docPart w:val="A3AF85C00BCC4B25A8E5DC4C541986A9"/>
        </w:placeholder>
        <w:text/>
      </w:sdtPr>
      <w:sdtEndPr/>
      <w:sdtContent>
        <w:p w:rsidRPr="009B062B" w:rsidR="00AF30DD" w:rsidP="00DA28CE" w:rsidRDefault="00AF30DD" w14:paraId="119F3874" w14:textId="77777777">
          <w:pPr>
            <w:pStyle w:val="Rubrik1"/>
            <w:spacing w:after="300"/>
          </w:pPr>
          <w:r w:rsidRPr="009B062B">
            <w:t>Förslag till riksdagsbeslut</w:t>
          </w:r>
        </w:p>
      </w:sdtContent>
    </w:sdt>
    <w:sdt>
      <w:sdtPr>
        <w:alias w:val="Yrkande 1"/>
        <w:tag w:val="22a9123f-b469-40d2-beb7-c3e2cfc36a83"/>
        <w:id w:val="-1033415968"/>
        <w:lock w:val="sdtLocked"/>
      </w:sdtPr>
      <w:sdtEndPr/>
      <w:sdtContent>
        <w:p w:rsidR="000A2543" w:rsidRDefault="00300226" w14:paraId="3DF45380" w14:textId="0BC4B5AA">
          <w:pPr>
            <w:pStyle w:val="Frslagstext"/>
          </w:pPr>
          <w:r>
            <w:t>Riksdagen ställer sig bakom det som anförs i motionen om att den fakultativa delen av 1 § i lagen (1991:5</w:t>
          </w:r>
          <w:r w:rsidR="008D2A49">
            <w:t>7</w:t>
          </w:r>
          <w:r>
            <w:t>2) om särskild utlänningskontroll ska vara tvingande och tillkännager detta för regeringen.</w:t>
          </w:r>
        </w:p>
      </w:sdtContent>
    </w:sdt>
    <w:sdt>
      <w:sdtPr>
        <w:alias w:val="Yrkande 2"/>
        <w:tag w:val="9a226aa3-fb16-4544-90a5-ef41aabcf4ea"/>
        <w:id w:val="-701713380"/>
        <w:lock w:val="sdtLocked"/>
      </w:sdtPr>
      <w:sdtEndPr/>
      <w:sdtContent>
        <w:p w:rsidR="000A2543" w:rsidRDefault="00300226" w14:paraId="5F1606FA" w14:textId="26F42B9B">
          <w:pPr>
            <w:pStyle w:val="Frslagstext"/>
          </w:pPr>
          <w:r>
            <w:t>Riksdagen ställer sig bakom det som anförs i motionen om överförandet av beslutanderätt enligt lagen (1991:5</w:t>
          </w:r>
          <w:r w:rsidR="008D2A49">
            <w:t>7</w:t>
          </w:r>
          <w:r>
            <w:t>2) om särskild utlänningskontroll från Migrationsverket till Säkerhetspolisen och tillkännager detta för regeringen.</w:t>
          </w:r>
        </w:p>
      </w:sdtContent>
    </w:sdt>
    <w:sdt>
      <w:sdtPr>
        <w:alias w:val="Yrkande 3"/>
        <w:tag w:val="c271e760-c454-406f-b757-cd1338300754"/>
        <w:id w:val="43955523"/>
        <w:lock w:val="sdtLocked"/>
      </w:sdtPr>
      <w:sdtEndPr/>
      <w:sdtContent>
        <w:p w:rsidR="000A2543" w:rsidRDefault="00300226" w14:paraId="7465D2A7" w14:textId="495F64C0">
          <w:pPr>
            <w:pStyle w:val="Frslagstext"/>
          </w:pPr>
          <w:r>
            <w:t>Riksdagen ställer sig bakom det som anförs i motionen om att utvisningar enligt lagen om särskild utlänningskontroll ska ske på livstid och tillkännager detta för regeringen.</w:t>
          </w:r>
        </w:p>
      </w:sdtContent>
    </w:sdt>
    <w:sdt>
      <w:sdtPr>
        <w:alias w:val="Yrkande 4"/>
        <w:tag w:val="c0145dbf-7a42-4d24-9a04-481998a4b68b"/>
        <w:id w:val="234756155"/>
        <w:lock w:val="sdtLocked"/>
      </w:sdtPr>
      <w:sdtEndPr/>
      <w:sdtContent>
        <w:p w:rsidR="000A2543" w:rsidRDefault="00300226" w14:paraId="116FBF01" w14:textId="4D3966A5">
          <w:pPr>
            <w:pStyle w:val="Frslagstext"/>
          </w:pPr>
          <w:r>
            <w:t>Riksdagen ställer sig bakom det som anförs i motionen om tillfälliga besök enligt lagen om särskild utlänningskontroll och tillkännager detta för regeringen.</w:t>
          </w:r>
        </w:p>
      </w:sdtContent>
    </w:sdt>
    <w:sdt>
      <w:sdtPr>
        <w:alias w:val="Yrkande 5"/>
        <w:tag w:val="c0dc19c1-dc33-41a9-bfbc-e4c0e194e89e"/>
        <w:id w:val="-844319794"/>
        <w:lock w:val="sdtLocked"/>
      </w:sdtPr>
      <w:sdtEndPr/>
      <w:sdtContent>
        <w:p w:rsidR="000A2543" w:rsidRDefault="00300226" w14:paraId="6EB3126D" w14:textId="3DC06B53">
          <w:pPr>
            <w:pStyle w:val="Frslagstext"/>
          </w:pPr>
          <w:r>
            <w:t>Riksdagen ställer sig bakom det som anförs i motionen om att den fakultativa delen av 8 § i lagen (1991:5</w:t>
          </w:r>
          <w:r w:rsidR="008D2A49">
            <w:t>7</w:t>
          </w:r>
          <w:r>
            <w:t>2) om särskild utlänningskontroll ska vara tvingande och tillkännager detta för regeringen.</w:t>
          </w:r>
        </w:p>
      </w:sdtContent>
    </w:sdt>
    <w:sdt>
      <w:sdtPr>
        <w:alias w:val="Yrkande 6"/>
        <w:tag w:val="24f795f1-948f-47f2-afea-73c45dd69c89"/>
        <w:id w:val="-568190202"/>
        <w:lock w:val="sdtLocked"/>
      </w:sdtPr>
      <w:sdtEndPr/>
      <w:sdtContent>
        <w:p w:rsidR="000A2543" w:rsidRDefault="00300226" w14:paraId="27512552" w14:textId="15DDE63B">
          <w:pPr>
            <w:pStyle w:val="Frslagstext"/>
          </w:pPr>
          <w:r>
            <w:t>Riksdagen ställer sig bakom det som anförs i motionen om att synnerliga skäl för personer under 18 år enligt 8 § i lagen (1991:5</w:t>
          </w:r>
          <w:r w:rsidR="008D2A49">
            <w:t>7</w:t>
          </w:r>
          <w:r>
            <w:t>2) om särskild utlänningskontroll ska utgå och tillkännager detta för regeringen.</w:t>
          </w:r>
        </w:p>
      </w:sdtContent>
    </w:sdt>
    <w:sdt>
      <w:sdtPr>
        <w:alias w:val="Yrkande 7"/>
        <w:tag w:val="644f32c3-af4e-4c28-b24c-4b68fc64217a"/>
        <w:id w:val="-1173031946"/>
        <w:lock w:val="sdtLocked"/>
      </w:sdtPr>
      <w:sdtEndPr/>
      <w:sdtContent>
        <w:p w:rsidR="000A2543" w:rsidRDefault="00300226" w14:paraId="7952155D" w14:textId="77777777">
          <w:pPr>
            <w:pStyle w:val="Frslagstext"/>
          </w:pPr>
          <w:r>
            <w:t>Riksdagen ställer sig bakom det som anförs i motionen om avhjälpandet av verkställighetshinder och tillkännager detta för regeringen.</w:t>
          </w:r>
        </w:p>
      </w:sdtContent>
    </w:sdt>
    <w:sdt>
      <w:sdtPr>
        <w:alias w:val="Yrkande 8"/>
        <w:tag w:val="78df7b13-cc5b-4bb5-bc08-4f33aa3d5cfc"/>
        <w:id w:val="-1814164953"/>
        <w:lock w:val="sdtLocked"/>
      </w:sdtPr>
      <w:sdtEndPr/>
      <w:sdtContent>
        <w:p w:rsidR="000A2543" w:rsidRDefault="00300226" w14:paraId="45FB04AF" w14:textId="3B83BFF5">
          <w:pPr>
            <w:pStyle w:val="Frslagstext"/>
          </w:pPr>
          <w:r>
            <w:t>Riksdagen ställer sig bakom det som anförs i motionen om skärpta straff för brott enligt lagen (1991:5</w:t>
          </w:r>
          <w:r w:rsidR="008D2A49">
            <w:t>7</w:t>
          </w:r>
          <w:r>
            <w:t>2) om särskild utlänningskontroll och tillkännager detta för regeringen.</w:t>
          </w:r>
        </w:p>
      </w:sdtContent>
    </w:sdt>
    <w:sdt>
      <w:sdtPr>
        <w:alias w:val="Yrkande 9"/>
        <w:tag w:val="b4580441-6d61-433b-b091-3f5ae0c7fb08"/>
        <w:id w:val="-952011987"/>
        <w:lock w:val="sdtLocked"/>
      </w:sdtPr>
      <w:sdtEndPr/>
      <w:sdtContent>
        <w:p w:rsidR="000A2543" w:rsidRDefault="00300226" w14:paraId="61C1D1F9" w14:textId="77777777">
          <w:pPr>
            <w:pStyle w:val="Frslagstext"/>
          </w:pPr>
          <w:r>
            <w:t>Riksdagen ställer sig bakom det som anförs i motionen om registrering av personuppgifter och tillkännager detta för regeringen.</w:t>
          </w:r>
        </w:p>
      </w:sdtContent>
    </w:sdt>
    <w:bookmarkStart w:name="MotionsStart" w:id="0"/>
    <w:bookmarkEnd w:id="0"/>
    <w:p w:rsidRPr="009B062B" w:rsidR="006D79C9" w:rsidP="00333E95" w:rsidRDefault="008D2A49" w14:paraId="7703682A" w14:textId="77777777">
      <w:pPr>
        <w:pStyle w:val="Rubrik1"/>
      </w:pPr>
      <w:sdt>
        <w:sdtPr>
          <w:alias w:val="CC_Motivering_Rubrik"/>
          <w:tag w:val="CC_Motivering_Rubrik"/>
          <w:id w:val="1433397530"/>
          <w:lock w:val="sdtLocked"/>
          <w:placeholder>
            <w:docPart w:val="E7A45DF00B56474FB8686230A152C2C7"/>
          </w:placeholder>
          <w:text/>
        </w:sdtPr>
        <w:sdtEndPr/>
        <w:sdtContent>
          <w:r w:rsidR="006D79C9">
            <w:t>Motivering</w:t>
          </w:r>
        </w:sdtContent>
      </w:sdt>
    </w:p>
    <w:p w:rsidR="007D3AE7" w:rsidP="007D3AE7" w:rsidRDefault="007D3AE7" w14:paraId="58C01B2D" w14:textId="79067035">
      <w:pPr>
        <w:pStyle w:val="Normalutanindragellerluft"/>
      </w:pPr>
      <w:r>
        <w:t xml:space="preserve">Lagen om särskild utlänningskontroll </w:t>
      </w:r>
      <w:r w:rsidR="00D66E79">
        <w:t>började tillämpas 2019</w:t>
      </w:r>
      <w:r>
        <w:t xml:space="preserve">. De verktyg som lagen ger säkerhetspolisen i syfte att säkra medborgarnas trygghet är oumbärliga. Tveksamheter om hur, och när, lagen ska tillämpas har dock förelegat. </w:t>
      </w:r>
      <w:r w:rsidR="0065492C">
        <w:t xml:space="preserve">I en hemställan till regeringen </w:t>
      </w:r>
      <w:r w:rsidR="00047AAE">
        <w:t xml:space="preserve">begärde </w:t>
      </w:r>
      <w:r w:rsidR="0065492C">
        <w:t xml:space="preserve">Säkerhetspolisen att lagen </w:t>
      </w:r>
      <w:r w:rsidR="00047AAE">
        <w:t xml:space="preserve">skulle förtydligas </w:t>
      </w:r>
      <w:r w:rsidR="0065492C">
        <w:t>och luckor täppas till.</w:t>
      </w:r>
      <w:r w:rsidR="00F547D1">
        <w:t xml:space="preserve"> </w:t>
      </w:r>
      <w:r w:rsidR="0065492C">
        <w:t>En utredning pågår</w:t>
      </w:r>
      <w:r w:rsidR="00FA1D1D">
        <w:t xml:space="preserve"> </w:t>
      </w:r>
      <w:r w:rsidR="0065492C">
        <w:t xml:space="preserve">och det är </w:t>
      </w:r>
      <w:r w:rsidR="00FA1D1D">
        <w:t xml:space="preserve">angeläget </w:t>
      </w:r>
      <w:r w:rsidR="0065492C">
        <w:t>att regeringen snarast återkommer till riksdagen med lagförslag om detta.</w:t>
      </w:r>
    </w:p>
    <w:p w:rsidRPr="00872D99" w:rsidR="007D3AE7" w:rsidP="00D66E79" w:rsidRDefault="00D66E79" w14:paraId="5CDF7A5E" w14:textId="10CC641A">
      <w:pPr>
        <w:ind w:firstLine="0"/>
      </w:pPr>
      <w:r>
        <w:tab/>
      </w:r>
      <w:r w:rsidRPr="00872D99" w:rsidR="007D3AE7">
        <w:t xml:space="preserve">Enligt </w:t>
      </w:r>
      <w:r w:rsidR="007F66AE">
        <w:t>lagen om särskild utlänningskontroll</w:t>
      </w:r>
      <w:r w:rsidRPr="00872D99" w:rsidR="007F66AE">
        <w:t xml:space="preserve"> </w:t>
      </w:r>
      <w:r w:rsidRPr="00872D99" w:rsidR="007D3AE7">
        <w:t xml:space="preserve">ska en utlänning kunna utvisas med hänsyn till rikets säkerhet eller om det kan befaras att personen kommer att begå eller medverka till terroristbrott. Lagen kan även användas om brottsligheten riktar sig mot ett annat land än Sverige. Om utvisning inte kan verkställas på grund av att det </w:t>
      </w:r>
      <w:r w:rsidR="00047AAE">
        <w:t>till exempel</w:t>
      </w:r>
      <w:r w:rsidRPr="00872D99" w:rsidR="007D3AE7">
        <w:t xml:space="preserve"> finns risk för död</w:t>
      </w:r>
      <w:bookmarkStart w:name="_GoBack" w:id="1"/>
      <w:bookmarkEnd w:id="1"/>
      <w:r w:rsidRPr="00872D99" w:rsidR="007D3AE7">
        <w:t xml:space="preserve">sstraff eller tortyr i landet personen ska utvisas till ska antingen utvisningen skjutas upp eller så ska personen beviljas ett tidsbegränsat uppehållstillstånd. Medan personen lever kvar i landet kommer en viss kontroll ifrån brottsbekämpande myndigheter att kunna </w:t>
      </w:r>
      <w:r w:rsidRPr="00872D99" w:rsidR="00047AAE">
        <w:t>utföras</w:t>
      </w:r>
      <w:r w:rsidR="00047AAE">
        <w:t>,</w:t>
      </w:r>
      <w:r w:rsidRPr="00872D99" w:rsidR="00047AAE">
        <w:t xml:space="preserve"> såsom</w:t>
      </w:r>
      <w:r w:rsidR="00047AAE">
        <w:t xml:space="preserve"> </w:t>
      </w:r>
      <w:r w:rsidRPr="00872D99" w:rsidR="007D3AE7">
        <w:t xml:space="preserve">husrannsakan eller att personen i fråga ges anmälningsplikt vissa tidpunkter vid polisstation. </w:t>
      </w:r>
    </w:p>
    <w:p w:rsidR="00047AAE" w:rsidP="00DF1252" w:rsidRDefault="007F66AE" w14:paraId="4807F372" w14:textId="710963BB">
      <w:r>
        <w:t>En sådan ordning riskerar att påverka möjligheterna att garantera den allmänna ordningen och tryggheten i samhället,</w:t>
      </w:r>
      <w:r w:rsidRPr="0065492C" w:rsidR="007D3AE7">
        <w:t xml:space="preserve"> </w:t>
      </w:r>
      <w:r w:rsidR="0065492C">
        <w:t xml:space="preserve">lagen </w:t>
      </w:r>
      <w:r w:rsidR="00047AAE">
        <w:t xml:space="preserve">behöver </w:t>
      </w:r>
      <w:r>
        <w:t xml:space="preserve">således </w:t>
      </w:r>
      <w:r w:rsidR="00047AAE">
        <w:t>skärpas</w:t>
      </w:r>
      <w:r w:rsidR="0065492C">
        <w:t xml:space="preserve">. </w:t>
      </w:r>
    </w:p>
    <w:p w:rsidRPr="0065492C" w:rsidR="00F272A8" w:rsidP="00F272A8" w:rsidRDefault="00F272A8" w14:paraId="74133B58" w14:textId="77777777">
      <w:pPr>
        <w:pStyle w:val="Rubrik2"/>
      </w:pPr>
      <w:r>
        <w:t>Tvingande tillämpning</w:t>
      </w:r>
    </w:p>
    <w:p w:rsidR="0065492C" w:rsidP="00F272A8" w:rsidRDefault="007D3AE7" w14:paraId="20D8A47E" w14:textId="1A8CA276">
      <w:pPr>
        <w:pStyle w:val="Normalutanindragellerluft"/>
      </w:pPr>
      <w:r>
        <w:t>Formuleringen i 1</w:t>
      </w:r>
      <w:r w:rsidR="00AA354B">
        <w:t xml:space="preserve"> § bör skärpas. </w:t>
      </w:r>
      <w:r w:rsidR="00322C04">
        <w:t>Den</w:t>
      </w:r>
      <w:r w:rsidR="00AA354B">
        <w:t xml:space="preserve"> fakultativ</w:t>
      </w:r>
      <w:r w:rsidR="00322C04">
        <w:t>a</w:t>
      </w:r>
      <w:r w:rsidR="00AA354B">
        <w:t xml:space="preserve"> bestämmelse</w:t>
      </w:r>
      <w:r w:rsidR="00322C04">
        <w:t>n ska</w:t>
      </w:r>
      <w:r w:rsidR="00AA354B">
        <w:t xml:space="preserve"> vara tvingande.</w:t>
      </w:r>
    </w:p>
    <w:p w:rsidRPr="00F272A8" w:rsidR="00F272A8" w:rsidP="00F272A8" w:rsidRDefault="00F272A8" w14:paraId="322B43A0" w14:textId="77777777">
      <w:pPr>
        <w:pStyle w:val="Rubrik2"/>
      </w:pPr>
      <w:r>
        <w:t>Säkerhetspolisen som beslutande instans</w:t>
      </w:r>
    </w:p>
    <w:p w:rsidR="0065492C" w:rsidP="00F272A8" w:rsidRDefault="00FA45AA" w14:paraId="40CE2066" w14:textId="204159A4">
      <w:pPr>
        <w:pStyle w:val="Normalutanindragellerluft"/>
      </w:pPr>
      <w:r>
        <w:t>Enligt 2 § är det</w:t>
      </w:r>
      <w:r w:rsidR="007D3AE7">
        <w:t xml:space="preserve"> Migrationsverket som äger frågan om utvisning</w:t>
      </w:r>
      <w:r>
        <w:t>.</w:t>
      </w:r>
      <w:r w:rsidR="007D3AE7">
        <w:t xml:space="preserve"> Dessa ärenden handlar dock om rikets säkerhet och terrorism varför Säkerhetspolisen</w:t>
      </w:r>
      <w:r>
        <w:t xml:space="preserve"> borde</w:t>
      </w:r>
      <w:r w:rsidR="007D3AE7">
        <w:t xml:space="preserve"> äga frågan och därmed meddela beslut om utvisning. Migrationsverket ska ges rätt att yttra sig. </w:t>
      </w:r>
    </w:p>
    <w:p w:rsidRPr="00F272A8" w:rsidR="00F272A8" w:rsidP="00F272A8" w:rsidRDefault="00F272A8" w14:paraId="3EBDC9A3" w14:textId="15269BD0">
      <w:r w:rsidRPr="00F272A8">
        <w:lastRenderedPageBreak/>
        <w:t>Eftersom Säkerhetspolisen</w:t>
      </w:r>
      <w:r w:rsidR="00FA45AA">
        <w:t xml:space="preserve"> bör</w:t>
      </w:r>
      <w:r w:rsidRPr="00F272A8">
        <w:t xml:space="preserve"> äga frågan om utvisning enligt denna lag samtidigt som Säkerhetspolisens bedömning ska väga tyngre än Migrationsverkets ska ett beslut enligt 9 § inte kunna om</w:t>
      </w:r>
      <w:r w:rsidR="00B635E8">
        <w:t>prövas av Migrationsverket</w:t>
      </w:r>
      <w:r w:rsidR="00FA45AA">
        <w:t>. Prövningen bör istället göras av</w:t>
      </w:r>
      <w:r w:rsidR="00B635E8">
        <w:t xml:space="preserve"> migrationsdomstol</w:t>
      </w:r>
      <w:r w:rsidR="00FA45AA">
        <w:t>en</w:t>
      </w:r>
      <w:r w:rsidRPr="00F272A8">
        <w:t xml:space="preserve">. </w:t>
      </w:r>
    </w:p>
    <w:p w:rsidRPr="00F272A8" w:rsidR="00F272A8" w:rsidP="00F272A8" w:rsidRDefault="00F272A8" w14:paraId="11ED513A" w14:textId="77777777">
      <w:pPr>
        <w:pStyle w:val="Rubrik2"/>
      </w:pPr>
      <w:r>
        <w:t>Utvisning på livstid</w:t>
      </w:r>
    </w:p>
    <w:p w:rsidR="0065492C" w:rsidP="00F272A8" w:rsidRDefault="007D3AE7" w14:paraId="5851DDD5" w14:textId="3B407DA4">
      <w:pPr>
        <w:pStyle w:val="Normalutanindragellerluft"/>
      </w:pPr>
      <w:r>
        <w:t>All utvisning med stöd av lagen ska utgöra ett livstidsförbud mot att återvända hit. 4</w:t>
      </w:r>
      <w:r w:rsidR="00101E1D">
        <w:t xml:space="preserve"> </w:t>
      </w:r>
      <w:r>
        <w:t xml:space="preserve">§ bör därmed ändras i enlighet med detta. </w:t>
      </w:r>
    </w:p>
    <w:p w:rsidRPr="00F272A8" w:rsidR="00F272A8" w:rsidP="00F272A8" w:rsidRDefault="00F272A8" w14:paraId="57B82452" w14:textId="77777777">
      <w:pPr>
        <w:pStyle w:val="Rubrik2"/>
      </w:pPr>
      <w:r>
        <w:t>Tillfälliga vistelser i Sverige</w:t>
      </w:r>
    </w:p>
    <w:p w:rsidR="0065492C" w:rsidP="00F272A8" w:rsidRDefault="005D5A2F" w14:paraId="4E5645DD" w14:textId="7DCDA137">
      <w:pPr>
        <w:pStyle w:val="Normalutanindragellerluft"/>
      </w:pPr>
      <w:r>
        <w:t>Huruvida</w:t>
      </w:r>
      <w:r w:rsidR="007D3AE7">
        <w:t xml:space="preserve"> 4 a och 4 b §§ bör stå kvar </w:t>
      </w:r>
      <w:r>
        <w:t xml:space="preserve">bör utredas, </w:t>
      </w:r>
      <w:r w:rsidR="007D3AE7">
        <w:t xml:space="preserve">men i de fall någon tillåts göra ett kort besök bör besöket göras under bevakning av polisen, på utlänningens egen bekostnad. </w:t>
      </w:r>
    </w:p>
    <w:p w:rsidRPr="00F272A8" w:rsidR="00F272A8" w:rsidP="00F272A8" w:rsidRDefault="00F272A8" w14:paraId="5EC31496" w14:textId="7073AC45">
      <w:pPr>
        <w:pStyle w:val="Rubrik2"/>
      </w:pPr>
      <w:r>
        <w:t xml:space="preserve">Förvar </w:t>
      </w:r>
      <w:r w:rsidR="00EF4875">
        <w:t>ska</w:t>
      </w:r>
      <w:r>
        <w:t xml:space="preserve"> alltid tillämpas</w:t>
      </w:r>
    </w:p>
    <w:p w:rsidR="00C05FCF" w:rsidP="00F272A8" w:rsidRDefault="007D3AE7" w14:paraId="7CF9AE82" w14:textId="37E95320">
      <w:pPr>
        <w:pStyle w:val="Normalutanindragellerluft"/>
      </w:pPr>
      <w:r>
        <w:t>Förvar ska gälla som huvudregel för samtliga som dömts till utvisning</w:t>
      </w:r>
      <w:r w:rsidR="00C13D6B">
        <w:t xml:space="preserve"> enligt lagen om särskild utlänningskontroll </w:t>
      </w:r>
      <w:r>
        <w:t xml:space="preserve">medan de inväntar verkställighet. Detta bör vara den naturliga gången eftersom personerna just döms för att de anses utgöra en risk mot rikets säkerhet eller kan befaras medverka vid terroristbrott. </w:t>
      </w:r>
      <w:r w:rsidR="00C13D6B">
        <w:t>Personer med utvisningsbeslut enligt denna lag</w:t>
      </w:r>
      <w:r>
        <w:t xml:space="preserve"> </w:t>
      </w:r>
      <w:r w:rsidR="00C13D6B">
        <w:t>bör</w:t>
      </w:r>
      <w:r>
        <w:t xml:space="preserve"> inte ha möjlighet att röra sig i samhället till dess att utvisningen kan verkställas. </w:t>
      </w:r>
    </w:p>
    <w:p w:rsidRPr="00F272A8" w:rsidR="00F272A8" w:rsidP="004872AA" w:rsidRDefault="00872D99" w14:paraId="11A8A046" w14:textId="28B09C70">
      <w:r>
        <w:t>Även h</w:t>
      </w:r>
      <w:r w:rsidRPr="00F272A8" w:rsidR="007D3AE7">
        <w:t xml:space="preserve">änsynstagande till personer under 18 år vad gäller förvar </w:t>
      </w:r>
      <w:r w:rsidR="00106A52">
        <w:t>enligt</w:t>
      </w:r>
      <w:r w:rsidRPr="00F272A8" w:rsidR="007D3AE7">
        <w:t xml:space="preserve"> 8 § ska </w:t>
      </w:r>
      <w:proofErr w:type="gramStart"/>
      <w:r w:rsidR="00106A52">
        <w:t>avskaffas.</w:t>
      </w:r>
      <w:r w:rsidRPr="00F272A8" w:rsidR="007D3AE7">
        <w:t>.</w:t>
      </w:r>
      <w:proofErr w:type="gramEnd"/>
      <w:r w:rsidRPr="00F272A8" w:rsidR="007D3AE7">
        <w:t xml:space="preserve"> </w:t>
      </w:r>
    </w:p>
    <w:p w:rsidR="00F272A8" w:rsidP="00F272A8" w:rsidRDefault="00F272A8" w14:paraId="0D195867" w14:textId="77777777">
      <w:pPr>
        <w:pStyle w:val="Rubrik2"/>
      </w:pPr>
      <w:r>
        <w:t>Avhjälpande av verkställighetshinder</w:t>
      </w:r>
    </w:p>
    <w:p w:rsidR="0065492C" w:rsidP="004872AA" w:rsidRDefault="007D3AE7" w14:paraId="20611906" w14:textId="1860C686">
      <w:pPr>
        <w:pStyle w:val="Normalutanindragellerluft"/>
      </w:pPr>
      <w:r>
        <w:t>Lagen gör också gällande att utlänningar inte får utvisas med stöd av lagen om det finns verkställighetshinder såsom risk för tortyr eller dödsstraff i landet dit personen ska utvisas. Detta bör förändras</w:t>
      </w:r>
      <w:r w:rsidR="00F272A8">
        <w:t>, exempelvis med avtal om garantier gällande dessa verkställighetshinder,</w:t>
      </w:r>
      <w:r>
        <w:t xml:space="preserve"> och regeringen ska återkomma med ett förslag som </w:t>
      </w:r>
      <w:r w:rsidR="00F272A8">
        <w:t>möjliggör utvisning i dessa fall</w:t>
      </w:r>
      <w:r>
        <w:t>. Per</w:t>
      </w:r>
      <w:r w:rsidR="00F272A8">
        <w:t>soner som dömts till utvisning ska i första hand</w:t>
      </w:r>
      <w:r>
        <w:t xml:space="preserve"> utvisas till sitt ursprungsland. I andra hand, om det förel</w:t>
      </w:r>
      <w:r w:rsidR="00F272A8">
        <w:t>igger verkställighetshinder och avtal om detta inte kunnat genomföras ska</w:t>
      </w:r>
      <w:r>
        <w:t xml:space="preserve"> regeringen upprätta avtal med tredjeland dit personer kan utvisas med stöd av lagen. I sista hand ska personerna hållas i förvar </w:t>
      </w:r>
      <w:r w:rsidR="00DF42EC">
        <w:t xml:space="preserve">till dess </w:t>
      </w:r>
      <w:r w:rsidR="00DF42EC">
        <w:lastRenderedPageBreak/>
        <w:t>verkställighetshinder inte längre föreligger eller att de under polisens översyn självmant lämnar landet.</w:t>
      </w:r>
    </w:p>
    <w:p w:rsidRPr="0065492C" w:rsidR="00F272A8" w:rsidP="00F272A8" w:rsidRDefault="00F272A8" w14:paraId="4809B819" w14:textId="77777777">
      <w:pPr>
        <w:pStyle w:val="Rubrik2"/>
      </w:pPr>
      <w:r>
        <w:t>Skärpta straff</w:t>
      </w:r>
    </w:p>
    <w:p w:rsidRPr="0065492C" w:rsidR="007D3AE7" w:rsidP="00872D99" w:rsidRDefault="007D3AE7" w14:paraId="37E86469" w14:textId="1F841576">
      <w:pPr>
        <w:ind w:firstLine="0"/>
      </w:pPr>
      <w:r w:rsidRPr="0065492C">
        <w:t>Straff</w:t>
      </w:r>
      <w:r w:rsidR="00DF1252">
        <w:t>en</w:t>
      </w:r>
      <w:r w:rsidRPr="0065492C">
        <w:t xml:space="preserve"> enligt 23 och 24 §§ bör skärpas. </w:t>
      </w:r>
      <w:r w:rsidR="00E45B0F">
        <w:t>Lagen berör allvarliga säkerhetshot och</w:t>
      </w:r>
      <w:r w:rsidRPr="0065492C">
        <w:t xml:space="preserve"> straffen bör därmed höjas, både för den </w:t>
      </w:r>
      <w:r w:rsidR="00E45B0F">
        <w:t xml:space="preserve">som </w:t>
      </w:r>
      <w:r w:rsidRPr="0065492C">
        <w:t>utvisa</w:t>
      </w:r>
      <w:r w:rsidR="00E45B0F">
        <w:t xml:space="preserve">s enligt denna lag </w:t>
      </w:r>
      <w:r w:rsidRPr="0065492C">
        <w:t>och för personer som hjälper dessa individer att komma in</w:t>
      </w:r>
      <w:r w:rsidR="00E45B0F">
        <w:t xml:space="preserve"> i,</w:t>
      </w:r>
      <w:r w:rsidRPr="0065492C">
        <w:t xml:space="preserve"> eller uppehålla sig i landet. </w:t>
      </w:r>
      <w:r w:rsidR="007D7A8C">
        <w:t>Straffskalan bör åtminstone utgöra fängelse i minst ett år, och högst tre år</w:t>
      </w:r>
      <w:r w:rsidRPr="0065492C">
        <w:t xml:space="preserve">. </w:t>
      </w:r>
    </w:p>
    <w:p w:rsidRPr="00872D99" w:rsidR="007D3AE7" w:rsidP="00872D99" w:rsidRDefault="007D3AE7" w14:paraId="6960D500" w14:textId="60F10224">
      <w:r w:rsidRPr="00872D99">
        <w:t xml:space="preserve">Vidare ska undantaget i 24 §, där det stadgas att tidigare utvisad utlänning ska undgå straff om denne har återvänt till Sverige på grund av förföljelse trots att denne tidigare utvisats, också bort. Har utlänningen fått ett utvisningsbeslut ska denne också straffas om personen i fråga uppehåller sig i Sverige. </w:t>
      </w:r>
      <w:r w:rsidR="00D0484A">
        <w:t>Undantaget,</w:t>
      </w:r>
      <w:r w:rsidRPr="00872D99">
        <w:t xml:space="preserve"> när det finns hundratals andra länder att söka sig till är inte rimligt. </w:t>
      </w:r>
    </w:p>
    <w:p w:rsidRPr="007243FC" w:rsidR="007243FC" w:rsidP="007243FC" w:rsidRDefault="007243FC" w14:paraId="42D85E6E" w14:textId="77777777">
      <w:pPr>
        <w:pStyle w:val="Rubrik2"/>
      </w:pPr>
      <w:r>
        <w:t>Registrering av personuppgifter</w:t>
      </w:r>
    </w:p>
    <w:p w:rsidRPr="00422B9E" w:rsidR="00422B9E" w:rsidP="007D3AE7" w:rsidRDefault="007D3AE7" w14:paraId="01AB7E5A" w14:textId="2214EC2D">
      <w:pPr>
        <w:pStyle w:val="Normalutanindragellerluft"/>
      </w:pPr>
      <w:r>
        <w:t xml:space="preserve">De som döms till utvisning med stöd av lagen </w:t>
      </w:r>
      <w:r w:rsidR="007E2762">
        <w:t xml:space="preserve">ska </w:t>
      </w:r>
      <w:r>
        <w:t xml:space="preserve">registrera sina fingeravtryck, sitt DNA och foto i en databas mot vilken samtliga som i Sverige söker uppehållstillstånd, medborgarskap, asyl eller annat ska kontrolleras. Detta </w:t>
      </w:r>
      <w:r w:rsidR="00F17B6D">
        <w:t xml:space="preserve">underlättar </w:t>
      </w:r>
      <w:r>
        <w:t>kontroll</w:t>
      </w:r>
      <w:r w:rsidR="00F17B6D">
        <w:t xml:space="preserve"> av</w:t>
      </w:r>
      <w:r>
        <w:t xml:space="preserve"> att tidigare utvisningsdömda som hotar landet inte</w:t>
      </w:r>
      <w:r w:rsidR="00B54660">
        <w:t xml:space="preserve"> åter</w:t>
      </w:r>
      <w:r>
        <w:t xml:space="preserve"> </w:t>
      </w:r>
      <w:r w:rsidR="00B54660">
        <w:t xml:space="preserve">söker sig </w:t>
      </w:r>
      <w:r>
        <w:t xml:space="preserve">hit under falska identiteter. </w:t>
      </w:r>
    </w:p>
    <w:p w:rsidR="00BB6339" w:rsidP="008E0FE2" w:rsidRDefault="00BB6339" w14:paraId="2B1AF4C0" w14:textId="77777777">
      <w:pPr>
        <w:pStyle w:val="Normalutanindragellerluft"/>
      </w:pPr>
    </w:p>
    <w:sdt>
      <w:sdtPr>
        <w:alias w:val="CC_Underskrifter"/>
        <w:tag w:val="CC_Underskrifter"/>
        <w:id w:val="583496634"/>
        <w:lock w:val="sdtContentLocked"/>
        <w:placeholder>
          <w:docPart w:val="16FD31B2325348958832CBE3FC8A2D12"/>
        </w:placeholder>
      </w:sdtPr>
      <w:sdtEndPr/>
      <w:sdtContent>
        <w:p w:rsidR="00DF1252" w:rsidP="00EF4875" w:rsidRDefault="00DF1252" w14:paraId="0BAFBB2B" w14:textId="77777777"/>
        <w:p w:rsidRPr="008E0FE2" w:rsidR="004801AC" w:rsidP="00EF4875" w:rsidRDefault="008D2A49" w14:paraId="5514244A" w14:textId="23D2755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Henrik Vinge (SD)</w:t>
            </w:r>
          </w:p>
        </w:tc>
      </w:tr>
      <w:tr>
        <w:trPr>
          <w:cantSplit/>
        </w:trPr>
        <w:tc>
          <w:tcPr>
            <w:tcW w:w="50" w:type="pct"/>
            <w:vAlign w:val="bottom"/>
          </w:tcPr>
          <w:p>
            <w:pPr>
              <w:pStyle w:val="Underskrifter"/>
              <w:spacing w:after="0"/>
            </w:pPr>
            <w:r>
              <w:t>Bo Broman (SD)</w:t>
            </w:r>
          </w:p>
        </w:tc>
        <w:tc>
          <w:tcPr>
            <w:tcW w:w="50" w:type="pct"/>
            <w:vAlign w:val="bottom"/>
          </w:tcPr>
          <w:p>
            <w:pPr>
              <w:pStyle w:val="Underskrifter"/>
            </w:pPr>
            <w:r>
              <w:t> </w:t>
            </w:r>
          </w:p>
        </w:tc>
      </w:tr>
    </w:tbl>
    <w:p w:rsidR="00840905" w:rsidRDefault="00840905" w14:paraId="49BED622" w14:textId="77777777"/>
    <w:sectPr w:rsidR="0084090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7F60C5" w14:textId="77777777" w:rsidR="00B24B94" w:rsidRDefault="00B24B94" w:rsidP="000C1CAD">
      <w:pPr>
        <w:spacing w:line="240" w:lineRule="auto"/>
      </w:pPr>
      <w:r>
        <w:separator/>
      </w:r>
    </w:p>
  </w:endnote>
  <w:endnote w:type="continuationSeparator" w:id="0">
    <w:p w14:paraId="44BEB997" w14:textId="77777777" w:rsidR="00B24B94" w:rsidRDefault="00B24B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A0C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EFA13" w14:textId="67E7A85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F4875">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7B1C12" w14:textId="447F2F46" w:rsidR="00262EA3" w:rsidRPr="00EF4875" w:rsidRDefault="00262EA3" w:rsidP="00EF48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49CEE2" w14:textId="77777777" w:rsidR="00B24B94" w:rsidRDefault="00B24B94" w:rsidP="000C1CAD">
      <w:pPr>
        <w:spacing w:line="240" w:lineRule="auto"/>
      </w:pPr>
      <w:r>
        <w:separator/>
      </w:r>
    </w:p>
  </w:footnote>
  <w:footnote w:type="continuationSeparator" w:id="0">
    <w:p w14:paraId="4D0057DF" w14:textId="77777777" w:rsidR="00B24B94" w:rsidRDefault="00B24B9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9A1A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3C16F9" wp14:anchorId="291156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D2A49" w14:paraId="27223C60" w14:textId="0E9CAF7D">
                          <w:pPr>
                            <w:jc w:val="right"/>
                          </w:pPr>
                          <w:sdt>
                            <w:sdtPr>
                              <w:alias w:val="CC_Noformat_Partikod"/>
                              <w:tag w:val="CC_Noformat_Partikod"/>
                              <w:id w:val="-53464382"/>
                              <w:placeholder>
                                <w:docPart w:val="105A883E35B740FCA2D05620A1A7647E"/>
                              </w:placeholder>
                              <w:text/>
                            </w:sdtPr>
                            <w:sdtEndPr/>
                            <w:sdtContent>
                              <w:r w:rsidR="00BB0B5B">
                                <w:t>SD</w:t>
                              </w:r>
                            </w:sdtContent>
                          </w:sdt>
                          <w:sdt>
                            <w:sdtPr>
                              <w:alias w:val="CC_Noformat_Partinummer"/>
                              <w:tag w:val="CC_Noformat_Partinummer"/>
                              <w:id w:val="-1709555926"/>
                              <w:placeholder>
                                <w:docPart w:val="DB50E4D38FD948D3BCEE312DE082FCE0"/>
                              </w:placeholder>
                              <w:text/>
                            </w:sdtPr>
                            <w:sdtEndPr/>
                            <w:sdtContent>
                              <w:r w:rsidR="007C13E3">
                                <w:t>252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91156C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F4875" w14:paraId="27223C60" w14:textId="0E9CAF7D">
                    <w:pPr>
                      <w:jc w:val="right"/>
                    </w:pPr>
                    <w:sdt>
                      <w:sdtPr>
                        <w:alias w:val="CC_Noformat_Partikod"/>
                        <w:tag w:val="CC_Noformat_Partikod"/>
                        <w:id w:val="-53464382"/>
                        <w:placeholder>
                          <w:docPart w:val="105A883E35B740FCA2D05620A1A7647E"/>
                        </w:placeholder>
                        <w:text/>
                      </w:sdtPr>
                      <w:sdtEndPr/>
                      <w:sdtContent>
                        <w:r w:rsidR="00BB0B5B">
                          <w:t>SD</w:t>
                        </w:r>
                      </w:sdtContent>
                    </w:sdt>
                    <w:sdt>
                      <w:sdtPr>
                        <w:alias w:val="CC_Noformat_Partinummer"/>
                        <w:tag w:val="CC_Noformat_Partinummer"/>
                        <w:id w:val="-1709555926"/>
                        <w:placeholder>
                          <w:docPart w:val="DB50E4D38FD948D3BCEE312DE082FCE0"/>
                        </w:placeholder>
                        <w:text/>
                      </w:sdtPr>
                      <w:sdtEndPr/>
                      <w:sdtContent>
                        <w:r w:rsidR="007C13E3">
                          <w:t>252</w:t>
                        </w:r>
                      </w:sdtContent>
                    </w:sdt>
                  </w:p>
                </w:txbxContent>
              </v:textbox>
              <w10:wrap anchorx="page"/>
            </v:shape>
          </w:pict>
        </mc:Fallback>
      </mc:AlternateContent>
    </w:r>
  </w:p>
  <w:p w:rsidRPr="00293C4F" w:rsidR="00262EA3" w:rsidP="00776B74" w:rsidRDefault="00262EA3" w14:paraId="0D0662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D020BFD" w14:textId="77777777">
    <w:pPr>
      <w:jc w:val="right"/>
    </w:pPr>
  </w:p>
  <w:p w:rsidR="00262EA3" w:rsidP="00776B74" w:rsidRDefault="00262EA3" w14:paraId="72929D9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D2A49" w14:paraId="607DBF6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A63A94" wp14:anchorId="314A04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D2A49" w14:paraId="53249A59" w14:textId="428803F2">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B39FE5CED4444AA29195493576C10942"/>
        </w:placeholder>
        <w:text/>
      </w:sdtPr>
      <w:sdtEndPr/>
      <w:sdtContent>
        <w:r w:rsidR="00BB0B5B">
          <w:t>SD</w:t>
        </w:r>
      </w:sdtContent>
    </w:sdt>
    <w:sdt>
      <w:sdtPr>
        <w:alias w:val="CC_Noformat_Partinummer"/>
        <w:tag w:val="CC_Noformat_Partinummer"/>
        <w:id w:val="-2014525982"/>
        <w:lock w:val="contentLocked"/>
        <w:text/>
      </w:sdtPr>
      <w:sdtEndPr/>
      <w:sdtContent>
        <w:r w:rsidR="007C13E3">
          <w:t>252</w:t>
        </w:r>
      </w:sdtContent>
    </w:sdt>
  </w:p>
  <w:p w:rsidRPr="008227B3" w:rsidR="00262EA3" w:rsidP="008227B3" w:rsidRDefault="008D2A49" w14:paraId="3E42308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D2A49" w14:paraId="0C4DAAD4" w14:textId="77777777">
    <w:pPr>
      <w:pStyle w:val="MotionTIllRiksdagen"/>
    </w:pPr>
    <w:sdt>
      <w:sdtPr>
        <w:rPr>
          <w:rStyle w:val="BeteckningChar"/>
        </w:rPr>
        <w:alias w:val="CC_Noformat_Riksmote"/>
        <w:tag w:val="CC_Noformat_Riksmote"/>
        <w:id w:val="1201050710"/>
        <w:lock w:val="sdtContentLocked"/>
        <w:placeholder>
          <w:docPart w:val="10A094B2C64247A5BB2534A777AF6FF3"/>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:552</w:t>
        </w:r>
      </w:sdtContent>
    </w:sdt>
  </w:p>
  <w:p w:rsidR="00262EA3" w:rsidP="00E03A3D" w:rsidRDefault="008D2A49" w14:paraId="1A9F486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Adam Marttinen m.fl. (SD)</w:t>
        </w:r>
      </w:sdtContent>
    </w:sdt>
  </w:p>
  <w:sdt>
    <w:sdtPr>
      <w:alias w:val="CC_Noformat_Rubtext"/>
      <w:tag w:val="CC_Noformat_Rubtext"/>
      <w:id w:val="-218060500"/>
      <w:lock w:val="sdtLocked"/>
      <w:placeholder>
        <w:docPart w:val="5B2BCEC432454F8B978B7C9A208FAD66"/>
      </w:placeholder>
      <w:text/>
    </w:sdtPr>
    <w:sdtEndPr/>
    <w:sdtContent>
      <w:p w:rsidR="00262EA3" w:rsidP="00283E0F" w:rsidRDefault="007D3AE7" w14:paraId="6BAA6D63" w14:textId="77777777">
        <w:pPr>
          <w:pStyle w:val="FSHRub2"/>
        </w:pPr>
        <w:r>
          <w:t>En effektiv lag om särskild utlänningskontroll</w:t>
        </w:r>
      </w:p>
    </w:sdtContent>
  </w:sdt>
  <w:sdt>
    <w:sdtPr>
      <w:alias w:val="CC_Boilerplate_3"/>
      <w:tag w:val="CC_Boilerplate_3"/>
      <w:id w:val="1606463544"/>
      <w:lock w:val="sdtContentLocked"/>
      <w15:appearance w15:val="hidden"/>
      <w:text w:multiLine="1"/>
    </w:sdtPr>
    <w:sdtEndPr/>
    <w:sdtContent>
      <w:p w:rsidR="00262EA3" w:rsidP="00283E0F" w:rsidRDefault="00262EA3" w14:paraId="04336F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9A53F5"/>
    <w:multiLevelType w:val="hybridMultilevel"/>
    <w:tmpl w:val="357E89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B0B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AAE"/>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3"/>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E1D"/>
    <w:rsid w:val="00101FEF"/>
    <w:rsid w:val="001020F3"/>
    <w:rsid w:val="00102143"/>
    <w:rsid w:val="00102980"/>
    <w:rsid w:val="0010386F"/>
    <w:rsid w:val="0010493C"/>
    <w:rsid w:val="00104ACE"/>
    <w:rsid w:val="00105035"/>
    <w:rsid w:val="0010535A"/>
    <w:rsid w:val="0010544C"/>
    <w:rsid w:val="0010587C"/>
    <w:rsid w:val="00105DEF"/>
    <w:rsid w:val="00106455"/>
    <w:rsid w:val="00106A52"/>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CA0"/>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226"/>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C04"/>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2AA"/>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5A2F"/>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92C"/>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2D4"/>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3FC"/>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3E3"/>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AE7"/>
    <w:rsid w:val="007D41C8"/>
    <w:rsid w:val="007D5A70"/>
    <w:rsid w:val="007D5E2B"/>
    <w:rsid w:val="007D6916"/>
    <w:rsid w:val="007D71DA"/>
    <w:rsid w:val="007D7A8C"/>
    <w:rsid w:val="007D7C3D"/>
    <w:rsid w:val="007E0198"/>
    <w:rsid w:val="007E07AA"/>
    <w:rsid w:val="007E0C6D"/>
    <w:rsid w:val="007E0EA6"/>
    <w:rsid w:val="007E26CF"/>
    <w:rsid w:val="007E2762"/>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6AE"/>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05"/>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F84"/>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2D99"/>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A49"/>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9E2"/>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3AC"/>
    <w:rsid w:val="00AA17CA"/>
    <w:rsid w:val="00AA21E2"/>
    <w:rsid w:val="00AA2DC2"/>
    <w:rsid w:val="00AA354B"/>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B94"/>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660"/>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5E8"/>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49C2"/>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B5B"/>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FCF"/>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D6B"/>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789"/>
    <w:rsid w:val="00CF4FAC"/>
    <w:rsid w:val="00CF5033"/>
    <w:rsid w:val="00CF58E4"/>
    <w:rsid w:val="00CF70A8"/>
    <w:rsid w:val="00CF746D"/>
    <w:rsid w:val="00D001BD"/>
    <w:rsid w:val="00D0136F"/>
    <w:rsid w:val="00D0227E"/>
    <w:rsid w:val="00D02AAF"/>
    <w:rsid w:val="00D02ED2"/>
    <w:rsid w:val="00D03CE4"/>
    <w:rsid w:val="00D04591"/>
    <w:rsid w:val="00D047CF"/>
    <w:rsid w:val="00D0484A"/>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E79"/>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252"/>
    <w:rsid w:val="00DF217B"/>
    <w:rsid w:val="00DF2450"/>
    <w:rsid w:val="00DF24C9"/>
    <w:rsid w:val="00DF2735"/>
    <w:rsid w:val="00DF31C1"/>
    <w:rsid w:val="00DF3395"/>
    <w:rsid w:val="00DF3554"/>
    <w:rsid w:val="00DF365E"/>
    <w:rsid w:val="00DF4282"/>
    <w:rsid w:val="00DF42EC"/>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5B0F"/>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B9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875"/>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B6D"/>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2A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7D1"/>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D1D"/>
    <w:rsid w:val="00FA1FBF"/>
    <w:rsid w:val="00FA2425"/>
    <w:rsid w:val="00FA30BF"/>
    <w:rsid w:val="00FA338F"/>
    <w:rsid w:val="00FA354B"/>
    <w:rsid w:val="00FA3932"/>
    <w:rsid w:val="00FA45AA"/>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2B3EA8"/>
  <w15:chartTrackingRefBased/>
  <w15:docId w15:val="{F6242CB9-0A71-403E-BC51-859EB3621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0447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AF85C00BCC4B25A8E5DC4C541986A9"/>
        <w:category>
          <w:name w:val="Allmänt"/>
          <w:gallery w:val="placeholder"/>
        </w:category>
        <w:types>
          <w:type w:val="bbPlcHdr"/>
        </w:types>
        <w:behaviors>
          <w:behavior w:val="content"/>
        </w:behaviors>
        <w:guid w:val="{491F1D47-84AA-4A25-A368-5616131FF7AD}"/>
      </w:docPartPr>
      <w:docPartBody>
        <w:p w:rsidR="00B86A17" w:rsidRDefault="00A32FD4">
          <w:pPr>
            <w:pStyle w:val="A3AF85C00BCC4B25A8E5DC4C541986A9"/>
          </w:pPr>
          <w:r w:rsidRPr="005A0A93">
            <w:rPr>
              <w:rStyle w:val="Platshllartext"/>
            </w:rPr>
            <w:t>Förslag till riksdagsbeslut</w:t>
          </w:r>
        </w:p>
      </w:docPartBody>
    </w:docPart>
    <w:docPart>
      <w:docPartPr>
        <w:name w:val="E7A45DF00B56474FB8686230A152C2C7"/>
        <w:category>
          <w:name w:val="Allmänt"/>
          <w:gallery w:val="placeholder"/>
        </w:category>
        <w:types>
          <w:type w:val="bbPlcHdr"/>
        </w:types>
        <w:behaviors>
          <w:behavior w:val="content"/>
        </w:behaviors>
        <w:guid w:val="{C2447EFC-970F-4DE6-B283-BE3A51AE2946}"/>
      </w:docPartPr>
      <w:docPartBody>
        <w:p w:rsidR="00B86A17" w:rsidRDefault="00A32FD4">
          <w:pPr>
            <w:pStyle w:val="E7A45DF00B56474FB8686230A152C2C7"/>
          </w:pPr>
          <w:r w:rsidRPr="005A0A93">
            <w:rPr>
              <w:rStyle w:val="Platshllartext"/>
            </w:rPr>
            <w:t>Motivering</w:t>
          </w:r>
        </w:p>
      </w:docPartBody>
    </w:docPart>
    <w:docPart>
      <w:docPartPr>
        <w:name w:val="105A883E35B740FCA2D05620A1A7647E"/>
        <w:category>
          <w:name w:val="Allmänt"/>
          <w:gallery w:val="placeholder"/>
        </w:category>
        <w:types>
          <w:type w:val="bbPlcHdr"/>
        </w:types>
        <w:behaviors>
          <w:behavior w:val="content"/>
        </w:behaviors>
        <w:guid w:val="{D0219EEE-8C05-4BAD-9868-44A456B84BF5}"/>
      </w:docPartPr>
      <w:docPartBody>
        <w:p w:rsidR="00B86A17" w:rsidRDefault="00A32FD4">
          <w:pPr>
            <w:pStyle w:val="105A883E35B740FCA2D05620A1A7647E"/>
          </w:pPr>
          <w:r>
            <w:rPr>
              <w:rStyle w:val="Platshllartext"/>
            </w:rPr>
            <w:t xml:space="preserve"> </w:t>
          </w:r>
        </w:p>
      </w:docPartBody>
    </w:docPart>
    <w:docPart>
      <w:docPartPr>
        <w:name w:val="DB50E4D38FD948D3BCEE312DE082FCE0"/>
        <w:category>
          <w:name w:val="Allmänt"/>
          <w:gallery w:val="placeholder"/>
        </w:category>
        <w:types>
          <w:type w:val="bbPlcHdr"/>
        </w:types>
        <w:behaviors>
          <w:behavior w:val="content"/>
        </w:behaviors>
        <w:guid w:val="{B45844E1-0101-4B55-8884-BF6386DBF272}"/>
      </w:docPartPr>
      <w:docPartBody>
        <w:p w:rsidR="00B86A17" w:rsidRDefault="00A32FD4">
          <w:pPr>
            <w:pStyle w:val="DB50E4D38FD948D3BCEE312DE082FCE0"/>
          </w:pPr>
          <w:r>
            <w:t xml:space="preserve"> </w:t>
          </w:r>
        </w:p>
      </w:docPartBody>
    </w:docPart>
    <w:docPart>
      <w:docPartPr>
        <w:name w:val="DefaultPlaceholder_-1854013440"/>
        <w:category>
          <w:name w:val="Allmänt"/>
          <w:gallery w:val="placeholder"/>
        </w:category>
        <w:types>
          <w:type w:val="bbPlcHdr"/>
        </w:types>
        <w:behaviors>
          <w:behavior w:val="content"/>
        </w:behaviors>
        <w:guid w:val="{52FA419F-E88A-41D9-9574-DE811E0A3321}"/>
      </w:docPartPr>
      <w:docPartBody>
        <w:p w:rsidR="00B86A17" w:rsidRDefault="00A32FD4">
          <w:r w:rsidRPr="00FC1E99">
            <w:rPr>
              <w:rStyle w:val="Platshllartext"/>
            </w:rPr>
            <w:t>Klicka eller tryck här för att ange text.</w:t>
          </w:r>
        </w:p>
      </w:docPartBody>
    </w:docPart>
    <w:docPart>
      <w:docPartPr>
        <w:name w:val="5B2BCEC432454F8B978B7C9A208FAD66"/>
        <w:category>
          <w:name w:val="Allmänt"/>
          <w:gallery w:val="placeholder"/>
        </w:category>
        <w:types>
          <w:type w:val="bbPlcHdr"/>
        </w:types>
        <w:behaviors>
          <w:behavior w:val="content"/>
        </w:behaviors>
        <w:guid w:val="{23D326D4-D205-4433-9C05-1FFE876565A6}"/>
      </w:docPartPr>
      <w:docPartBody>
        <w:p w:rsidR="00B86A17" w:rsidRDefault="00A32FD4">
          <w:r w:rsidRPr="00FC1E99">
            <w:rPr>
              <w:rStyle w:val="Platshllartext"/>
            </w:rPr>
            <w:t>[ange din text här]</w:t>
          </w:r>
        </w:p>
      </w:docPartBody>
    </w:docPart>
    <w:docPart>
      <w:docPartPr>
        <w:name w:val="10A094B2C64247A5BB2534A777AF6FF3"/>
        <w:category>
          <w:name w:val="Allmänt"/>
          <w:gallery w:val="placeholder"/>
        </w:category>
        <w:types>
          <w:type w:val="bbPlcHdr"/>
        </w:types>
        <w:behaviors>
          <w:behavior w:val="content"/>
        </w:behaviors>
        <w:guid w:val="{7FA6ED5F-16FA-4082-A90B-F9AA322DC9BE}"/>
      </w:docPartPr>
      <w:docPartBody>
        <w:p w:rsidR="00B86A17" w:rsidRDefault="00A32FD4">
          <w:r w:rsidRPr="00FC1E99">
            <w:rPr>
              <w:rStyle w:val="Platshllartext"/>
            </w:rPr>
            <w:t>[ange din text här]</w:t>
          </w:r>
        </w:p>
      </w:docPartBody>
    </w:docPart>
    <w:docPart>
      <w:docPartPr>
        <w:name w:val="B39FE5CED4444AA29195493576C10942"/>
        <w:category>
          <w:name w:val="Allmänt"/>
          <w:gallery w:val="placeholder"/>
        </w:category>
        <w:types>
          <w:type w:val="bbPlcHdr"/>
        </w:types>
        <w:behaviors>
          <w:behavior w:val="content"/>
        </w:behaviors>
        <w:guid w:val="{D757BE7A-2DDC-4813-8FB5-E001F040FA2C}"/>
      </w:docPartPr>
      <w:docPartBody>
        <w:p w:rsidR="00B86A17" w:rsidRDefault="00A32FD4">
          <w:r w:rsidRPr="00FC1E99">
            <w:rPr>
              <w:rStyle w:val="Platshllartext"/>
            </w:rPr>
            <w:t>[ange din text här]</w:t>
          </w:r>
        </w:p>
      </w:docPartBody>
    </w:docPart>
    <w:docPart>
      <w:docPartPr>
        <w:name w:val="16FD31B2325348958832CBE3FC8A2D12"/>
        <w:category>
          <w:name w:val="Allmänt"/>
          <w:gallery w:val="placeholder"/>
        </w:category>
        <w:types>
          <w:type w:val="bbPlcHdr"/>
        </w:types>
        <w:behaviors>
          <w:behavior w:val="content"/>
        </w:behaviors>
        <w:guid w:val="{9D5608CB-92CD-40A0-ADE1-3AD3E8C1A616}"/>
      </w:docPartPr>
      <w:docPartBody>
        <w:p w:rsidR="00A11E65" w:rsidRDefault="00A11E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FD4"/>
    <w:rsid w:val="006A6BB7"/>
    <w:rsid w:val="00A11E65"/>
    <w:rsid w:val="00A32FD4"/>
    <w:rsid w:val="00B86A17"/>
    <w:rsid w:val="00D408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32FD4"/>
    <w:rPr>
      <w:color w:val="F4B083" w:themeColor="accent2" w:themeTint="99"/>
    </w:rPr>
  </w:style>
  <w:style w:type="paragraph" w:customStyle="1" w:styleId="A3AF85C00BCC4B25A8E5DC4C541986A9">
    <w:name w:val="A3AF85C00BCC4B25A8E5DC4C541986A9"/>
  </w:style>
  <w:style w:type="paragraph" w:customStyle="1" w:styleId="90ED3EBBD6FF4106B3F5397EB291EE8F">
    <w:name w:val="90ED3EBBD6FF4106B3F5397EB291EE8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01BDE8FBBBF4AF3B6057CED348AF29B">
    <w:name w:val="401BDE8FBBBF4AF3B6057CED348AF29B"/>
  </w:style>
  <w:style w:type="paragraph" w:customStyle="1" w:styleId="E7A45DF00B56474FB8686230A152C2C7">
    <w:name w:val="E7A45DF00B56474FB8686230A152C2C7"/>
  </w:style>
  <w:style w:type="paragraph" w:customStyle="1" w:styleId="53BA1C60D5B442E8B66482D36CB89D46">
    <w:name w:val="53BA1C60D5B442E8B66482D36CB89D46"/>
  </w:style>
  <w:style w:type="paragraph" w:customStyle="1" w:styleId="CABC81C7313B4C94928B46F129C076A8">
    <w:name w:val="CABC81C7313B4C94928B46F129C076A8"/>
  </w:style>
  <w:style w:type="paragraph" w:customStyle="1" w:styleId="105A883E35B740FCA2D05620A1A7647E">
    <w:name w:val="105A883E35B740FCA2D05620A1A7647E"/>
  </w:style>
  <w:style w:type="paragraph" w:customStyle="1" w:styleId="DB50E4D38FD948D3BCEE312DE082FCE0">
    <w:name w:val="DB50E4D38FD948D3BCEE312DE082FC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27D479-FE56-4E3D-96BB-DFD57743F722}"/>
</file>

<file path=customXml/itemProps2.xml><?xml version="1.0" encoding="utf-8"?>
<ds:datastoreItem xmlns:ds="http://schemas.openxmlformats.org/officeDocument/2006/customXml" ds:itemID="{FF9B740E-DDB1-4355-A250-C5872A5B927C}"/>
</file>

<file path=customXml/itemProps3.xml><?xml version="1.0" encoding="utf-8"?>
<ds:datastoreItem xmlns:ds="http://schemas.openxmlformats.org/officeDocument/2006/customXml" ds:itemID="{033DD1E2-0528-4FC0-BEA3-BF1461A93C7F}"/>
</file>

<file path=docProps/app.xml><?xml version="1.0" encoding="utf-8"?>
<Properties xmlns="http://schemas.openxmlformats.org/officeDocument/2006/extended-properties" xmlns:vt="http://schemas.openxmlformats.org/officeDocument/2006/docPropsVTypes">
  <Template>Normal</Template>
  <TotalTime>9</TotalTime>
  <Pages>4</Pages>
  <Words>990</Words>
  <Characters>5646</Characters>
  <Application>Microsoft Office Word</Application>
  <DocSecurity>0</DocSecurity>
  <Lines>104</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SD252 En effektiv lag om särskild utlänningskontroll</vt:lpstr>
      <vt:lpstr>
      </vt:lpstr>
    </vt:vector>
  </TitlesOfParts>
  <Company>Sveriges riksdag</Company>
  <LinksUpToDate>false</LinksUpToDate>
  <CharactersWithSpaces>6593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