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21 maj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Offentlighetsprincipen med lättnadsregler för enskilda mindre huvudmän i skolväsendet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Legitimation och behörighet i den tioåriga grundskolan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Interparlamentariska unionen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Norrhult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Förenklingar i jaktlagstiftningen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funktion för operativ krishantering i den finansiella sektorn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Förbättrade förutsättningar för kommuner att motverka felaktiga utbetalningar från välfärdssystemen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nationell utredningsfunktion för att förebygga suicid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28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21 maj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2026-05-21</SAFIR_Sammantradesdatum_Doc>
    <SAFIR_SammantradeID xmlns="C07A1A6C-0B19-41D9-BDF8-F523BA3921EB">62450577-4a39-40a8-b1c9-e51aa46180c4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F5A2CDC9-556B-45E4-A85E-ED9CCEA44AF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21 maj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