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71DB4" w:rsidRPr="00ED3B3D" w:rsidTr="00671DB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71DB4" w:rsidRPr="00ED3B3D" w:rsidRDefault="00AD7473" w:rsidP="00671DB4">
            <w:pPr>
              <w:pStyle w:val="RSKRbeteckning"/>
              <w:spacing w:before="240"/>
            </w:pPr>
            <w:r w:rsidRPr="00ED3B3D">
              <w:t>Riksdagsskrivelse</w:t>
            </w:r>
          </w:p>
          <w:p w:rsidR="00671DB4" w:rsidRPr="00ED3B3D" w:rsidRDefault="00AD7473" w:rsidP="00671DB4">
            <w:pPr>
              <w:pStyle w:val="RSKRbeteckning"/>
            </w:pPr>
            <w:r w:rsidRPr="00ED3B3D">
              <w:t>2008/09</w:t>
            </w:r>
            <w:r w:rsidR="00671DB4" w:rsidRPr="00ED3B3D">
              <w:t>:</w:t>
            </w:r>
            <w:r w:rsidRPr="00ED3B3D">
              <w:t>14</w:t>
            </w:r>
          </w:p>
        </w:tc>
        <w:tc>
          <w:tcPr>
            <w:tcW w:w="1134" w:type="dxa"/>
          </w:tcPr>
          <w:p w:rsidR="00671DB4" w:rsidRPr="00ED3B3D" w:rsidRDefault="00ED3B3D" w:rsidP="00671DB4">
            <w:pPr>
              <w:jc w:val="right"/>
            </w:pPr>
            <w:r w:rsidRPr="00ED3B3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4" w:rsidRPr="00ED3B3D" w:rsidTr="00671DB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71DB4" w:rsidRPr="00ED3B3D" w:rsidRDefault="00671DB4">
            <w:pPr>
              <w:rPr>
                <w:sz w:val="10"/>
              </w:rPr>
            </w:pPr>
          </w:p>
        </w:tc>
      </w:tr>
    </w:tbl>
    <w:p w:rsidR="00671DB4" w:rsidRPr="00ED3B3D" w:rsidRDefault="00671DB4"/>
    <w:p w:rsidR="00671DB4" w:rsidRPr="00ED3B3D" w:rsidRDefault="00AD7473" w:rsidP="00671DB4">
      <w:pPr>
        <w:pStyle w:val="Mottagare1"/>
      </w:pPr>
      <w:r w:rsidRPr="00ED3B3D">
        <w:t>Regeringen</w:t>
      </w:r>
    </w:p>
    <w:p w:rsidR="00671DB4" w:rsidRPr="00ED3B3D" w:rsidRDefault="00AD7473" w:rsidP="00671DB4">
      <w:pPr>
        <w:pStyle w:val="Mottagare2"/>
      </w:pPr>
      <w:r w:rsidRPr="00ED3B3D">
        <w:t>Finansdepartementet</w:t>
      </w:r>
    </w:p>
    <w:p w:rsidR="00671DB4" w:rsidRPr="00ED3B3D" w:rsidRDefault="00671DB4" w:rsidP="00671DB4">
      <w:r w:rsidRPr="00ED3B3D">
        <w:t xml:space="preserve">Med överlämnande av </w:t>
      </w:r>
      <w:r w:rsidR="00AD7473" w:rsidRPr="00ED3B3D">
        <w:t>finansutskottet</w:t>
      </w:r>
      <w:r w:rsidRPr="00ED3B3D">
        <w:t xml:space="preserve">s betänkande </w:t>
      </w:r>
      <w:r w:rsidR="00AD7473" w:rsidRPr="00ED3B3D">
        <w:t>2008/09</w:t>
      </w:r>
      <w:r w:rsidRPr="00ED3B3D">
        <w:t>:</w:t>
      </w:r>
      <w:r w:rsidR="00AD7473" w:rsidRPr="00ED3B3D">
        <w:t>FiU8</w:t>
      </w:r>
      <w:r w:rsidRPr="00ED3B3D">
        <w:t xml:space="preserve"> </w:t>
      </w:r>
      <w:r w:rsidR="00AD7473" w:rsidRPr="00ED3B3D">
        <w:t>Ändring i lagen om lägenhetsregister</w:t>
      </w:r>
      <w:r w:rsidRPr="00ED3B3D">
        <w:t xml:space="preserve"> får jag anmäla att riksdagen denna dag bifallit utskottets förslag till riksdagsbeslut.</w:t>
      </w:r>
    </w:p>
    <w:p w:rsidR="00671DB4" w:rsidRPr="00ED3B3D" w:rsidRDefault="00671DB4" w:rsidP="00671DB4">
      <w:pPr>
        <w:pStyle w:val="Stockholm"/>
      </w:pPr>
      <w:r w:rsidRPr="00ED3B3D">
        <w:t xml:space="preserve">Stockholm </w:t>
      </w:r>
      <w:r w:rsidR="00AD7473" w:rsidRPr="00ED3B3D">
        <w:t>den 29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1DB4" w:rsidRPr="00ED3B3D" w:rsidTr="00671DB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71DB4" w:rsidRPr="00ED3B3D" w:rsidRDefault="00AD7473" w:rsidP="00671DB4">
            <w:pPr>
              <w:pStyle w:val="AvsTalman"/>
            </w:pPr>
            <w:r w:rsidRPr="00ED3B3D">
              <w:t>Jan Björkman</w:t>
            </w:r>
          </w:p>
        </w:tc>
        <w:tc>
          <w:tcPr>
            <w:tcW w:w="3628" w:type="dxa"/>
          </w:tcPr>
          <w:p w:rsidR="00671DB4" w:rsidRPr="00ED3B3D" w:rsidRDefault="00AD7473" w:rsidP="00671DB4">
            <w:pPr>
              <w:pStyle w:val="AvsTjnsteman"/>
            </w:pPr>
            <w:r w:rsidRPr="00ED3B3D">
              <w:t>Ulf Christoffersson</w:t>
            </w:r>
          </w:p>
        </w:tc>
      </w:tr>
    </w:tbl>
    <w:p w:rsidR="00D85057" w:rsidRPr="00ED3B3D" w:rsidRDefault="00D85057" w:rsidP="00671DB4"/>
    <w:sectPr w:rsidR="00D85057" w:rsidRPr="00ED3B3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B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1DB4"/>
    <w:rsid w:val="007D2903"/>
    <w:rsid w:val="00852286"/>
    <w:rsid w:val="00860608"/>
    <w:rsid w:val="008D022D"/>
    <w:rsid w:val="009417EF"/>
    <w:rsid w:val="009F0EC7"/>
    <w:rsid w:val="00A16D59"/>
    <w:rsid w:val="00A94C99"/>
    <w:rsid w:val="00AC3A6D"/>
    <w:rsid w:val="00AD7473"/>
    <w:rsid w:val="00B93A26"/>
    <w:rsid w:val="00BB222A"/>
    <w:rsid w:val="00BB66ED"/>
    <w:rsid w:val="00C1040E"/>
    <w:rsid w:val="00C72B82"/>
    <w:rsid w:val="00D644E9"/>
    <w:rsid w:val="00D85057"/>
    <w:rsid w:val="00DC0766"/>
    <w:rsid w:val="00E570D1"/>
    <w:rsid w:val="00ED3B3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9FBE2B5-17E9-48A3-9B3D-7FA50EB5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14</vt:lpwstr>
  </property>
  <property fmtid="{D5CDD505-2E9C-101B-9397-08002B2CF9AE}" pid="6" name="Datum">
    <vt:lpwstr>2008-10-29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8</vt:lpwstr>
  </property>
  <property fmtid="{D5CDD505-2E9C-101B-9397-08002B2CF9AE}" pid="17" name="RefRubrik">
    <vt:lpwstr>Ändring i lagen om lägenhetsregister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29 oktober 2008</vt:lpwstr>
  </property>
</Properties>
</file>