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122F2D" w14:paraId="0C9B9BB2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407162C5DB8A46F9A479CF1CA039F1F5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d151527f-b414-441c-ba58-6ca7de7b6d81"/>
        <w:id w:val="911200840"/>
        <w:lock w:val="sdtLocked"/>
        <w:richText/>
      </w:sdtPr>
      <w:sdtContent>
        <w:p w:rsidR="0047281F" w14:paraId="6E3AA69E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utreda krav på solpaneler på kommersiella fastigheter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45CF131FBC504EE9939B59F0108B49C5"/>
        </w:placeholder>
        <w:text/>
      </w:sdtPr>
      <w:sdtContent>
        <w:p w:rsidR="006D79C9" w:rsidRPr="009B062B" w:rsidP="00333E95" w14:paraId="3C0B1776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FA3A09" w:rsidP="00805434" w14:paraId="585BFCCE" w14:textId="4968BDBD">
      <w:pPr>
        <w:pStyle w:val="Normalutanindragellerluft"/>
      </w:pPr>
      <w:r>
        <w:t>Sverige behöver mer energi. Ett sätt att få fram mer energi vore att följa Frankrikes exempel med kravställning på solpaneler på alla nya kommersiella fastigheter (lag i Frankrike sedan 2015) och vissa parkeringar (lag i Frankrike sedan 2022). Det vore också ett sätt att undkomma problematik med etableringar på jordbruksmark eftersom den inhemska livsmedelsproduktionen måste prioriteras.</w:t>
      </w:r>
    </w:p>
    <w:p w:rsidR="00422B9E" w:rsidRPr="00422B9E" w:rsidP="00805434" w14:paraId="108FCBBB" w14:textId="7E637ABE">
      <w:r>
        <w:t>Med tanke på att det finns ett energibehov i Sverige och att Frankrike har hittat en framkomlig väg bör det utredas om liknande krav kan ställas i Sverige.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C640E073AC8642F0B693F3A26DC486BF"/>
        </w:placeholder>
        <w:richText/>
      </w:sdtPr>
      <w:sdtContent>
        <w:p w:rsidR="00122F2D" w:rsidP="00122F2D" w14:paraId="6F4D0AA5" w14:textId="77777777"/>
        <w:p w:rsidR="00122F2D" w:rsidP="00122F2D" w14:paraId="67CF3406" w14:textId="34A1FF7A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690E93BC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47281F" w14:paraId="36B3014D" w14:textId="77777777">
            <w:pPr>
              <w:pStyle w:val="Underskrifter"/>
              <w:spacing w:after="0"/>
            </w:pPr>
            <w:r>
              <w:t>Emmy Ahlstedt (C)</w:t>
            </w:r>
          </w:p>
        </w:tc>
        <w:tc>
          <w:tcPr>
            <w:tcW w:w="50" w:type="pct"/>
            <w:vAlign w:val="bottom"/>
          </w:tcPr>
          <w:p w:rsidR="0047281F" w14:paraId="0C45B3C7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1DACD554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2965121B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7F0BA38D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122F2D" w:rsidP="00122F2D" w14:paraId="41464E01" w14:textId="04DFB02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702B1CD0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429AB137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125D510D23B84A13BFABA79D8A9D462D"/>
                              </w:placeholder>
                              <w:text/>
                            </w:sdtPr>
                            <w:sdtContent>
                              <w:r w:rsidR="00FA3A09">
                                <w:t>C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06FE8F6E46954871833696F4F2AECE6D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380EF151" w14:textId="429AB137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799665934"/>
                        <w:placeholder>
                          <w:docPart w:val="125D510D23B84A13BFABA79D8A9D462D"/>
                        </w:placeholder>
                        <w:text/>
                      </w:sdtPr>
                      <w:sdtContent>
                        <w:r w:rsidR="00FA3A09">
                          <w:t>C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374355593"/>
                        <w:placeholder>
                          <w:docPart w:val="06FE8F6E46954871833696F4F2AECE6D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40FD409D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1ACE194B" w14:textId="77777777">
    <w:pPr>
      <w:jc w:val="right"/>
    </w:pPr>
  </w:p>
  <w:p w:rsidR="00262EA3" w:rsidP="00776B74" w14:paraId="6FAD178D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7AC68C12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2DF8805B" w14:textId="24F1177B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AC3424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FA3A09">
          <w:t>C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3160F99A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70545AEA" w14:textId="58B438FD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AC3424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AC3424">
          <w:t>:107</w:t>
        </w:r>
      </w:sdtContent>
    </w:sdt>
  </w:p>
  <w:p w:rsidR="00262EA3" w:rsidP="00E03A3D" w14:paraId="6F30B845" w14:textId="4FE7E94D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125D510D23B84A13BFABA79D8A9D462D"/>
        </w:placeholder>
        <w:text/>
        <w15:appearance w15:val="hidden"/>
      </w:sdtPr>
      <w:sdtContent>
        <w:r w:rsidR="00AC3424">
          <w:t>av Emmy Ahlstedt (C)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06FE8F6E46954871833696F4F2AECE6D"/>
      </w:placeholder>
      <w:text/>
    </w:sdtPr>
    <w:sdtContent>
      <w:p w:rsidR="00262EA3" w:rsidP="00283E0F" w14:paraId="3B1A133F" w14:textId="192350C8">
        <w:pPr>
          <w:pStyle w:val="FSHRub2"/>
        </w:pPr>
        <w:r>
          <w:t>Krav på solpaneler på kommersiella fastigheter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72612C2E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A09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C4F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2F2D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5B3B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3FE8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81F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5B71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6E9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4F85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248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0FC2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34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45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424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5915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047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E35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3A09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033E01"/>
  <w15:chartTrackingRefBased/>
  <w15:docId w15:val="{787C35F5-83F5-4485-90B0-08F068505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407162C5DB8A46F9A479CF1CA039F1F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6AD5971-5370-4C99-8E36-9390106C051B}"/>
      </w:docPartPr>
      <w:docPartBody>
        <w:p w:rsidR="00F63E35">
          <w:pPr>
            <w:pStyle w:val="407162C5DB8A46F9A479CF1CA039F1F5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45CF131FBC504EE9939B59F0108B49C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E96C164-2EA0-430B-9A47-5A5354568982}"/>
      </w:docPartPr>
      <w:docPartBody>
        <w:p w:rsidR="00F63E35">
          <w:pPr>
            <w:pStyle w:val="45CF131FBC504EE9939B59F0108B49C5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125D510D23B84A13BFABA79D8A9D462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64C0CB1-AF92-45D6-9CD6-D04B2AECB1D8}"/>
      </w:docPartPr>
      <w:docPartBody>
        <w:p w:rsidR="00F63E35">
          <w:pPr>
            <w:pStyle w:val="125D510D23B84A13BFABA79D8A9D462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6FE8F6E46954871833696F4F2AECE6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EFAC39D-0F20-4786-925A-C47F7DE8B268}"/>
      </w:docPartPr>
      <w:docPartBody>
        <w:p w:rsidR="00F63E35">
          <w:pPr>
            <w:pStyle w:val="06FE8F6E46954871833696F4F2AECE6D"/>
          </w:pPr>
          <w:r>
            <w:t xml:space="preserve"> </w:t>
          </w:r>
        </w:p>
      </w:docPartBody>
    </w:docPart>
    <w:docPart>
      <w:docPartPr>
        <w:name w:val="C640E073AC8642F0B693F3A26DC486B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CB58DF5-454B-4DB3-AF6A-7E8F0FD4BFC7}"/>
      </w:docPartPr>
      <w:docPartBody>
        <w:p w:rsidR="00B75915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visionView w:comments="1" w:formatting="1" w:inkAnnotations="0" w:insDel="0" w:markup="1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E35"/>
    <w:rsid w:val="000E5C4F"/>
    <w:rsid w:val="001C5B47"/>
    <w:rsid w:val="002F3FE8"/>
    <w:rsid w:val="006036E9"/>
    <w:rsid w:val="00B03BC5"/>
    <w:rsid w:val="00B75915"/>
    <w:rsid w:val="00E97047"/>
    <w:rsid w:val="00F63E35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407162C5DB8A46F9A479CF1CA039F1F5">
    <w:name w:val="407162C5DB8A46F9A479CF1CA039F1F5"/>
  </w:style>
  <w:style w:type="paragraph" w:customStyle="1" w:styleId="45CF131FBC504EE9939B59F0108B49C5">
    <w:name w:val="45CF131FBC504EE9939B59F0108B49C5"/>
  </w:style>
  <w:style w:type="paragraph" w:customStyle="1" w:styleId="125D510D23B84A13BFABA79D8A9D462D">
    <w:name w:val="125D510D23B84A13BFABA79D8A9D462D"/>
  </w:style>
  <w:style w:type="paragraph" w:customStyle="1" w:styleId="06FE8F6E46954871833696F4F2AECE6D">
    <w:name w:val="06FE8F6E46954871833696F4F2AECE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7A521D-C8BE-4346-B8B2-A1A3F3E398FF}"/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655</Characters>
  <Application>Microsoft Office Word</Application>
  <DocSecurity>0</DocSecurity>
  <Lines>18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