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07DF3" w:rsidRPr="00E81611" w:rsidTr="00107DF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07DF3" w:rsidRPr="00E81611" w:rsidRDefault="00107DF3" w:rsidP="00107DF3">
            <w:pPr>
              <w:pStyle w:val="RSKRbeteckning"/>
              <w:spacing w:before="240"/>
            </w:pPr>
            <w:r w:rsidRPr="00E81611">
              <w:t>Riksdagsskrivelse</w:t>
            </w:r>
          </w:p>
          <w:p w:rsidR="00107DF3" w:rsidRPr="00E81611" w:rsidRDefault="00107DF3" w:rsidP="00107DF3">
            <w:pPr>
              <w:pStyle w:val="RSKRbeteckning"/>
            </w:pPr>
            <w:r w:rsidRPr="00E81611">
              <w:t>2010/11:159</w:t>
            </w:r>
          </w:p>
        </w:tc>
        <w:tc>
          <w:tcPr>
            <w:tcW w:w="1134" w:type="dxa"/>
          </w:tcPr>
          <w:p w:rsidR="00107DF3" w:rsidRPr="00E81611" w:rsidRDefault="00E81611" w:rsidP="00107DF3">
            <w:pPr>
              <w:jc w:val="right"/>
            </w:pPr>
            <w:r w:rsidRPr="00E81611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7DF3" w:rsidRPr="00E81611" w:rsidTr="00107DF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07DF3" w:rsidRPr="00E81611" w:rsidRDefault="00107DF3">
            <w:pPr>
              <w:rPr>
                <w:sz w:val="10"/>
              </w:rPr>
            </w:pPr>
          </w:p>
        </w:tc>
      </w:tr>
    </w:tbl>
    <w:p w:rsidR="00107DF3" w:rsidRPr="00E81611" w:rsidRDefault="00107DF3"/>
    <w:p w:rsidR="00107DF3" w:rsidRPr="00E81611" w:rsidRDefault="00107DF3" w:rsidP="00107DF3">
      <w:pPr>
        <w:pStyle w:val="Mottagare1"/>
      </w:pPr>
      <w:r w:rsidRPr="00E81611">
        <w:t>Regeringen</w:t>
      </w:r>
    </w:p>
    <w:p w:rsidR="00107DF3" w:rsidRPr="00E81611" w:rsidRDefault="00107DF3" w:rsidP="00107DF3">
      <w:pPr>
        <w:pStyle w:val="Mottagare2"/>
      </w:pPr>
      <w:r w:rsidRPr="00E81611">
        <w:t>Utrikesdepartementet</w:t>
      </w:r>
    </w:p>
    <w:p w:rsidR="00107DF3" w:rsidRPr="00E81611" w:rsidRDefault="00107DF3" w:rsidP="00107DF3">
      <w:r w:rsidRPr="00E81611">
        <w:t>Med överlämnande av utrikesutskottets betänkande 2010/11:UU8 Stabiliserings- och associeringsavtal mellan Europeiska unionen och dess medlemsstater, å ena sidan, och Republiken Serbien, å andra sidan får jag anmäla att riksdagen denna dag bifallit utskottets förslag till riksdagsbeslut.</w:t>
      </w:r>
    </w:p>
    <w:p w:rsidR="00107DF3" w:rsidRPr="00E81611" w:rsidRDefault="00107DF3" w:rsidP="00107DF3">
      <w:pPr>
        <w:pStyle w:val="Stockholm"/>
      </w:pPr>
      <w:r w:rsidRPr="00E81611">
        <w:t>Stockholm den 2 februari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07DF3" w:rsidRPr="00E81611" w:rsidTr="00107DF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07DF3" w:rsidRPr="00E81611" w:rsidRDefault="00107DF3" w:rsidP="00107DF3">
            <w:pPr>
              <w:pStyle w:val="AvsTalman"/>
            </w:pPr>
            <w:r w:rsidRPr="00E81611">
              <w:t>Per Westerberg</w:t>
            </w:r>
          </w:p>
        </w:tc>
        <w:tc>
          <w:tcPr>
            <w:tcW w:w="3628" w:type="dxa"/>
          </w:tcPr>
          <w:p w:rsidR="00107DF3" w:rsidRPr="00E81611" w:rsidRDefault="00107DF3" w:rsidP="00107DF3">
            <w:pPr>
              <w:pStyle w:val="AvsTjnsteman"/>
            </w:pPr>
            <w:r w:rsidRPr="00E81611">
              <w:t>Ulf Christoffersson</w:t>
            </w:r>
          </w:p>
        </w:tc>
      </w:tr>
    </w:tbl>
    <w:p w:rsidR="00D85057" w:rsidRPr="00E81611" w:rsidRDefault="00D85057" w:rsidP="00107DF3"/>
    <w:sectPr w:rsidR="00D85057" w:rsidRPr="00E81611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DF3"/>
    <w:rsid w:val="0009098F"/>
    <w:rsid w:val="000C2D8D"/>
    <w:rsid w:val="00107DF3"/>
    <w:rsid w:val="001667BD"/>
    <w:rsid w:val="00184955"/>
    <w:rsid w:val="001C2855"/>
    <w:rsid w:val="00224A43"/>
    <w:rsid w:val="00243D3C"/>
    <w:rsid w:val="00244660"/>
    <w:rsid w:val="0026798D"/>
    <w:rsid w:val="002B6D86"/>
    <w:rsid w:val="0033290B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B222A"/>
    <w:rsid w:val="00BB66ED"/>
    <w:rsid w:val="00C1040E"/>
    <w:rsid w:val="00C72B82"/>
    <w:rsid w:val="00D644E9"/>
    <w:rsid w:val="00D85057"/>
    <w:rsid w:val="00DC0766"/>
    <w:rsid w:val="00E570D1"/>
    <w:rsid w:val="00E8161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61731D0-8059-4CB8-B793-E5BB53EA8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50</Words>
  <Characters>373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2025-12-18T03:39:00Z</dcterms:created>
  <dcterms:modified xsi:type="dcterms:W3CDTF">2025-12-18T03:39:00Z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159</vt:lpwstr>
  </property>
  <property fmtid="{D5CDD505-2E9C-101B-9397-08002B2CF9AE}" pid="6" name="Datum">
    <vt:lpwstr>2011-02-02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Utrikesutskottet</vt:lpwstr>
  </property>
  <property fmtid="{D5CDD505-2E9C-101B-9397-08002B2CF9AE}" pid="14" name="UskBet">
    <vt:lpwstr>UU</vt:lpwstr>
  </property>
  <property fmtid="{D5CDD505-2E9C-101B-9397-08002B2CF9AE}" pid="15" name="RefRM">
    <vt:lpwstr>2010/11</vt:lpwstr>
  </property>
  <property fmtid="{D5CDD505-2E9C-101B-9397-08002B2CF9AE}" pid="16" name="RefNr">
    <vt:lpwstr>8</vt:lpwstr>
  </property>
  <property fmtid="{D5CDD505-2E9C-101B-9397-08002B2CF9AE}" pid="17" name="RefRubrik">
    <vt:lpwstr>Stabiliserings- och associeringsavtal mellan Europeiska unionen och dess medlemsstater, å ena sidan, och Republiken Serbien, å andra sidan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 februari 2011</vt:lpwstr>
  </property>
</Properties>
</file>