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DE0A3F" w:rsidRPr="00B77D81" w:rsidTr="00DE0A3F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DE0A3F" w:rsidRPr="00B77D81" w:rsidRDefault="009F0391" w:rsidP="00DE0A3F">
            <w:pPr>
              <w:pStyle w:val="RSKRbeteckning"/>
              <w:spacing w:before="240"/>
            </w:pPr>
            <w:r w:rsidRPr="00B77D81">
              <w:t>Riksdagsskrivelse</w:t>
            </w:r>
          </w:p>
          <w:p w:rsidR="00DE0A3F" w:rsidRPr="00B77D81" w:rsidRDefault="009F0391" w:rsidP="00DE0A3F">
            <w:pPr>
              <w:pStyle w:val="RSKRbeteckning"/>
            </w:pPr>
            <w:r w:rsidRPr="00B77D81">
              <w:t>2008/09</w:t>
            </w:r>
            <w:r w:rsidR="00DE0A3F" w:rsidRPr="00B77D81">
              <w:t>:</w:t>
            </w:r>
            <w:r w:rsidRPr="00B77D81">
              <w:t>187</w:t>
            </w:r>
          </w:p>
        </w:tc>
        <w:tc>
          <w:tcPr>
            <w:tcW w:w="1134" w:type="dxa"/>
          </w:tcPr>
          <w:p w:rsidR="00DE0A3F" w:rsidRPr="00B77D81" w:rsidRDefault="00B77D81" w:rsidP="00DE0A3F">
            <w:pPr>
              <w:jc w:val="right"/>
            </w:pPr>
            <w:r w:rsidRPr="00B77D81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0A3F" w:rsidRPr="00B77D81" w:rsidTr="00DE0A3F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DE0A3F" w:rsidRPr="00B77D81" w:rsidRDefault="00DE0A3F">
            <w:pPr>
              <w:rPr>
                <w:sz w:val="10"/>
              </w:rPr>
            </w:pPr>
          </w:p>
        </w:tc>
      </w:tr>
    </w:tbl>
    <w:p w:rsidR="00DE0A3F" w:rsidRPr="00B77D81" w:rsidRDefault="00DE0A3F"/>
    <w:p w:rsidR="00DE0A3F" w:rsidRPr="00B77D81" w:rsidRDefault="009F0391" w:rsidP="00DE0A3F">
      <w:pPr>
        <w:pStyle w:val="Mottagare1"/>
      </w:pPr>
      <w:r w:rsidRPr="00B77D81">
        <w:t>Regeringen</w:t>
      </w:r>
    </w:p>
    <w:p w:rsidR="00DE0A3F" w:rsidRPr="00B77D81" w:rsidRDefault="009F0391" w:rsidP="00DE0A3F">
      <w:pPr>
        <w:pStyle w:val="Mottagare2"/>
      </w:pPr>
      <w:r w:rsidRPr="00B77D81">
        <w:t>Utrikesdepartementet</w:t>
      </w:r>
    </w:p>
    <w:p w:rsidR="00DE0A3F" w:rsidRPr="00B77D81" w:rsidRDefault="00DE0A3F" w:rsidP="00DE0A3F">
      <w:r w:rsidRPr="00B77D81">
        <w:t xml:space="preserve">Med överlämnande av </w:t>
      </w:r>
      <w:r w:rsidR="009F0391" w:rsidRPr="00B77D81">
        <w:t>utrikesutskottet</w:t>
      </w:r>
      <w:r w:rsidRPr="00B77D81">
        <w:t xml:space="preserve">s betänkande </w:t>
      </w:r>
      <w:r w:rsidR="009F0391" w:rsidRPr="00B77D81">
        <w:t>2008/09</w:t>
      </w:r>
      <w:r w:rsidRPr="00B77D81">
        <w:t>:</w:t>
      </w:r>
      <w:r w:rsidR="009F0391" w:rsidRPr="00B77D81">
        <w:t>UU6</w:t>
      </w:r>
      <w:r w:rsidRPr="00B77D81">
        <w:t xml:space="preserve"> </w:t>
      </w:r>
      <w:r w:rsidR="009F0391" w:rsidRPr="00B77D81">
        <w:t>Frihet från förtryck - Sveriges demokratibistånd</w:t>
      </w:r>
      <w:r w:rsidRPr="00B77D81">
        <w:t xml:space="preserve"> får jag anmäla att riksdagen denna dag bifallit utskottets förslag till riksdagsbeslut.</w:t>
      </w:r>
    </w:p>
    <w:p w:rsidR="00DE0A3F" w:rsidRPr="00B77D81" w:rsidRDefault="00DE0A3F" w:rsidP="00DE0A3F">
      <w:pPr>
        <w:pStyle w:val="Stockholm"/>
      </w:pPr>
      <w:r w:rsidRPr="00B77D81">
        <w:t xml:space="preserve">Stockholm </w:t>
      </w:r>
      <w:r w:rsidR="009F0391" w:rsidRPr="00B77D81">
        <w:t>den 11 mars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E0A3F" w:rsidRPr="00B77D81" w:rsidTr="00DE0A3F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DE0A3F" w:rsidRPr="00B77D81" w:rsidRDefault="009F0391" w:rsidP="00DE0A3F">
            <w:pPr>
              <w:pStyle w:val="AvsTalman"/>
            </w:pPr>
            <w:r w:rsidRPr="00B77D81">
              <w:t>Per Westerberg</w:t>
            </w:r>
          </w:p>
        </w:tc>
        <w:tc>
          <w:tcPr>
            <w:tcW w:w="3628" w:type="dxa"/>
          </w:tcPr>
          <w:p w:rsidR="00DE0A3F" w:rsidRPr="00B77D81" w:rsidRDefault="009F0391" w:rsidP="00DE0A3F">
            <w:pPr>
              <w:pStyle w:val="AvsTjnsteman"/>
            </w:pPr>
            <w:r w:rsidRPr="00B77D81">
              <w:t>Ulf Christoffersson</w:t>
            </w:r>
          </w:p>
        </w:tc>
      </w:tr>
    </w:tbl>
    <w:p w:rsidR="00D85057" w:rsidRPr="00B77D81" w:rsidRDefault="00D85057" w:rsidP="00DE0A3F"/>
    <w:sectPr w:rsidR="00D85057" w:rsidRPr="00B77D81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A3F"/>
    <w:rsid w:val="0009098F"/>
    <w:rsid w:val="000C2D8D"/>
    <w:rsid w:val="001667BD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133D0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F0391"/>
    <w:rsid w:val="009F0EC7"/>
    <w:rsid w:val="00A16D59"/>
    <w:rsid w:val="00AC3A6D"/>
    <w:rsid w:val="00B77D81"/>
    <w:rsid w:val="00BB222A"/>
    <w:rsid w:val="00BB66ED"/>
    <w:rsid w:val="00C1040E"/>
    <w:rsid w:val="00C72B82"/>
    <w:rsid w:val="00D644E9"/>
    <w:rsid w:val="00D85057"/>
    <w:rsid w:val="00DC0766"/>
    <w:rsid w:val="00DE0A3F"/>
    <w:rsid w:val="00E570D1"/>
    <w:rsid w:val="00F520C1"/>
    <w:rsid w:val="00FD6193"/>
    <w:rsid w:val="00FF1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35A0A52C-2145-4CE5-BE4A-A892E3968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a0115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37</Words>
  <Characters>293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2009-03-09T15:00:00Z</cp:lastPrinted>
  <dcterms:created xsi:type="dcterms:W3CDTF">2025-12-17T19:25:00Z</dcterms:created>
  <dcterms:modified xsi:type="dcterms:W3CDTF">2025-12-17T19:25:00Z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187</vt:lpwstr>
  </property>
  <property fmtid="{D5CDD505-2E9C-101B-9397-08002B2CF9AE}" pid="6" name="Datum">
    <vt:lpwstr>2009-03-11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Utrikesdepartementet</vt:lpwstr>
  </property>
  <property fmtid="{D5CDD505-2E9C-101B-9397-08002B2CF9AE}" pid="13" name="Utskott">
    <vt:lpwstr>Utrikesutskottet</vt:lpwstr>
  </property>
  <property fmtid="{D5CDD505-2E9C-101B-9397-08002B2CF9AE}" pid="14" name="UskBet">
    <vt:lpwstr>UU</vt:lpwstr>
  </property>
  <property fmtid="{D5CDD505-2E9C-101B-9397-08002B2CF9AE}" pid="15" name="RefRM">
    <vt:lpwstr>2008/09</vt:lpwstr>
  </property>
  <property fmtid="{D5CDD505-2E9C-101B-9397-08002B2CF9AE}" pid="16" name="RefNr">
    <vt:lpwstr>6</vt:lpwstr>
  </property>
  <property fmtid="{D5CDD505-2E9C-101B-9397-08002B2CF9AE}" pid="17" name="RefRubrik">
    <vt:lpwstr>Frihet från förtryck - Sveriges demokratibistånd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11 mars 2009</vt:lpwstr>
  </property>
</Properties>
</file>