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854EB" w:rsidRPr="00557CD1" w:rsidTr="009854E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854EB" w:rsidRPr="00557CD1" w:rsidRDefault="00AD55D1" w:rsidP="009854EB">
            <w:pPr>
              <w:pStyle w:val="RSKRbeteckning"/>
              <w:spacing w:before="240"/>
            </w:pPr>
            <w:r w:rsidRPr="00557CD1">
              <w:t>Riksdagsskrivelse</w:t>
            </w:r>
          </w:p>
          <w:p w:rsidR="009854EB" w:rsidRPr="00557CD1" w:rsidRDefault="00AD55D1" w:rsidP="009854EB">
            <w:pPr>
              <w:pStyle w:val="RSKRbeteckning"/>
            </w:pPr>
            <w:r w:rsidRPr="00557CD1">
              <w:t>2011/12</w:t>
            </w:r>
            <w:r w:rsidR="009854EB" w:rsidRPr="00557CD1">
              <w:t>:</w:t>
            </w:r>
            <w:r w:rsidRPr="00557CD1">
              <w:t>17</w:t>
            </w:r>
          </w:p>
        </w:tc>
        <w:tc>
          <w:tcPr>
            <w:tcW w:w="1134" w:type="dxa"/>
          </w:tcPr>
          <w:p w:rsidR="009854EB" w:rsidRPr="00557CD1" w:rsidRDefault="00557CD1" w:rsidP="009854EB">
            <w:pPr>
              <w:jc w:val="right"/>
            </w:pPr>
            <w:r w:rsidRPr="00557CD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4EB" w:rsidRPr="00557CD1" w:rsidTr="009854E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854EB" w:rsidRPr="00557CD1" w:rsidRDefault="009854EB">
            <w:pPr>
              <w:rPr>
                <w:sz w:val="10"/>
              </w:rPr>
            </w:pPr>
          </w:p>
        </w:tc>
      </w:tr>
    </w:tbl>
    <w:p w:rsidR="009854EB" w:rsidRPr="00557CD1" w:rsidRDefault="009854EB"/>
    <w:p w:rsidR="009854EB" w:rsidRPr="00557CD1" w:rsidRDefault="00AD55D1" w:rsidP="009854EB">
      <w:pPr>
        <w:pStyle w:val="Mottagare1"/>
      </w:pPr>
      <w:r w:rsidRPr="00557CD1">
        <w:t>Regeringen</w:t>
      </w:r>
    </w:p>
    <w:p w:rsidR="009854EB" w:rsidRPr="00557CD1" w:rsidRDefault="00AD55D1" w:rsidP="009854EB">
      <w:pPr>
        <w:pStyle w:val="Mottagare2"/>
      </w:pPr>
      <w:r w:rsidRPr="00557CD1">
        <w:t>Näringsdepartementet</w:t>
      </w:r>
    </w:p>
    <w:p w:rsidR="009854EB" w:rsidRPr="00557CD1" w:rsidRDefault="009854EB" w:rsidP="009854EB">
      <w:r w:rsidRPr="00557CD1">
        <w:t xml:space="preserve">Med överlämnande av </w:t>
      </w:r>
      <w:r w:rsidR="00AD55D1" w:rsidRPr="00557CD1">
        <w:t>trafikutskottet</w:t>
      </w:r>
      <w:r w:rsidRPr="00557CD1">
        <w:t xml:space="preserve">s betänkande </w:t>
      </w:r>
      <w:r w:rsidR="00AD55D1" w:rsidRPr="00557CD1">
        <w:t>2011/12</w:t>
      </w:r>
      <w:r w:rsidRPr="00557CD1">
        <w:t>:</w:t>
      </w:r>
      <w:r w:rsidR="00AD55D1" w:rsidRPr="00557CD1">
        <w:t>TU2</w:t>
      </w:r>
      <w:r w:rsidRPr="00557CD1">
        <w:t xml:space="preserve"> </w:t>
      </w:r>
      <w:r w:rsidR="00AD55D1" w:rsidRPr="00557CD1">
        <w:t>Säkerställande av sjö- och flygräddning</w:t>
      </w:r>
      <w:r w:rsidRPr="00557CD1">
        <w:t xml:space="preserve"> får jag anmäla att riksdagen denna dag bifallit utskottets förslag till riksdagsbeslut.</w:t>
      </w:r>
    </w:p>
    <w:p w:rsidR="009854EB" w:rsidRPr="00557CD1" w:rsidRDefault="009854EB" w:rsidP="009854EB">
      <w:pPr>
        <w:pStyle w:val="Stockholm"/>
      </w:pPr>
      <w:r w:rsidRPr="00557CD1">
        <w:t xml:space="preserve">Stockholm </w:t>
      </w:r>
      <w:r w:rsidR="00AD55D1" w:rsidRPr="00557CD1">
        <w:t>den 26 oktober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854EB" w:rsidRPr="00557CD1" w:rsidTr="009854E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854EB" w:rsidRPr="00557CD1" w:rsidRDefault="00AD55D1" w:rsidP="009854EB">
            <w:pPr>
              <w:pStyle w:val="AvsTalman"/>
            </w:pPr>
            <w:r w:rsidRPr="00557CD1">
              <w:t>Per Westerberg</w:t>
            </w:r>
          </w:p>
        </w:tc>
        <w:tc>
          <w:tcPr>
            <w:tcW w:w="3628" w:type="dxa"/>
          </w:tcPr>
          <w:p w:rsidR="009854EB" w:rsidRPr="00557CD1" w:rsidRDefault="00AD55D1" w:rsidP="009854EB">
            <w:pPr>
              <w:pStyle w:val="AvsTjnsteman"/>
            </w:pPr>
            <w:r w:rsidRPr="00557CD1">
              <w:t>Claes Mårtensson</w:t>
            </w:r>
          </w:p>
        </w:tc>
      </w:tr>
    </w:tbl>
    <w:p w:rsidR="00D85057" w:rsidRPr="00557CD1" w:rsidRDefault="00D85057" w:rsidP="009854EB"/>
    <w:sectPr w:rsidR="00D85057" w:rsidRPr="00557CD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4EB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57CD1"/>
    <w:rsid w:val="005F2290"/>
    <w:rsid w:val="00621003"/>
    <w:rsid w:val="00662397"/>
    <w:rsid w:val="006668C5"/>
    <w:rsid w:val="007D2903"/>
    <w:rsid w:val="008201A9"/>
    <w:rsid w:val="00852286"/>
    <w:rsid w:val="00860608"/>
    <w:rsid w:val="008D022D"/>
    <w:rsid w:val="009417EF"/>
    <w:rsid w:val="009854EB"/>
    <w:rsid w:val="00992B77"/>
    <w:rsid w:val="009F0EC7"/>
    <w:rsid w:val="00A16D59"/>
    <w:rsid w:val="00A808DC"/>
    <w:rsid w:val="00AC3A6D"/>
    <w:rsid w:val="00AD55D1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296AA-1CDA-4360-ACBB-0F9D3BC4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D5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2011-10-26T12:57:00Z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17</vt:lpwstr>
  </property>
  <property fmtid="{D5CDD505-2E9C-101B-9397-08002B2CF9AE}" pid="6" name="Datum">
    <vt:lpwstr>2011-10-26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Säkerställande av sjö- och flygräddning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26 oktober 2011</vt:lpwstr>
  </property>
</Properties>
</file>