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246BA" w:rsidRPr="005869E4" w:rsidTr="007246BA">
        <w:tc>
          <w:tcPr>
            <w:tcW w:w="7228" w:type="dxa"/>
          </w:tcPr>
          <w:p w:rsidR="007246BA" w:rsidRPr="005869E4" w:rsidRDefault="007246BA" w:rsidP="007246BA">
            <w:pPr>
              <w:pStyle w:val="RSKRbeteckning"/>
              <w:spacing w:before="240"/>
            </w:pPr>
            <w:r w:rsidRPr="005869E4">
              <w:t>Riksdagsskrivelse</w:t>
            </w:r>
          </w:p>
          <w:p w:rsidR="007246BA" w:rsidRPr="005869E4" w:rsidRDefault="007246BA" w:rsidP="007246BA">
            <w:pPr>
              <w:pStyle w:val="RSKRbeteckning"/>
            </w:pPr>
            <w:r w:rsidRPr="005869E4">
              <w:t>2013/14:255</w:t>
            </w:r>
          </w:p>
        </w:tc>
        <w:tc>
          <w:tcPr>
            <w:tcW w:w="1134" w:type="dxa"/>
          </w:tcPr>
          <w:p w:rsidR="007246BA" w:rsidRPr="005869E4" w:rsidRDefault="007246BA" w:rsidP="007246BA">
            <w:pPr>
              <w:jc w:val="right"/>
            </w:pPr>
            <w:r w:rsidRPr="005869E4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46BA" w:rsidRPr="005869E4" w:rsidTr="007246BA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246BA" w:rsidRPr="005869E4" w:rsidRDefault="007246BA" w:rsidP="007246BA">
            <w:pPr>
              <w:rPr>
                <w:sz w:val="10"/>
              </w:rPr>
            </w:pPr>
          </w:p>
        </w:tc>
      </w:tr>
    </w:tbl>
    <w:p w:rsidR="0001439B" w:rsidRPr="005869E4" w:rsidRDefault="0001439B" w:rsidP="007246BA"/>
    <w:p w:rsidR="007246BA" w:rsidRPr="005869E4" w:rsidRDefault="007246BA" w:rsidP="007246BA">
      <w:pPr>
        <w:pStyle w:val="Mottagare1"/>
      </w:pPr>
      <w:r w:rsidRPr="005869E4">
        <w:t>Regeringen</w:t>
      </w:r>
    </w:p>
    <w:p w:rsidR="007246BA" w:rsidRPr="005869E4" w:rsidRDefault="007246BA" w:rsidP="007246BA">
      <w:pPr>
        <w:pStyle w:val="Mottagare2"/>
      </w:pPr>
      <w:r w:rsidRPr="005869E4">
        <w:t>Justitiedepartementet</w:t>
      </w:r>
    </w:p>
    <w:p w:rsidR="007246BA" w:rsidRPr="005869E4" w:rsidRDefault="007246BA" w:rsidP="007246BA">
      <w:r w:rsidRPr="005869E4">
        <w:t>Med överlämnande av justitieutskottets betänkande 2013/14:JuU38 En ny brottsskadelag får jag anmäla att riksdagen denna dag bifallit utskottets förslag till riksdagsbeslut.</w:t>
      </w:r>
    </w:p>
    <w:p w:rsidR="007246BA" w:rsidRPr="005869E4" w:rsidRDefault="007246BA" w:rsidP="007246BA">
      <w:pPr>
        <w:pStyle w:val="Stockholm"/>
      </w:pPr>
      <w:r w:rsidRPr="005869E4">
        <w:t>Stockholm den 8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246BA" w:rsidRPr="005869E4" w:rsidTr="007246BA">
        <w:tc>
          <w:tcPr>
            <w:tcW w:w="3628" w:type="dxa"/>
          </w:tcPr>
          <w:p w:rsidR="007246BA" w:rsidRPr="005869E4" w:rsidRDefault="007246BA" w:rsidP="007246BA">
            <w:pPr>
              <w:pStyle w:val="AvsTalman"/>
            </w:pPr>
            <w:r w:rsidRPr="005869E4">
              <w:t>Per Westerberg</w:t>
            </w:r>
          </w:p>
        </w:tc>
        <w:tc>
          <w:tcPr>
            <w:tcW w:w="3628" w:type="dxa"/>
          </w:tcPr>
          <w:p w:rsidR="007246BA" w:rsidRPr="005869E4" w:rsidRDefault="007246BA" w:rsidP="007246BA">
            <w:pPr>
              <w:pStyle w:val="AvsTjnsteman"/>
            </w:pPr>
            <w:r w:rsidRPr="005869E4">
              <w:t>Claes Mårtensson</w:t>
            </w:r>
          </w:p>
        </w:tc>
      </w:tr>
    </w:tbl>
    <w:p w:rsidR="007246BA" w:rsidRPr="005869E4" w:rsidRDefault="007246BA" w:rsidP="007246BA"/>
    <w:sectPr w:rsidR="007246BA" w:rsidRPr="005869E4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39B"/>
    <w:rsid w:val="0001439B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55519C"/>
    <w:rsid w:val="005869E4"/>
    <w:rsid w:val="006556D6"/>
    <w:rsid w:val="0065744A"/>
    <w:rsid w:val="0067566D"/>
    <w:rsid w:val="0068755D"/>
    <w:rsid w:val="00692153"/>
    <w:rsid w:val="007246BA"/>
    <w:rsid w:val="007D1F51"/>
    <w:rsid w:val="009E4FA2"/>
    <w:rsid w:val="009F6619"/>
    <w:rsid w:val="00AD2EE9"/>
    <w:rsid w:val="00CE0BEB"/>
    <w:rsid w:val="00CE5B19"/>
    <w:rsid w:val="00E128D8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97BF04B-D12E-4D8A-9FF6-8ECA42EF2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267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2014-05-08T12:50:00Z</cp:lastPrinted>
  <dcterms:created xsi:type="dcterms:W3CDTF">2014-05-08T14:50:00Z</dcterms:created>
  <dcterms:modified xsi:type="dcterms:W3CDTF">2025-12-18T00:21:00Z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2014-05-08</vt:lpwstr>
  </property>
  <property fmtid="{D5CDD505-2E9C-101B-9397-08002B2CF9AE}" pid="5" name="DatumIText">
    <vt:lpwstr>den 8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255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Justitieutskottet</vt:lpwstr>
  </property>
  <property fmtid="{D5CDD505-2E9C-101B-9397-08002B2CF9AE}" pid="15" name="UskBet">
    <vt:lpwstr>JuU</vt:lpwstr>
  </property>
  <property fmtid="{D5CDD505-2E9C-101B-9397-08002B2CF9AE}" pid="16" name="RefNr">
    <vt:lpwstr>38</vt:lpwstr>
  </property>
  <property fmtid="{D5CDD505-2E9C-101B-9397-08002B2CF9AE}" pid="17" name="RefRubrik">
    <vt:lpwstr>En ny brottsskadelag</vt:lpwstr>
  </property>
</Properties>
</file>