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EAB6D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74F376C0" w14:textId="77777777" w:rsidTr="0096348C">
        <w:tc>
          <w:tcPr>
            <w:tcW w:w="9141" w:type="dxa"/>
          </w:tcPr>
          <w:p w14:paraId="6A037639" w14:textId="77777777" w:rsidR="0096348C" w:rsidRDefault="0096348C" w:rsidP="0096348C">
            <w:r>
              <w:t>RIKSDAGEN</w:t>
            </w:r>
          </w:p>
          <w:p w14:paraId="21DB4BB1" w14:textId="77777777" w:rsidR="0096348C" w:rsidRDefault="00143484" w:rsidP="0096348C">
            <w:r>
              <w:t>JUSTITIEUTSKOTTET</w:t>
            </w:r>
          </w:p>
        </w:tc>
      </w:tr>
    </w:tbl>
    <w:p w14:paraId="3B1F9F75" w14:textId="77777777" w:rsidR="0096348C" w:rsidRDefault="0096348C" w:rsidP="0096348C"/>
    <w:p w14:paraId="4735212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488F16E1" w14:textId="77777777" w:rsidTr="0096348C">
        <w:trPr>
          <w:cantSplit/>
          <w:trHeight w:val="742"/>
        </w:trPr>
        <w:tc>
          <w:tcPr>
            <w:tcW w:w="1985" w:type="dxa"/>
          </w:tcPr>
          <w:p w14:paraId="5C4579E2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7061AD16" w14:textId="77777777"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CF3260">
              <w:rPr>
                <w:b/>
              </w:rPr>
              <w:t>3</w:t>
            </w:r>
            <w:r w:rsidR="0002739F">
              <w:rPr>
                <w:b/>
              </w:rPr>
              <w:t>3</w:t>
            </w:r>
          </w:p>
          <w:p w14:paraId="6E3A2AF6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5EAAFBD2" w14:textId="77777777" w:rsidTr="0096348C">
        <w:tc>
          <w:tcPr>
            <w:tcW w:w="1985" w:type="dxa"/>
          </w:tcPr>
          <w:p w14:paraId="346D84CA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688C050F" w14:textId="77777777"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CF3260">
              <w:t>6</w:t>
            </w:r>
            <w:r w:rsidR="00745634">
              <w:t>-</w:t>
            </w:r>
            <w:r w:rsidR="0002739F">
              <w:t>16</w:t>
            </w:r>
          </w:p>
        </w:tc>
      </w:tr>
      <w:tr w:rsidR="0096348C" w14:paraId="4D4CEE7E" w14:textId="77777777" w:rsidTr="0096348C">
        <w:tc>
          <w:tcPr>
            <w:tcW w:w="1985" w:type="dxa"/>
          </w:tcPr>
          <w:p w14:paraId="608B8C4A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6491ED63" w14:textId="77777777" w:rsidR="0096348C" w:rsidRDefault="00EB5D50" w:rsidP="00214E90">
            <w:r w:rsidRPr="00BE690A">
              <w:t>1</w:t>
            </w:r>
            <w:r w:rsidR="006557AC" w:rsidRPr="00BE690A">
              <w:t>0</w:t>
            </w:r>
            <w:r w:rsidR="00497FA3" w:rsidRPr="00BE690A">
              <w:t>.0</w:t>
            </w:r>
            <w:r w:rsidR="00326424" w:rsidRPr="00BE690A">
              <w:t>0</w:t>
            </w:r>
            <w:r w:rsidR="00143484" w:rsidRPr="00BE690A">
              <w:t>-</w:t>
            </w:r>
            <w:r w:rsidR="00CD6B96" w:rsidRPr="00BE690A">
              <w:t>12.20</w:t>
            </w:r>
          </w:p>
        </w:tc>
      </w:tr>
      <w:tr w:rsidR="0096348C" w14:paraId="5BDA99CE" w14:textId="77777777" w:rsidTr="0096348C">
        <w:tc>
          <w:tcPr>
            <w:tcW w:w="1985" w:type="dxa"/>
          </w:tcPr>
          <w:p w14:paraId="1B663776" w14:textId="77777777" w:rsidR="0096348C" w:rsidRDefault="0096348C" w:rsidP="0096348C">
            <w:r>
              <w:t>NÄRVARANDE</w:t>
            </w:r>
          </w:p>
          <w:p w14:paraId="3B6A5B9F" w14:textId="77777777" w:rsidR="00910F7E" w:rsidRDefault="00910F7E" w:rsidP="0096348C"/>
        </w:tc>
        <w:tc>
          <w:tcPr>
            <w:tcW w:w="6463" w:type="dxa"/>
          </w:tcPr>
          <w:p w14:paraId="7A49AD9D" w14:textId="77777777" w:rsidR="0096348C" w:rsidRDefault="0096348C" w:rsidP="0096348C">
            <w:r>
              <w:t>Se bilaga 1</w:t>
            </w:r>
          </w:p>
          <w:p w14:paraId="77964B7B" w14:textId="77777777" w:rsidR="00910F7E" w:rsidRDefault="00910F7E" w:rsidP="0096348C"/>
        </w:tc>
      </w:tr>
    </w:tbl>
    <w:p w14:paraId="6C4B51DE" w14:textId="77777777"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14:paraId="06C43E54" w14:textId="77777777" w:rsidR="00C57FD5" w:rsidRPr="007C7EB8" w:rsidRDefault="00C57FD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F1F54" w14:paraId="1EF6E588" w14:textId="77777777" w:rsidTr="005F3412">
        <w:tc>
          <w:tcPr>
            <w:tcW w:w="567" w:type="dxa"/>
          </w:tcPr>
          <w:p w14:paraId="547F5AB7" w14:textId="77777777" w:rsidR="003F1F54" w:rsidRDefault="003F1F54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  <w:p w14:paraId="7A42C8C8" w14:textId="77777777" w:rsidR="00121808" w:rsidRDefault="00121808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C0A8830" w14:textId="77777777" w:rsidR="00121808" w:rsidRDefault="00121808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0B099CE" w14:textId="77777777" w:rsidR="00121808" w:rsidRDefault="00121808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9C76CBB" w14:textId="42095551" w:rsidR="00121808" w:rsidRDefault="00121808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E88F107" w14:textId="77777777" w:rsidR="003F1F54" w:rsidRDefault="00121808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Beslut om närvaro</w:t>
            </w:r>
          </w:p>
          <w:p w14:paraId="2688ABD6" w14:textId="77777777" w:rsidR="00C643EE" w:rsidRDefault="00C643EE" w:rsidP="00121808">
            <w:pPr>
              <w:rPr>
                <w:bCs/>
                <w:snapToGrid w:val="0"/>
              </w:rPr>
            </w:pPr>
          </w:p>
          <w:p w14:paraId="56A016ED" w14:textId="6213A408" w:rsidR="00121808" w:rsidRDefault="00121808" w:rsidP="00121808">
            <w:pPr>
              <w:rPr>
                <w:bCs/>
                <w:snapToGrid w:val="0"/>
              </w:rPr>
            </w:pPr>
            <w:r w:rsidRPr="00963A9F">
              <w:rPr>
                <w:bCs/>
                <w:snapToGrid w:val="0"/>
              </w:rPr>
              <w:t>Utskottet beslutade att praoeleve</w:t>
            </w:r>
            <w:r>
              <w:rPr>
                <w:bCs/>
                <w:snapToGrid w:val="0"/>
              </w:rPr>
              <w:t xml:space="preserve">n Agnes Löberg </w:t>
            </w:r>
            <w:r w:rsidRPr="00963A9F">
              <w:rPr>
                <w:bCs/>
                <w:snapToGrid w:val="0"/>
              </w:rPr>
              <w:t>fick närvara vid sammanträdet.</w:t>
            </w:r>
          </w:p>
          <w:p w14:paraId="569C73D6" w14:textId="77777777" w:rsidR="00121808" w:rsidRDefault="00121808" w:rsidP="00121808">
            <w:pPr>
              <w:rPr>
                <w:bCs/>
                <w:snapToGrid w:val="0"/>
              </w:rPr>
            </w:pPr>
          </w:p>
          <w:p w14:paraId="4B14CE9B" w14:textId="77777777" w:rsidR="00121808" w:rsidRPr="00963A9F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14:paraId="01AB2D56" w14:textId="3EBDB301" w:rsidR="00121808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218CF140" w14:textId="77777777" w:rsidTr="00121808">
        <w:tc>
          <w:tcPr>
            <w:tcW w:w="567" w:type="dxa"/>
            <w:shd w:val="clear" w:color="auto" w:fill="auto"/>
          </w:tcPr>
          <w:p w14:paraId="7446603E" w14:textId="5AD8CCA8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2 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71969B83" w14:textId="58E764D5" w:rsidR="00121808" w:rsidRDefault="00121808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Besök av generaldirektör Martin Holmgren, Kriminalvården </w:t>
            </w:r>
          </w:p>
          <w:p w14:paraId="7CC7380B" w14:textId="77777777" w:rsidR="0038564A" w:rsidRDefault="0038564A" w:rsidP="00B074E0">
            <w:pPr>
              <w:rPr>
                <w:bCs/>
                <w:snapToGrid w:val="0"/>
              </w:rPr>
            </w:pPr>
          </w:p>
          <w:p w14:paraId="607D2E65" w14:textId="5AE0CA8C" w:rsidR="00B074E0" w:rsidRPr="002518AC" w:rsidRDefault="00B074E0" w:rsidP="00B074E0">
            <w:pPr>
              <w:rPr>
                <w:bCs/>
                <w:snapToGrid w:val="0"/>
              </w:rPr>
            </w:pPr>
            <w:r w:rsidRPr="002518AC">
              <w:rPr>
                <w:bCs/>
                <w:snapToGrid w:val="0"/>
              </w:rPr>
              <w:t>Generaldirektör Martin Holmgren</w:t>
            </w:r>
            <w:r w:rsidR="002518AC">
              <w:rPr>
                <w:bCs/>
                <w:snapToGrid w:val="0"/>
              </w:rPr>
              <w:t>, k</w:t>
            </w:r>
            <w:r w:rsidRPr="002518AC">
              <w:rPr>
                <w:bCs/>
                <w:snapToGrid w:val="0"/>
              </w:rPr>
              <w:t xml:space="preserve">riminalvårdsdirektör Hanna Jarl </w:t>
            </w:r>
          </w:p>
          <w:p w14:paraId="4014298D" w14:textId="3C8524C7" w:rsidR="00B074E0" w:rsidRPr="002518AC" w:rsidRDefault="0038564A" w:rsidP="00B074E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o</w:t>
            </w:r>
            <w:r w:rsidR="002518AC">
              <w:rPr>
                <w:bCs/>
                <w:snapToGrid w:val="0"/>
              </w:rPr>
              <w:t>ch ställföreträdande</w:t>
            </w:r>
            <w:r w:rsidR="00B074E0" w:rsidRPr="002518AC">
              <w:rPr>
                <w:bCs/>
                <w:snapToGrid w:val="0"/>
              </w:rPr>
              <w:t xml:space="preserve"> enhetschef Joakim </w:t>
            </w:r>
            <w:proofErr w:type="spellStart"/>
            <w:r w:rsidR="00B074E0" w:rsidRPr="002518AC">
              <w:rPr>
                <w:bCs/>
                <w:snapToGrid w:val="0"/>
              </w:rPr>
              <w:t>Righammar</w:t>
            </w:r>
            <w:proofErr w:type="spellEnd"/>
            <w:r w:rsidR="002518AC">
              <w:rPr>
                <w:bCs/>
                <w:snapToGrid w:val="0"/>
              </w:rPr>
              <w:t xml:space="preserve"> informerade.</w:t>
            </w:r>
          </w:p>
          <w:p w14:paraId="4AE72BED" w14:textId="7D5CF101" w:rsidR="00121808" w:rsidRPr="007B3834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57A56BB0" w14:textId="77777777" w:rsidTr="005F3412">
        <w:tc>
          <w:tcPr>
            <w:tcW w:w="567" w:type="dxa"/>
          </w:tcPr>
          <w:p w14:paraId="00D0491C" w14:textId="7C9221F4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5DB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1917237" w14:textId="77777777" w:rsidR="00121808" w:rsidRPr="00D569AB" w:rsidRDefault="00121808" w:rsidP="00121808">
            <w:pPr>
              <w:rPr>
                <w:b/>
                <w:bCs/>
                <w:snapToGrid w:val="0"/>
              </w:rPr>
            </w:pPr>
            <w:r w:rsidRPr="004D73E7">
              <w:rPr>
                <w:b/>
                <w:bCs/>
                <w:snapToGrid w:val="0"/>
              </w:rPr>
              <w:t xml:space="preserve">Förslag om kriminalisering av överträdelser av sanktionsbeslut </w:t>
            </w:r>
          </w:p>
          <w:p w14:paraId="53D786EA" w14:textId="77777777" w:rsidR="00121808" w:rsidRDefault="00121808" w:rsidP="00121808">
            <w:pPr>
              <w:rPr>
                <w:bCs/>
                <w:snapToGrid w:val="0"/>
              </w:rPr>
            </w:pPr>
          </w:p>
          <w:p w14:paraId="0E5FA9A2" w14:textId="77777777" w:rsidR="00121808" w:rsidRPr="00EA0142" w:rsidRDefault="00121808" w:rsidP="00121808">
            <w:pPr>
              <w:rPr>
                <w:bCs/>
                <w:snapToGrid w:val="0"/>
              </w:rPr>
            </w:pPr>
            <w:r w:rsidRPr="00EA0142">
              <w:rPr>
                <w:bCs/>
                <w:snapToGrid w:val="0"/>
              </w:rPr>
              <w:t xml:space="preserve">Utskottet överlade med statssekreterare Lars </w:t>
            </w:r>
            <w:proofErr w:type="spellStart"/>
            <w:r w:rsidRPr="00EA0142">
              <w:rPr>
                <w:bCs/>
                <w:snapToGrid w:val="0"/>
              </w:rPr>
              <w:t>Westbratt</w:t>
            </w:r>
            <w:proofErr w:type="spellEnd"/>
            <w:r w:rsidRPr="00EA0142">
              <w:rPr>
                <w:bCs/>
                <w:snapToGrid w:val="0"/>
              </w:rPr>
              <w:t xml:space="preserve">, åtföljd av </w:t>
            </w:r>
          </w:p>
          <w:p w14:paraId="06FB718A" w14:textId="77777777" w:rsidR="00121808" w:rsidRPr="00EA0142" w:rsidRDefault="00121808" w:rsidP="00121808">
            <w:pPr>
              <w:rPr>
                <w:bCs/>
                <w:snapToGrid w:val="0"/>
              </w:rPr>
            </w:pPr>
            <w:r w:rsidRPr="00EA0142">
              <w:rPr>
                <w:bCs/>
                <w:snapToGrid w:val="0"/>
              </w:rPr>
              <w:t xml:space="preserve">medarbetare från Justitiedepartementet. </w:t>
            </w:r>
          </w:p>
          <w:p w14:paraId="773F6BC2" w14:textId="77777777" w:rsidR="00121808" w:rsidRPr="00EA0142" w:rsidRDefault="00121808" w:rsidP="00121808">
            <w:pPr>
              <w:rPr>
                <w:bCs/>
                <w:snapToGrid w:val="0"/>
              </w:rPr>
            </w:pPr>
          </w:p>
          <w:p w14:paraId="5715ED42" w14:textId="77777777" w:rsidR="00121808" w:rsidRPr="00EA0142" w:rsidRDefault="00121808" w:rsidP="00121808">
            <w:pPr>
              <w:rPr>
                <w:bCs/>
                <w:snapToGrid w:val="0"/>
              </w:rPr>
            </w:pPr>
            <w:r w:rsidRPr="00EA0142">
              <w:rPr>
                <w:bCs/>
                <w:snapToGrid w:val="0"/>
              </w:rPr>
              <w:t>Underlaget utgjordes av regeringens faktapromemoria 2021/</w:t>
            </w:r>
            <w:proofErr w:type="gramStart"/>
            <w:r w:rsidRPr="00EA0142">
              <w:rPr>
                <w:bCs/>
                <w:snapToGrid w:val="0"/>
              </w:rPr>
              <w:t>22:FPM</w:t>
            </w:r>
            <w:proofErr w:type="gramEnd"/>
            <w:r w:rsidRPr="00EA0142">
              <w:rPr>
                <w:bCs/>
                <w:snapToGrid w:val="0"/>
              </w:rPr>
              <w:t xml:space="preserve">100. </w:t>
            </w:r>
          </w:p>
          <w:p w14:paraId="7F3BD982" w14:textId="77777777" w:rsidR="00121808" w:rsidRPr="00EA0142" w:rsidRDefault="00121808" w:rsidP="00121808">
            <w:pPr>
              <w:rPr>
                <w:bCs/>
                <w:snapToGrid w:val="0"/>
              </w:rPr>
            </w:pPr>
          </w:p>
          <w:p w14:paraId="36145CF1" w14:textId="77777777" w:rsidR="00121808" w:rsidRPr="00EA0142" w:rsidRDefault="00121808" w:rsidP="00121808">
            <w:pPr>
              <w:rPr>
                <w:bCs/>
                <w:snapToGrid w:val="0"/>
              </w:rPr>
            </w:pPr>
            <w:r w:rsidRPr="00EA0142">
              <w:rPr>
                <w:bCs/>
                <w:snapToGrid w:val="0"/>
              </w:rPr>
              <w:t>Statssekreteraren redogjorde för regeringens ståndpunkt i enlighet med faktapromemorian.</w:t>
            </w:r>
          </w:p>
          <w:p w14:paraId="463E682F" w14:textId="77777777" w:rsidR="00121808" w:rsidRPr="00EA0142" w:rsidRDefault="00121808" w:rsidP="00121808">
            <w:pPr>
              <w:rPr>
                <w:bCs/>
                <w:snapToGrid w:val="0"/>
              </w:rPr>
            </w:pPr>
          </w:p>
          <w:p w14:paraId="632FBCB9" w14:textId="77777777" w:rsidR="00121808" w:rsidRDefault="00121808" w:rsidP="00121808">
            <w:pPr>
              <w:rPr>
                <w:bCs/>
                <w:snapToGrid w:val="0"/>
              </w:rPr>
            </w:pPr>
            <w:r w:rsidRPr="00EA0142">
              <w:rPr>
                <w:bCs/>
                <w:snapToGrid w:val="0"/>
              </w:rPr>
              <w:t>Ordförande konstaterade att det fanns stöd för regeringens ståndpunkt.</w:t>
            </w:r>
          </w:p>
          <w:p w14:paraId="3967E365" w14:textId="77777777" w:rsidR="00121808" w:rsidRDefault="00121808" w:rsidP="00121808">
            <w:pPr>
              <w:rPr>
                <w:bCs/>
                <w:snapToGrid w:val="0"/>
              </w:rPr>
            </w:pPr>
          </w:p>
          <w:p w14:paraId="618B5987" w14:textId="77777777" w:rsidR="00121808" w:rsidRPr="00EA0142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Under överläggningen närvarade en tjänsteman från EU-nämndens kansli.</w:t>
            </w:r>
          </w:p>
          <w:p w14:paraId="39F686F4" w14:textId="77777777" w:rsidR="00121808" w:rsidRPr="00EA0142" w:rsidRDefault="00121808" w:rsidP="00121808">
            <w:pPr>
              <w:rPr>
                <w:bCs/>
                <w:snapToGrid w:val="0"/>
              </w:rPr>
            </w:pPr>
          </w:p>
          <w:p w14:paraId="41A42298" w14:textId="77777777" w:rsidR="00121808" w:rsidRPr="006355CD" w:rsidRDefault="00121808" w:rsidP="00121808">
            <w:pPr>
              <w:rPr>
                <w:bCs/>
                <w:snapToGrid w:val="0"/>
              </w:rPr>
            </w:pPr>
            <w:r w:rsidRPr="00EA0142">
              <w:rPr>
                <w:bCs/>
                <w:snapToGrid w:val="0"/>
              </w:rPr>
              <w:t xml:space="preserve">Denna paragraf förklarades omedelbart justerad.  </w:t>
            </w:r>
          </w:p>
          <w:p w14:paraId="50D006E5" w14:textId="77777777" w:rsidR="00121808" w:rsidRPr="007B3834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20E34DBB" w14:textId="77777777" w:rsidTr="005F3412">
        <w:tc>
          <w:tcPr>
            <w:tcW w:w="567" w:type="dxa"/>
          </w:tcPr>
          <w:p w14:paraId="00211961" w14:textId="2931376D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5DB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10D75AEF" w14:textId="77777777" w:rsidR="00121808" w:rsidRPr="004D73E7" w:rsidRDefault="00121808" w:rsidP="00121808">
            <w:pPr>
              <w:rPr>
                <w:b/>
                <w:bCs/>
                <w:snapToGrid w:val="0"/>
              </w:rPr>
            </w:pPr>
            <w:r w:rsidRPr="00D569AB">
              <w:rPr>
                <w:b/>
                <w:bCs/>
                <w:snapToGrid w:val="0"/>
              </w:rPr>
              <w:t>Förslag om nytt direktiv om återvinning av tillgångar och förverkande</w:t>
            </w:r>
          </w:p>
          <w:p w14:paraId="30C83B3F" w14:textId="77777777" w:rsidR="00121808" w:rsidRDefault="00121808" w:rsidP="00121808">
            <w:pPr>
              <w:rPr>
                <w:bCs/>
                <w:snapToGrid w:val="0"/>
              </w:rPr>
            </w:pPr>
          </w:p>
          <w:p w14:paraId="0C95BF7B" w14:textId="77777777" w:rsidR="00121808" w:rsidRPr="001467B2" w:rsidRDefault="00121808" w:rsidP="00121808">
            <w:pPr>
              <w:rPr>
                <w:b/>
                <w:bCs/>
                <w:snapToGrid w:val="0"/>
              </w:rPr>
            </w:pPr>
            <w:r>
              <w:t xml:space="preserve">Utskottet överlade med statssekreterare Lars </w:t>
            </w:r>
            <w:proofErr w:type="spellStart"/>
            <w:r>
              <w:t>Westbratt</w:t>
            </w:r>
            <w:proofErr w:type="spellEnd"/>
            <w:r>
              <w:t xml:space="preserve">, åtföljd av </w:t>
            </w:r>
          </w:p>
          <w:p w14:paraId="67DF8455" w14:textId="77777777" w:rsidR="00121808" w:rsidRDefault="00121808" w:rsidP="00121808">
            <w:r>
              <w:t xml:space="preserve">medarbetare från Justitiedepartementet. </w:t>
            </w:r>
          </w:p>
          <w:p w14:paraId="04E4A8FE" w14:textId="77777777" w:rsidR="00121808" w:rsidRDefault="00121808" w:rsidP="00121808"/>
          <w:p w14:paraId="5333D244" w14:textId="77777777" w:rsidR="00121808" w:rsidRDefault="00121808" w:rsidP="00121808">
            <w:r>
              <w:t>Underlaget utgjordes av regeringens faktapromemoria 2021/</w:t>
            </w:r>
            <w:proofErr w:type="gramStart"/>
            <w:r>
              <w:t>22:FPM</w:t>
            </w:r>
            <w:proofErr w:type="gramEnd"/>
            <w:r>
              <w:t xml:space="preserve">101. </w:t>
            </w:r>
          </w:p>
          <w:p w14:paraId="06166B2D" w14:textId="77777777" w:rsidR="00121808" w:rsidRDefault="00121808" w:rsidP="00121808">
            <w:r>
              <w:lastRenderedPageBreak/>
              <w:br/>
              <w:t>Statssekreteraren redogjorde för regeringens ståndpunkt i enlighet med faktapromemorian.</w:t>
            </w:r>
          </w:p>
          <w:p w14:paraId="251A431D" w14:textId="77777777" w:rsidR="00121808" w:rsidRDefault="00121808" w:rsidP="00121808"/>
          <w:p w14:paraId="7B8D77FD" w14:textId="77777777" w:rsidR="00121808" w:rsidRDefault="00121808" w:rsidP="00121808">
            <w:r>
              <w:t>Ordförande konstaterade att det fanns stöd för regeringens ståndpunkt.</w:t>
            </w:r>
          </w:p>
          <w:p w14:paraId="7D41178C" w14:textId="77777777" w:rsidR="00121808" w:rsidRDefault="00121808" w:rsidP="00121808"/>
          <w:p w14:paraId="453152C4" w14:textId="77777777" w:rsidR="00121808" w:rsidRPr="0083162F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Under överläggningen närvarade en tjänsteman från EU-nämndens kansli.</w:t>
            </w:r>
          </w:p>
          <w:p w14:paraId="1040FB41" w14:textId="77777777" w:rsidR="00121808" w:rsidRDefault="00121808" w:rsidP="00121808"/>
          <w:p w14:paraId="27F39C1F" w14:textId="77777777" w:rsidR="00121808" w:rsidRPr="000616FA" w:rsidRDefault="00121808" w:rsidP="00121808">
            <w:r>
              <w:t xml:space="preserve">Denna paragraf förklarades omedelbart justerad.  </w:t>
            </w:r>
            <w:r w:rsidRPr="006355CD">
              <w:rPr>
                <w:bCs/>
                <w:snapToGrid w:val="0"/>
              </w:rPr>
              <w:t xml:space="preserve">                                                                        </w:t>
            </w:r>
          </w:p>
          <w:p w14:paraId="47B90AE2" w14:textId="77777777" w:rsidR="00121808" w:rsidRPr="00D569AB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0CA4E895" w14:textId="77777777" w:rsidTr="005F3412">
        <w:tc>
          <w:tcPr>
            <w:tcW w:w="567" w:type="dxa"/>
          </w:tcPr>
          <w:p w14:paraId="4B29B94D" w14:textId="7BC0AC98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45DB9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1AB6ABEC" w14:textId="77777777" w:rsidR="00121808" w:rsidRPr="004D73E7" w:rsidRDefault="00121808" w:rsidP="00121808">
            <w:pPr>
              <w:rPr>
                <w:b/>
                <w:bCs/>
                <w:snapToGrid w:val="0"/>
              </w:rPr>
            </w:pPr>
            <w:r w:rsidRPr="004D73E7">
              <w:rPr>
                <w:b/>
                <w:bCs/>
                <w:snapToGrid w:val="0"/>
              </w:rPr>
              <w:t>Förslag till förordning för att bekämpa sexuella övergrepp mot barn</w:t>
            </w:r>
          </w:p>
          <w:p w14:paraId="6CEE3441" w14:textId="77777777" w:rsidR="00121808" w:rsidRDefault="00121808" w:rsidP="00121808"/>
          <w:p w14:paraId="0957924F" w14:textId="77777777" w:rsidR="00121808" w:rsidRPr="001467B2" w:rsidRDefault="00121808" w:rsidP="00121808">
            <w:pPr>
              <w:rPr>
                <w:b/>
                <w:bCs/>
                <w:snapToGrid w:val="0"/>
              </w:rPr>
            </w:pPr>
            <w:r>
              <w:t xml:space="preserve">Utskottet överlade med statssekreterare Lars </w:t>
            </w:r>
            <w:proofErr w:type="spellStart"/>
            <w:r>
              <w:t>Westbratt</w:t>
            </w:r>
            <w:proofErr w:type="spellEnd"/>
            <w:r>
              <w:t xml:space="preserve">, åtföljd av </w:t>
            </w:r>
          </w:p>
          <w:p w14:paraId="7F949B5D" w14:textId="77777777" w:rsidR="00121808" w:rsidRDefault="00121808" w:rsidP="00121808">
            <w:r>
              <w:t xml:space="preserve">medarbetare från Justitiedepartementet. </w:t>
            </w:r>
          </w:p>
          <w:p w14:paraId="0319479C" w14:textId="77777777" w:rsidR="00121808" w:rsidRDefault="00121808" w:rsidP="00121808"/>
          <w:p w14:paraId="7BDCD2DB" w14:textId="77777777" w:rsidR="00121808" w:rsidRDefault="00121808" w:rsidP="00121808">
            <w:r>
              <w:t>Underlaget utgjordes av regeringens faktapromemoria 2021/</w:t>
            </w:r>
            <w:proofErr w:type="gramStart"/>
            <w:r>
              <w:t>22:FPM</w:t>
            </w:r>
            <w:proofErr w:type="gramEnd"/>
            <w:r>
              <w:t xml:space="preserve">99. </w:t>
            </w:r>
          </w:p>
          <w:p w14:paraId="61921BB0" w14:textId="77777777" w:rsidR="00121808" w:rsidRDefault="00121808" w:rsidP="00121808">
            <w:r>
              <w:br/>
              <w:t>Statssekreteraren redogjorde för regeringens ståndpunkt i enlighet med faktapromemorian.</w:t>
            </w:r>
          </w:p>
          <w:p w14:paraId="3D3D10B8" w14:textId="77777777" w:rsidR="00121808" w:rsidRDefault="00121808" w:rsidP="00121808"/>
          <w:p w14:paraId="6AB73E41" w14:textId="77777777" w:rsidR="00121808" w:rsidRDefault="00121808" w:rsidP="00121808">
            <w:r>
              <w:t>Ordförande konstaterade att det fanns stöd för regeringens ståndpunkt.</w:t>
            </w:r>
          </w:p>
          <w:p w14:paraId="12DC3489" w14:textId="77777777" w:rsidR="00121808" w:rsidRDefault="00121808" w:rsidP="00121808"/>
          <w:p w14:paraId="24D814FB" w14:textId="77777777" w:rsidR="00121808" w:rsidRPr="00385F0E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Under överläggningen närvarade en tjänsteman från EU-nämndens kansli.</w:t>
            </w:r>
          </w:p>
          <w:p w14:paraId="10A9B748" w14:textId="77777777" w:rsidR="00121808" w:rsidRDefault="00121808" w:rsidP="00121808"/>
          <w:p w14:paraId="59E8ED51" w14:textId="77777777" w:rsidR="00121808" w:rsidRDefault="00121808" w:rsidP="00121808">
            <w:r>
              <w:t xml:space="preserve">Denna paragraf förklarades omedelbart justerad.  </w:t>
            </w:r>
          </w:p>
          <w:p w14:paraId="57E5240D" w14:textId="77777777" w:rsidR="00121808" w:rsidRPr="004D73E7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49F09322" w14:textId="77777777" w:rsidTr="005F3412">
        <w:tc>
          <w:tcPr>
            <w:tcW w:w="567" w:type="dxa"/>
          </w:tcPr>
          <w:p w14:paraId="2D7B5826" w14:textId="043CB429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5DB9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6FF1703C" w14:textId="77777777" w:rsidR="00121808" w:rsidRPr="004D73E7" w:rsidRDefault="00121808" w:rsidP="00121808">
            <w:pPr>
              <w:rPr>
                <w:b/>
                <w:bCs/>
                <w:snapToGrid w:val="0"/>
              </w:rPr>
            </w:pPr>
            <w:r w:rsidRPr="004D73E7">
              <w:rPr>
                <w:b/>
                <w:bCs/>
                <w:snapToGrid w:val="0"/>
              </w:rPr>
              <w:t>Förslag till revidering av API-direktivet</w:t>
            </w:r>
          </w:p>
          <w:p w14:paraId="1C6BA41C" w14:textId="77777777" w:rsidR="00121808" w:rsidRDefault="00121808" w:rsidP="00121808"/>
          <w:p w14:paraId="688398D1" w14:textId="77777777" w:rsidR="00121808" w:rsidRPr="001467B2" w:rsidRDefault="00121808" w:rsidP="00121808">
            <w:pPr>
              <w:rPr>
                <w:b/>
                <w:bCs/>
                <w:snapToGrid w:val="0"/>
              </w:rPr>
            </w:pPr>
            <w:r>
              <w:t xml:space="preserve">Utskottet överlade med statssekreterare Lars </w:t>
            </w:r>
            <w:proofErr w:type="spellStart"/>
            <w:r>
              <w:t>Westbratt</w:t>
            </w:r>
            <w:proofErr w:type="spellEnd"/>
            <w:r>
              <w:t xml:space="preserve">, åtföljd av </w:t>
            </w:r>
          </w:p>
          <w:p w14:paraId="1B8A712E" w14:textId="77777777" w:rsidR="00121808" w:rsidRDefault="00121808" w:rsidP="00121808">
            <w:r>
              <w:t xml:space="preserve">medarbetare från Justitiedepartementet. </w:t>
            </w:r>
          </w:p>
          <w:p w14:paraId="2924B0BA" w14:textId="77777777" w:rsidR="00121808" w:rsidRDefault="00121808" w:rsidP="00121808"/>
          <w:p w14:paraId="7F9CA031" w14:textId="77777777" w:rsidR="00121808" w:rsidRDefault="00121808" w:rsidP="00121808">
            <w:r>
              <w:t>Underlaget utgjordes av Regeringskansliets (justitiedepartementet) överläggningspromemoria.</w:t>
            </w:r>
          </w:p>
          <w:p w14:paraId="36BA62B9" w14:textId="77777777" w:rsidR="00121808" w:rsidRDefault="00121808" w:rsidP="00121808">
            <w:r>
              <w:br/>
              <w:t>Statssekreteraren redogjorde för regeringens ståndpunkt i enlighet med överläggningspromemorian.</w:t>
            </w:r>
          </w:p>
          <w:p w14:paraId="276A34D7" w14:textId="77777777" w:rsidR="00121808" w:rsidRDefault="00121808" w:rsidP="00121808"/>
          <w:p w14:paraId="3079E995" w14:textId="77777777" w:rsidR="00121808" w:rsidRDefault="00121808" w:rsidP="00121808">
            <w:r>
              <w:t>Ordförande konstaterade att det fanns stöd för regeringens ståndpunkt.</w:t>
            </w:r>
          </w:p>
          <w:p w14:paraId="5002CBED" w14:textId="77777777" w:rsidR="00121808" w:rsidRDefault="00121808" w:rsidP="00121808"/>
          <w:p w14:paraId="165611ED" w14:textId="77777777" w:rsidR="00121808" w:rsidRPr="00253FF1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Under överläggningen närvarade en tjänsteman från EU-nämndens kansli.</w:t>
            </w:r>
          </w:p>
          <w:p w14:paraId="7EFA67DE" w14:textId="77777777" w:rsidR="00121808" w:rsidRDefault="00121808" w:rsidP="00121808"/>
          <w:p w14:paraId="676FA762" w14:textId="77777777" w:rsidR="00121808" w:rsidRDefault="00121808" w:rsidP="00121808">
            <w:r>
              <w:t xml:space="preserve">Denna paragraf förklarades omedelbart justerad.  </w:t>
            </w:r>
          </w:p>
          <w:p w14:paraId="41753EA2" w14:textId="77777777" w:rsidR="00121808" w:rsidRPr="004D73E7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558208F8" w14:textId="77777777" w:rsidTr="005F3412">
        <w:tc>
          <w:tcPr>
            <w:tcW w:w="567" w:type="dxa"/>
          </w:tcPr>
          <w:p w14:paraId="2D4967BA" w14:textId="2CD6029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5DB9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6A257123" w14:textId="77777777" w:rsidR="002518AC" w:rsidRDefault="00121808" w:rsidP="00121808">
            <w:pPr>
              <w:rPr>
                <w:b/>
                <w:bCs/>
                <w:snapToGrid w:val="0"/>
              </w:rPr>
            </w:pPr>
            <w:r w:rsidRPr="00282344">
              <w:rPr>
                <w:b/>
                <w:bCs/>
                <w:snapToGrid w:val="0"/>
              </w:rPr>
              <w:t xml:space="preserve">Besök av avdelningschef Helena </w:t>
            </w:r>
            <w:proofErr w:type="spellStart"/>
            <w:r w:rsidRPr="00282344">
              <w:rPr>
                <w:b/>
                <w:bCs/>
                <w:snapToGrid w:val="0"/>
              </w:rPr>
              <w:t>Trolläng</w:t>
            </w:r>
            <w:proofErr w:type="spellEnd"/>
            <w:r w:rsidRPr="00282344">
              <w:rPr>
                <w:b/>
                <w:bCs/>
                <w:snapToGrid w:val="0"/>
              </w:rPr>
              <w:t>, NFC</w:t>
            </w:r>
            <w:r w:rsidR="002518AC">
              <w:rPr>
                <w:b/>
                <w:bCs/>
                <w:snapToGrid w:val="0"/>
              </w:rPr>
              <w:t>, Polismyndigheten</w:t>
            </w:r>
          </w:p>
          <w:p w14:paraId="1529378F" w14:textId="77777777" w:rsidR="0038564A" w:rsidRDefault="0038564A" w:rsidP="002518AC">
            <w:pPr>
              <w:rPr>
                <w:bCs/>
                <w:snapToGrid w:val="0"/>
              </w:rPr>
            </w:pPr>
          </w:p>
          <w:p w14:paraId="741D2561" w14:textId="17505681" w:rsidR="00121808" w:rsidRPr="002518AC" w:rsidRDefault="0038564A" w:rsidP="002518A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A</w:t>
            </w:r>
            <w:r w:rsidR="002518AC" w:rsidRPr="002518AC">
              <w:rPr>
                <w:bCs/>
                <w:snapToGrid w:val="0"/>
              </w:rPr>
              <w:t>vdelningschef</w:t>
            </w:r>
            <w:r>
              <w:rPr>
                <w:bCs/>
                <w:snapToGrid w:val="0"/>
              </w:rPr>
              <w:t xml:space="preserve"> för NFC</w:t>
            </w:r>
            <w:r w:rsidR="002518AC">
              <w:rPr>
                <w:bCs/>
                <w:snapToGrid w:val="0"/>
              </w:rPr>
              <w:t>,</w:t>
            </w:r>
            <w:r w:rsidR="002518AC" w:rsidRPr="002518AC">
              <w:rPr>
                <w:bCs/>
                <w:snapToGrid w:val="0"/>
              </w:rPr>
              <w:t xml:space="preserve"> Helena </w:t>
            </w:r>
            <w:proofErr w:type="spellStart"/>
            <w:r w:rsidR="002518AC" w:rsidRPr="002518AC">
              <w:rPr>
                <w:bCs/>
                <w:snapToGrid w:val="0"/>
              </w:rPr>
              <w:t>Trolläng</w:t>
            </w:r>
            <w:proofErr w:type="spellEnd"/>
            <w:r w:rsidR="002518AC">
              <w:rPr>
                <w:bCs/>
                <w:snapToGrid w:val="0"/>
              </w:rPr>
              <w:t xml:space="preserve"> och a</w:t>
            </w:r>
            <w:r w:rsidR="002518AC" w:rsidRPr="002518AC">
              <w:rPr>
                <w:bCs/>
                <w:snapToGrid w:val="0"/>
              </w:rPr>
              <w:t>vdelningschef</w:t>
            </w:r>
            <w:r w:rsidR="002518AC">
              <w:rPr>
                <w:bCs/>
                <w:snapToGrid w:val="0"/>
              </w:rPr>
              <w:t xml:space="preserve"> för rikspolischefens kansli,</w:t>
            </w:r>
            <w:r w:rsidR="002518AC" w:rsidRPr="002518AC">
              <w:rPr>
                <w:bCs/>
                <w:snapToGrid w:val="0"/>
              </w:rPr>
              <w:t xml:space="preserve"> Martin Valfridsson</w:t>
            </w:r>
            <w:r w:rsidR="00121808" w:rsidRPr="002518AC">
              <w:rPr>
                <w:bCs/>
                <w:snapToGrid w:val="0"/>
              </w:rPr>
              <w:t xml:space="preserve"> </w:t>
            </w:r>
            <w:r w:rsidR="002518AC">
              <w:rPr>
                <w:bCs/>
                <w:snapToGrid w:val="0"/>
              </w:rPr>
              <w:t>informerade.</w:t>
            </w:r>
          </w:p>
          <w:p w14:paraId="1D300023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25B0FE31" w14:textId="77777777" w:rsidTr="005F3412">
        <w:tc>
          <w:tcPr>
            <w:tcW w:w="567" w:type="dxa"/>
          </w:tcPr>
          <w:p w14:paraId="789EEC28" w14:textId="6C7D4446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45DB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03D6A11D" w14:textId="77777777" w:rsidR="00121808" w:rsidRDefault="00121808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14:paraId="5BEF7C46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  <w:p w14:paraId="0D7F5FC0" w14:textId="77777777" w:rsidR="00121808" w:rsidRPr="006F42F9" w:rsidRDefault="00121808" w:rsidP="00121808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>
              <w:rPr>
                <w:bCs/>
                <w:snapToGrid w:val="0"/>
              </w:rPr>
              <w:t>32</w:t>
            </w:r>
            <w:r w:rsidRPr="006F42F9">
              <w:rPr>
                <w:bCs/>
                <w:snapToGrid w:val="0"/>
              </w:rPr>
              <w:t>.</w:t>
            </w:r>
          </w:p>
          <w:p w14:paraId="6A8905D0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71F975B6" w14:textId="77777777" w:rsidTr="005F3412">
        <w:tc>
          <w:tcPr>
            <w:tcW w:w="567" w:type="dxa"/>
          </w:tcPr>
          <w:p w14:paraId="12145A6C" w14:textId="527CA02F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5DB9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31DD92B0" w14:textId="77777777" w:rsidR="00121808" w:rsidRDefault="00121808" w:rsidP="00121808">
            <w:pPr>
              <w:rPr>
                <w:b/>
                <w:bCs/>
                <w:snapToGrid w:val="0"/>
              </w:rPr>
            </w:pPr>
            <w:r w:rsidRPr="006432F2">
              <w:rPr>
                <w:b/>
                <w:bCs/>
                <w:snapToGrid w:val="0"/>
              </w:rPr>
              <w:t>Stärkt sekretess i domstol för kontaktuppgifter till enskilda (JuU46)</w:t>
            </w:r>
          </w:p>
          <w:p w14:paraId="1C513F49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  <w:p w14:paraId="73F582B9" w14:textId="18FE972A" w:rsidR="00121808" w:rsidRPr="000869DF" w:rsidRDefault="00121808" w:rsidP="0012180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186</w:t>
            </w:r>
            <w:r w:rsidRPr="000869DF">
              <w:rPr>
                <w:bCs/>
                <w:snapToGrid w:val="0"/>
              </w:rPr>
              <w:t xml:space="preserve"> och motion.</w:t>
            </w:r>
          </w:p>
          <w:p w14:paraId="2CA4DDAF" w14:textId="77777777" w:rsidR="00121808" w:rsidRPr="000869DF" w:rsidRDefault="00121808" w:rsidP="00121808">
            <w:pPr>
              <w:rPr>
                <w:bCs/>
                <w:snapToGrid w:val="0"/>
              </w:rPr>
            </w:pPr>
          </w:p>
          <w:p w14:paraId="4BD93A65" w14:textId="77777777" w:rsidR="00121808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46.</w:t>
            </w:r>
          </w:p>
          <w:p w14:paraId="67A21AE4" w14:textId="77777777" w:rsidR="00121808" w:rsidRDefault="00121808" w:rsidP="00121808">
            <w:pPr>
              <w:rPr>
                <w:bCs/>
                <w:snapToGrid w:val="0"/>
              </w:rPr>
            </w:pPr>
          </w:p>
          <w:p w14:paraId="50EE93BD" w14:textId="77777777" w:rsidR="00121808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 och V-ledamöterna anmälde en reservation.</w:t>
            </w:r>
          </w:p>
          <w:p w14:paraId="6BA69D9D" w14:textId="77777777" w:rsidR="00121808" w:rsidRPr="00983959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4658F8F5" w14:textId="77777777" w:rsidTr="005F3412">
        <w:tc>
          <w:tcPr>
            <w:tcW w:w="567" w:type="dxa"/>
          </w:tcPr>
          <w:p w14:paraId="0A25B3B1" w14:textId="45022BB8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5DB9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14:paraId="636B486B" w14:textId="77777777" w:rsidR="00121808" w:rsidRDefault="00121808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Fråga om utskottsinitiativ om en oberoende utredning av de s.k. </w:t>
            </w:r>
            <w:proofErr w:type="spellStart"/>
            <w:r>
              <w:rPr>
                <w:b/>
                <w:bCs/>
                <w:snapToGrid w:val="0"/>
              </w:rPr>
              <w:t>påskupploppen</w:t>
            </w:r>
            <w:proofErr w:type="spellEnd"/>
            <w:r>
              <w:rPr>
                <w:b/>
                <w:bCs/>
                <w:snapToGrid w:val="0"/>
              </w:rPr>
              <w:t xml:space="preserve"> (JuU51)</w:t>
            </w:r>
          </w:p>
          <w:p w14:paraId="25C616C7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  <w:p w14:paraId="3B6484F8" w14:textId="77777777" w:rsidR="00121808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behandlingen av frågan om ett utskottsinitiativ </w:t>
            </w:r>
            <w:r w:rsidRPr="008029E4">
              <w:rPr>
                <w:bCs/>
                <w:snapToGrid w:val="0"/>
              </w:rPr>
              <w:t>om en oberoende utredning av de s.k</w:t>
            </w:r>
            <w:r>
              <w:rPr>
                <w:bCs/>
                <w:snapToGrid w:val="0"/>
              </w:rPr>
              <w:t>.</w:t>
            </w:r>
            <w:r w:rsidRPr="008029E4">
              <w:rPr>
                <w:bCs/>
                <w:snapToGrid w:val="0"/>
              </w:rPr>
              <w:t xml:space="preserve"> </w:t>
            </w:r>
            <w:proofErr w:type="spellStart"/>
            <w:r>
              <w:rPr>
                <w:bCs/>
                <w:snapToGrid w:val="0"/>
              </w:rPr>
              <w:t>p</w:t>
            </w:r>
            <w:r w:rsidRPr="008029E4">
              <w:rPr>
                <w:bCs/>
                <w:snapToGrid w:val="0"/>
              </w:rPr>
              <w:t>åskupploppen</w:t>
            </w:r>
            <w:proofErr w:type="spellEnd"/>
            <w:r w:rsidRPr="008029E4">
              <w:rPr>
                <w:bCs/>
                <w:snapToGrid w:val="0"/>
              </w:rPr>
              <w:t>.</w:t>
            </w:r>
          </w:p>
          <w:p w14:paraId="1A4DEC2C" w14:textId="77777777" w:rsidR="00121808" w:rsidRDefault="00121808" w:rsidP="00121808">
            <w:pPr>
              <w:rPr>
                <w:bCs/>
                <w:snapToGrid w:val="0"/>
              </w:rPr>
            </w:pPr>
          </w:p>
          <w:p w14:paraId="3A6A11CD" w14:textId="77777777" w:rsidR="00121808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51.</w:t>
            </w:r>
          </w:p>
          <w:p w14:paraId="1239B9B2" w14:textId="77777777" w:rsidR="00121808" w:rsidRDefault="00121808" w:rsidP="00121808">
            <w:pPr>
              <w:rPr>
                <w:bCs/>
                <w:snapToGrid w:val="0"/>
              </w:rPr>
            </w:pPr>
          </w:p>
          <w:p w14:paraId="4B959B6F" w14:textId="77777777" w:rsidR="00121808" w:rsidRDefault="00121808" w:rsidP="0012180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V- och MP-ledamöterna anmälde en reservation.</w:t>
            </w:r>
          </w:p>
          <w:p w14:paraId="4578CCE3" w14:textId="77777777" w:rsidR="00121808" w:rsidRPr="00D22A89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03142753" w14:textId="77777777" w:rsidTr="005F3412">
        <w:tc>
          <w:tcPr>
            <w:tcW w:w="567" w:type="dxa"/>
          </w:tcPr>
          <w:p w14:paraId="5E539656" w14:textId="53CD273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945DB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47BB3815" w14:textId="77777777" w:rsidR="00121808" w:rsidRDefault="00121808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Rättelse i rättegångsbalken</w:t>
            </w:r>
          </w:p>
          <w:p w14:paraId="74636B79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  <w:p w14:paraId="251EE5BD" w14:textId="5AA6C29F" w:rsidR="00121808" w:rsidRPr="007738DA" w:rsidRDefault="00121808" w:rsidP="00121808">
            <w:pPr>
              <w:rPr>
                <w:bCs/>
                <w:snapToGrid w:val="0"/>
              </w:rPr>
            </w:pPr>
            <w:r w:rsidRPr="007738DA">
              <w:rPr>
                <w:bCs/>
                <w:snapToGrid w:val="0"/>
              </w:rPr>
              <w:t xml:space="preserve">Utskottet behandlade </w:t>
            </w:r>
            <w:r w:rsidR="00874A38">
              <w:rPr>
                <w:bCs/>
                <w:snapToGrid w:val="0"/>
              </w:rPr>
              <w:t xml:space="preserve">frågan om </w:t>
            </w:r>
            <w:r w:rsidR="00E02012">
              <w:rPr>
                <w:bCs/>
                <w:snapToGrid w:val="0"/>
              </w:rPr>
              <w:t xml:space="preserve">ett utskottsinitiativ om en </w:t>
            </w:r>
            <w:r w:rsidRPr="007738DA">
              <w:rPr>
                <w:bCs/>
                <w:snapToGrid w:val="0"/>
              </w:rPr>
              <w:t>rättelse i rättegångsbalken.</w:t>
            </w:r>
          </w:p>
          <w:p w14:paraId="2D6042FA" w14:textId="77777777" w:rsidR="00121808" w:rsidRPr="007738DA" w:rsidRDefault="00121808" w:rsidP="00121808">
            <w:pPr>
              <w:rPr>
                <w:bCs/>
                <w:snapToGrid w:val="0"/>
              </w:rPr>
            </w:pPr>
          </w:p>
          <w:p w14:paraId="60F636F4" w14:textId="77777777" w:rsidR="00121808" w:rsidRPr="007738DA" w:rsidRDefault="00121808" w:rsidP="00121808">
            <w:pPr>
              <w:rPr>
                <w:bCs/>
                <w:snapToGrid w:val="0"/>
              </w:rPr>
            </w:pPr>
            <w:r w:rsidRPr="007738DA">
              <w:rPr>
                <w:bCs/>
                <w:snapToGrid w:val="0"/>
              </w:rPr>
              <w:t>Utskottet justerad</w:t>
            </w:r>
            <w:r>
              <w:rPr>
                <w:bCs/>
                <w:snapToGrid w:val="0"/>
              </w:rPr>
              <w:t>e</w:t>
            </w:r>
            <w:r w:rsidRPr="007738DA">
              <w:rPr>
                <w:bCs/>
                <w:snapToGrid w:val="0"/>
              </w:rPr>
              <w:t xml:space="preserve"> betänkande 2021/</w:t>
            </w:r>
            <w:proofErr w:type="gramStart"/>
            <w:r w:rsidRPr="007738DA">
              <w:rPr>
                <w:bCs/>
                <w:snapToGrid w:val="0"/>
              </w:rPr>
              <w:t>22:JuU</w:t>
            </w:r>
            <w:proofErr w:type="gramEnd"/>
            <w:r w:rsidRPr="007738DA">
              <w:rPr>
                <w:bCs/>
                <w:snapToGrid w:val="0"/>
              </w:rPr>
              <w:t>52.</w:t>
            </w:r>
          </w:p>
          <w:p w14:paraId="60A70914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1AC020D1" w14:textId="77777777" w:rsidTr="005F3412">
        <w:tc>
          <w:tcPr>
            <w:tcW w:w="567" w:type="dxa"/>
          </w:tcPr>
          <w:p w14:paraId="37355393" w14:textId="6E6EC056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945DB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47028A12" w14:textId="640E644A" w:rsidR="00121808" w:rsidRDefault="00121808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Fråga om utskottsinitiativ om tilläggsdirektiv </w:t>
            </w:r>
            <w:r w:rsidRPr="00EA04E4">
              <w:rPr>
                <w:b/>
                <w:bCs/>
                <w:snapToGrid w:val="0"/>
              </w:rPr>
              <w:t>till utredningen</w:t>
            </w:r>
            <w:r w:rsidRPr="00EA04E4">
              <w:rPr>
                <w:b/>
              </w:rPr>
              <w:t xml:space="preserve"> om genomförande av ändringarna i EU:s vapendirektiv och en översyn av vapenlagstiftningen</w:t>
            </w:r>
          </w:p>
          <w:p w14:paraId="172A688A" w14:textId="77777777" w:rsidR="00EA04E4" w:rsidRDefault="00EA04E4" w:rsidP="00121808">
            <w:pPr>
              <w:rPr>
                <w:b/>
                <w:bCs/>
                <w:snapToGrid w:val="0"/>
              </w:rPr>
            </w:pPr>
          </w:p>
          <w:p w14:paraId="4777B26D" w14:textId="77777777" w:rsidR="00121808" w:rsidRPr="00494C53" w:rsidRDefault="00121808" w:rsidP="00121808">
            <w:pPr>
              <w:rPr>
                <w:bCs/>
                <w:snapToGrid w:val="0"/>
              </w:rPr>
            </w:pPr>
            <w:r w:rsidRPr="00494C53">
              <w:rPr>
                <w:bCs/>
                <w:snapToGrid w:val="0"/>
              </w:rPr>
              <w:t>Utskottet beslutade att inte ta något initiativ</w:t>
            </w:r>
            <w:r>
              <w:rPr>
                <w:bCs/>
                <w:snapToGrid w:val="0"/>
              </w:rPr>
              <w:t xml:space="preserve"> </w:t>
            </w:r>
            <w:r>
              <w:t>om tilläggsdirektiv till utredningen om genomförande av ändringarna i EU:s vapendirektiv och en översyn av vapenlagstiftningen (Ju 2022:04)</w:t>
            </w:r>
            <w:r w:rsidRPr="00494C53">
              <w:rPr>
                <w:bCs/>
                <w:snapToGrid w:val="0"/>
              </w:rPr>
              <w:t>.</w:t>
            </w:r>
          </w:p>
          <w:p w14:paraId="33CB5672" w14:textId="77777777" w:rsidR="00121808" w:rsidRDefault="00121808" w:rsidP="00121808">
            <w:pPr>
              <w:rPr>
                <w:b/>
                <w:bCs/>
                <w:snapToGrid w:val="0"/>
              </w:rPr>
            </w:pPr>
            <w:bookmarkStart w:id="0" w:name="_GoBack"/>
            <w:bookmarkEnd w:id="0"/>
          </w:p>
        </w:tc>
      </w:tr>
      <w:tr w:rsidR="00121808" w14:paraId="3700D181" w14:textId="77777777" w:rsidTr="005F3412">
        <w:tc>
          <w:tcPr>
            <w:tcW w:w="567" w:type="dxa"/>
          </w:tcPr>
          <w:p w14:paraId="57B7BDC1" w14:textId="03CF6DD8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945DB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3EF7680F" w14:textId="77777777" w:rsidR="00121808" w:rsidRPr="00737415" w:rsidRDefault="00121808" w:rsidP="00121808">
            <w:pPr>
              <w:tabs>
                <w:tab w:val="left" w:pos="1701"/>
              </w:tabs>
              <w:rPr>
                <w:b/>
              </w:rPr>
            </w:pPr>
            <w:r w:rsidRPr="00737415">
              <w:rPr>
                <w:b/>
              </w:rPr>
              <w:t>Hantering av EU-relaterade ärenden under sommaren.</w:t>
            </w:r>
          </w:p>
          <w:p w14:paraId="345FE436" w14:textId="100A6F4A" w:rsidR="00121808" w:rsidRDefault="00121808" w:rsidP="00121808">
            <w:pPr>
              <w:tabs>
                <w:tab w:val="left" w:pos="1701"/>
              </w:tabs>
            </w:pPr>
            <w:r>
              <w:br/>
            </w:r>
            <w:r w:rsidRPr="008049E7">
              <w:t xml:space="preserve">Utskottet beslutade ett ge presidiet befogenhet att besluta om inhämtande av information om regeringens bedömning av tillämpningen av subsidiaritetsprincipen enligt 10 kap. 10 § </w:t>
            </w:r>
            <w:r w:rsidR="00EA04E4">
              <w:t>riksdagsordningen</w:t>
            </w:r>
            <w:r w:rsidRPr="008049E7">
              <w:t xml:space="preserve"> i </w:t>
            </w:r>
            <w:r>
              <w:t>prövning av lagstiftningsakter.</w:t>
            </w:r>
          </w:p>
          <w:p w14:paraId="5DC2C082" w14:textId="77777777" w:rsidR="00121808" w:rsidRDefault="00121808" w:rsidP="00121808">
            <w:pPr>
              <w:tabs>
                <w:tab w:val="left" w:pos="1701"/>
              </w:tabs>
            </w:pPr>
          </w:p>
          <w:p w14:paraId="136033B7" w14:textId="77777777" w:rsidR="00121808" w:rsidRPr="009A47FE" w:rsidRDefault="00121808" w:rsidP="00121808">
            <w:pPr>
              <w:rPr>
                <w:bCs/>
                <w:snapToGrid w:val="0"/>
              </w:rPr>
            </w:pPr>
            <w:r w:rsidRPr="00DF7B32">
              <w:rPr>
                <w:bCs/>
                <w:snapToGrid w:val="0"/>
              </w:rPr>
              <w:t>Denna paragraf förklarades omedelbart justerad</w:t>
            </w:r>
            <w:r>
              <w:rPr>
                <w:bCs/>
                <w:snapToGrid w:val="0"/>
              </w:rPr>
              <w:t>.</w:t>
            </w:r>
          </w:p>
          <w:p w14:paraId="6CACA9F3" w14:textId="77777777" w:rsidR="00121808" w:rsidRPr="00F025D7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7CA56F21" w14:textId="77777777" w:rsidTr="005F3412">
        <w:tc>
          <w:tcPr>
            <w:tcW w:w="567" w:type="dxa"/>
          </w:tcPr>
          <w:p w14:paraId="35721004" w14:textId="201B2FB3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945DB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73DD2E3C" w14:textId="77777777" w:rsidR="00121808" w:rsidRDefault="00121808" w:rsidP="0012180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Bemyndigande att justera protokollet</w:t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snapToGrid w:val="0"/>
              </w:rPr>
              <w:t>Utskottet uppdrog</w:t>
            </w:r>
            <w:r w:rsidRPr="00B20317">
              <w:rPr>
                <w:snapToGrid w:val="0"/>
              </w:rPr>
              <w:t xml:space="preserve"> åt ordföranden att justera protokollet från dagens </w:t>
            </w:r>
            <w:r w:rsidRPr="00B20317">
              <w:rPr>
                <w:snapToGrid w:val="0"/>
              </w:rPr>
              <w:lastRenderedPageBreak/>
              <w:t>sammanträde.</w:t>
            </w:r>
          </w:p>
          <w:p w14:paraId="0743AA43" w14:textId="77777777" w:rsidR="00121808" w:rsidRDefault="00121808" w:rsidP="00121808">
            <w:pPr>
              <w:tabs>
                <w:tab w:val="left" w:pos="1701"/>
              </w:tabs>
              <w:rPr>
                <w:snapToGrid w:val="0"/>
              </w:rPr>
            </w:pPr>
          </w:p>
          <w:p w14:paraId="49E7868F" w14:textId="7777777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5221FAF5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1C5A479D" w14:textId="77777777" w:rsidTr="005F3412">
        <w:tc>
          <w:tcPr>
            <w:tcW w:w="567" w:type="dxa"/>
          </w:tcPr>
          <w:p w14:paraId="71A534EE" w14:textId="30EBBEB2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  <w:r w:rsidR="00945DB9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9EC76AF" w14:textId="7777777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14:paraId="2F920AE4" w14:textId="7777777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0B89536" w14:textId="77777777" w:rsidR="00121808" w:rsidRDefault="00121808" w:rsidP="00121808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14:paraId="1440FDEE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121808" w14:paraId="1BC03B5A" w14:textId="77777777" w:rsidTr="005F3412">
        <w:tc>
          <w:tcPr>
            <w:tcW w:w="567" w:type="dxa"/>
          </w:tcPr>
          <w:p w14:paraId="4E7A15B2" w14:textId="0CEEE05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945DB9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3C9F2854" w14:textId="77777777" w:rsidR="00121808" w:rsidRDefault="00121808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14:paraId="40DAF01D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  <w:p w14:paraId="2A3A5AF5" w14:textId="7777777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>, bilaga 3.</w:t>
            </w:r>
          </w:p>
        </w:tc>
      </w:tr>
      <w:tr w:rsidR="00121808" w14:paraId="035FF58C" w14:textId="77777777" w:rsidTr="005F3412">
        <w:tc>
          <w:tcPr>
            <w:tcW w:w="567" w:type="dxa"/>
          </w:tcPr>
          <w:p w14:paraId="38B1B713" w14:textId="77777777" w:rsidR="00121808" w:rsidRPr="00056988" w:rsidRDefault="00121808" w:rsidP="00121808">
            <w:pPr>
              <w:tabs>
                <w:tab w:val="left" w:pos="1701"/>
              </w:tabs>
              <w:rPr>
                <w:b/>
                <w:snapToGrid w:val="0"/>
                <w:highlight w:val="yellow"/>
              </w:rPr>
            </w:pPr>
          </w:p>
        </w:tc>
        <w:tc>
          <w:tcPr>
            <w:tcW w:w="6946" w:type="dxa"/>
            <w:gridSpan w:val="2"/>
          </w:tcPr>
          <w:p w14:paraId="14C92367" w14:textId="77777777" w:rsidR="00121808" w:rsidRPr="00056988" w:rsidRDefault="00121808" w:rsidP="00121808">
            <w:pPr>
              <w:tabs>
                <w:tab w:val="left" w:pos="1701"/>
              </w:tabs>
              <w:rPr>
                <w:b/>
                <w:snapToGrid w:val="0"/>
                <w:highlight w:val="yellow"/>
              </w:rPr>
            </w:pPr>
          </w:p>
        </w:tc>
      </w:tr>
      <w:tr w:rsidR="00121808" w14:paraId="06B600AA" w14:textId="77777777" w:rsidTr="005F3412">
        <w:tc>
          <w:tcPr>
            <w:tcW w:w="567" w:type="dxa"/>
          </w:tcPr>
          <w:p w14:paraId="7A1B589A" w14:textId="7777777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622F8F8" w14:textId="77777777" w:rsidR="00121808" w:rsidRPr="00D504CC" w:rsidRDefault="00121808" w:rsidP="0012180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21808" w14:paraId="47097576" w14:textId="77777777" w:rsidTr="005F3412">
        <w:tc>
          <w:tcPr>
            <w:tcW w:w="567" w:type="dxa"/>
          </w:tcPr>
          <w:p w14:paraId="0F442093" w14:textId="7777777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3A25E53" w14:textId="77777777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21808" w14:paraId="5A50B7FA" w14:textId="77777777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0EC0B81" w14:textId="77777777" w:rsidR="00121808" w:rsidRDefault="00121808" w:rsidP="00121808">
            <w:pPr>
              <w:tabs>
                <w:tab w:val="left" w:pos="1701"/>
              </w:tabs>
            </w:pPr>
          </w:p>
          <w:p w14:paraId="0A823353" w14:textId="77777777" w:rsidR="00121808" w:rsidRDefault="00121808" w:rsidP="00121808">
            <w:pPr>
              <w:tabs>
                <w:tab w:val="left" w:pos="1701"/>
              </w:tabs>
            </w:pPr>
          </w:p>
          <w:p w14:paraId="3FF7BA5D" w14:textId="77777777" w:rsidR="00121808" w:rsidRDefault="00121808" w:rsidP="00121808">
            <w:pPr>
              <w:tabs>
                <w:tab w:val="left" w:pos="1701"/>
              </w:tabs>
            </w:pPr>
          </w:p>
          <w:p w14:paraId="1DB55901" w14:textId="77777777" w:rsidR="00121808" w:rsidRDefault="00121808" w:rsidP="00121808">
            <w:pPr>
              <w:tabs>
                <w:tab w:val="left" w:pos="1701"/>
              </w:tabs>
            </w:pPr>
          </w:p>
          <w:p w14:paraId="51243F53" w14:textId="77777777" w:rsidR="00121808" w:rsidRDefault="00121808" w:rsidP="00121808">
            <w:pPr>
              <w:tabs>
                <w:tab w:val="left" w:pos="1701"/>
              </w:tabs>
            </w:pPr>
            <w:r>
              <w:t>Vid protokollet</w:t>
            </w:r>
          </w:p>
          <w:p w14:paraId="769E2353" w14:textId="77777777" w:rsidR="00121808" w:rsidRDefault="00121808" w:rsidP="00121808">
            <w:pPr>
              <w:tabs>
                <w:tab w:val="left" w:pos="1701"/>
              </w:tabs>
            </w:pPr>
          </w:p>
          <w:p w14:paraId="2BBE0EA1" w14:textId="77777777" w:rsidR="00121808" w:rsidRDefault="00121808" w:rsidP="00121808">
            <w:pPr>
              <w:tabs>
                <w:tab w:val="left" w:pos="1701"/>
              </w:tabs>
            </w:pPr>
          </w:p>
          <w:p w14:paraId="35440A7C" w14:textId="77777777" w:rsidR="00121808" w:rsidRDefault="00121808" w:rsidP="00121808">
            <w:pPr>
              <w:tabs>
                <w:tab w:val="left" w:pos="1701"/>
              </w:tabs>
            </w:pPr>
          </w:p>
          <w:p w14:paraId="0E530247" w14:textId="77777777" w:rsidR="00121808" w:rsidRDefault="00121808" w:rsidP="00121808">
            <w:pPr>
              <w:tabs>
                <w:tab w:val="left" w:pos="1701"/>
              </w:tabs>
            </w:pPr>
            <w:r>
              <w:t>Sara Dadnahal</w:t>
            </w:r>
          </w:p>
          <w:p w14:paraId="218B1F5B" w14:textId="77777777" w:rsidR="00121808" w:rsidRDefault="00121808" w:rsidP="00121808">
            <w:pPr>
              <w:tabs>
                <w:tab w:val="left" w:pos="1701"/>
              </w:tabs>
            </w:pPr>
          </w:p>
          <w:p w14:paraId="713EBD6C" w14:textId="77777777" w:rsidR="00121808" w:rsidRDefault="00121808" w:rsidP="00121808">
            <w:pPr>
              <w:tabs>
                <w:tab w:val="left" w:pos="1701"/>
              </w:tabs>
            </w:pPr>
          </w:p>
          <w:p w14:paraId="0EF5D07F" w14:textId="69541591" w:rsidR="00121808" w:rsidRDefault="00121808" w:rsidP="00121808">
            <w:pPr>
              <w:tabs>
                <w:tab w:val="left" w:pos="1701"/>
              </w:tabs>
            </w:pPr>
            <w:r>
              <w:t>Justeras den 2</w:t>
            </w:r>
            <w:r w:rsidR="00945DB9">
              <w:t>2</w:t>
            </w:r>
            <w:r>
              <w:t xml:space="preserve"> juni 2022</w:t>
            </w:r>
          </w:p>
          <w:p w14:paraId="074C6026" w14:textId="77777777" w:rsidR="00121808" w:rsidRDefault="00121808" w:rsidP="00121808">
            <w:pPr>
              <w:tabs>
                <w:tab w:val="left" w:pos="1701"/>
              </w:tabs>
            </w:pPr>
          </w:p>
          <w:p w14:paraId="18113446" w14:textId="77777777" w:rsidR="00121808" w:rsidRDefault="00121808" w:rsidP="00121808">
            <w:pPr>
              <w:tabs>
                <w:tab w:val="left" w:pos="1701"/>
              </w:tabs>
            </w:pPr>
          </w:p>
          <w:p w14:paraId="670F2A2F" w14:textId="77777777" w:rsidR="00121808" w:rsidRDefault="00121808" w:rsidP="00121808">
            <w:pPr>
              <w:tabs>
                <w:tab w:val="left" w:pos="1701"/>
              </w:tabs>
            </w:pPr>
          </w:p>
          <w:p w14:paraId="4BD23539" w14:textId="77777777" w:rsidR="00121808" w:rsidRPr="00142088" w:rsidRDefault="00121808" w:rsidP="0012180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14:paraId="65AEDDB7" w14:textId="77777777" w:rsidR="00CB17F1" w:rsidRDefault="00CB17F1">
      <w:pPr>
        <w:widowControl/>
      </w:pPr>
    </w:p>
    <w:p w14:paraId="007CA4E7" w14:textId="77777777" w:rsidR="00C50E21" w:rsidRDefault="00CB17F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14:paraId="29FDC2C3" w14:textId="77777777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EE937" w14:textId="77777777"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4D5BEC5" w14:textId="77777777"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045E10" w14:textId="77777777"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5D996520" w14:textId="77777777"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14:paraId="60C96A3E" w14:textId="77777777"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CF028B">
              <w:t>3</w:t>
            </w:r>
            <w:r w:rsidR="009B6EFD">
              <w:t>3</w:t>
            </w:r>
          </w:p>
        </w:tc>
      </w:tr>
      <w:tr w:rsidR="00E760A5" w14:paraId="0432D0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7E7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997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4F412A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E04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F412A">
              <w:rPr>
                <w:sz w:val="22"/>
              </w:rPr>
              <w:t>6-16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6478" w14:textId="77777777"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52A4" w14:textId="77777777"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51F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67C3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C2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2CB6F5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6AD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1BB0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EC2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7D5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59E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320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B5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22C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8C5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506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49BF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56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BC5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AFEA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963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1549CAF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FFB9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0AB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C6C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A7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0E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1A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FAB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C36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05F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893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AF5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64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421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70C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2AE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25A4EC4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3B67" w14:textId="77777777" w:rsidR="004F412A" w:rsidRPr="007379A1" w:rsidRDefault="004F412A" w:rsidP="004F412A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C30B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7B0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8319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41D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A80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BD5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681B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1D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5F6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177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CFC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F0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547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450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:rsidRPr="002B503F" w14:paraId="62D99B6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15A3" w14:textId="77777777" w:rsidR="004F412A" w:rsidRPr="00B20174" w:rsidRDefault="004F412A" w:rsidP="004F412A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E582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7728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0595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0CFA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C994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2F26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8C5C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912C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001A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CB59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F05F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3A95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70AB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AC8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F412A" w:rsidRPr="007B6545" w14:paraId="09097F0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4922" w14:textId="77777777" w:rsidR="004F412A" w:rsidRPr="00C04C3F" w:rsidRDefault="004F412A" w:rsidP="004F412A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763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0627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EEC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C4EB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064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C389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03C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0586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9A0E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E3A7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4BF7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3BD2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88C8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41E9" w14:textId="77777777" w:rsidR="004F412A" w:rsidRPr="007B654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6F56FC1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30D7" w14:textId="77777777" w:rsidR="004F412A" w:rsidRPr="00A74BA5" w:rsidRDefault="004F412A" w:rsidP="004F412A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7C0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CC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908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154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641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70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27E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63D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50E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816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53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3A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9C8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DB4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0F1E6438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5732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0CC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129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3FE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F26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906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3BE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ABC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37E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6D5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9DA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13B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6F2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22F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01E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64C3A46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76A66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8B6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62D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730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96E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DA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8D3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ACD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3B2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FD7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98C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C12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5A6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A61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EBDC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204566A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0232" w14:textId="77777777" w:rsidR="004F412A" w:rsidRPr="00A74BA5" w:rsidRDefault="004F412A" w:rsidP="004F412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1EE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EBC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91D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407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1B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4FD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B4E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54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6544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18E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6D7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D2C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169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161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131EBAE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C6EB" w14:textId="77777777" w:rsidR="004F412A" w:rsidRPr="00A74BA5" w:rsidRDefault="004F412A" w:rsidP="004F412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E11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004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43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762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317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D19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166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3BC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FAC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AAA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497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86D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933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F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45BE226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E470" w14:textId="77777777" w:rsidR="004F412A" w:rsidRPr="00A74BA5" w:rsidRDefault="004F412A" w:rsidP="004F412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4D9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016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3AA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D7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B59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919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D2E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E1D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49C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F16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AB2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9E0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A99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D64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6CCD708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F934" w14:textId="77777777" w:rsidR="004F412A" w:rsidRPr="00A74BA5" w:rsidRDefault="004F412A" w:rsidP="004F412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F85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E64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547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19E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36A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F4B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06D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926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A42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50F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5F9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C6E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6C1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C41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18672C4F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E4C6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469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CD5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958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B08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7D1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D45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B4F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695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84F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120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6A4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A1F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9D2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1B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0E16FAE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94B6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E4E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5DF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C9D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2A0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EC9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308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66F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FD9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AC8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77A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4B5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C32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0BA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1D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13C78E4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9A02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FEA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B11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C58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85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7E4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2B8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D92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104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3C7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CF4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21D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654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969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74E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083FD6A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F085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024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F6B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C38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9FC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922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5A6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190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114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C44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146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FB1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CAF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2F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524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025B31A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CA5" w14:textId="77777777" w:rsidR="004F412A" w:rsidRPr="00A74BA5" w:rsidRDefault="004F412A" w:rsidP="004F412A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065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44D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FB7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0A4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F7D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DA1B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F4E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48F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BEF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03C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0C0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7D1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EFC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EBB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507C6B3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D423" w14:textId="77777777" w:rsidR="004F412A" w:rsidRPr="000253CD" w:rsidRDefault="004F412A" w:rsidP="004F412A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3D1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E42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CB3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AEC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0D1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40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9B5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3F4D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54E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D2F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5981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16DD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07D4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282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148BE54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9556" w14:textId="77777777" w:rsidR="004F412A" w:rsidRPr="00A74BA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036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E0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85E7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CB1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A825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C39C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6DAC" w14:textId="77777777" w:rsidR="004F412A" w:rsidRPr="00B20174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5785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62DA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47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47DE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EA4F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D0A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B5D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579B3B4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79E2" w14:textId="77777777" w:rsidR="004F412A" w:rsidRPr="00A74BA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A99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110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A6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CB3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9A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293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5E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A6D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27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2FD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179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C6E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72B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DEC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2E716AE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FB9D" w14:textId="77777777" w:rsidR="004F412A" w:rsidRPr="00CD65BC" w:rsidRDefault="004F412A" w:rsidP="004F412A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BAA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AC5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D30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28A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E4A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91B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320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4E2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28B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741A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0D3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F0D7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68D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8F9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714F8FE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027E" w14:textId="77777777" w:rsidR="004F412A" w:rsidRPr="00A23450" w:rsidRDefault="004F412A" w:rsidP="004F412A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83E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E102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CF4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066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E5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0E7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721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4A9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A78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892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F767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15A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0BA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955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06698638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8431" w14:textId="77777777" w:rsidR="004F412A" w:rsidRPr="00916883" w:rsidRDefault="004F412A" w:rsidP="004F412A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007A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1666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C04D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B33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BE9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9C3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A8A7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ED5F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94D7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E9F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F40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A2B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1F76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F6C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44044EAB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B5DD" w14:textId="77777777" w:rsidR="004F412A" w:rsidRPr="00A23450" w:rsidRDefault="004F412A" w:rsidP="004F412A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968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CE0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6D8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1B8C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55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18DA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550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2A8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7AF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B5A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F82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B47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5F6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876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04EFF50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C970" w14:textId="77777777" w:rsidR="004F412A" w:rsidRDefault="004F412A" w:rsidP="004F412A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CD4A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769C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19B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293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20F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16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7C8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08C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DF8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6BE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139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DC5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219C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4620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39D7597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826A" w14:textId="77777777" w:rsidR="004F412A" w:rsidRDefault="004F412A" w:rsidP="004F412A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C0B2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629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840B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422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E027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406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F87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F482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E6F0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3225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8EA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8FD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E56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862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412A" w14:paraId="0D14128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C38F" w14:textId="77777777" w:rsidR="004F412A" w:rsidRPr="00A23450" w:rsidRDefault="004F412A" w:rsidP="004F412A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078F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E526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A15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86B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EB39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C90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7A1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A3D1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4C23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B1EE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E1C8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AC32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BB6D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2674" w14:textId="77777777" w:rsidR="004F412A" w:rsidRPr="0078232D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1CB1966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51C" w14:textId="77777777"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D97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3C9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59A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51B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835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754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081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B45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96B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C32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0B4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2A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A90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1D0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52B03E6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70E5" w14:textId="77777777"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DBD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E322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FAF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34F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994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B6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2DB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0B3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243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D0D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8C3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D20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053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15A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61E0F68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C3DE" w14:textId="77777777"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FC4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225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392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115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FD3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1E6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B6E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9E9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0FC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6E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2B7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39C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DD4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0AA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5B0FD50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888C" w14:textId="77777777"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1E3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855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02E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C09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7AB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1BA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50C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C99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78A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6D9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37C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C0E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688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AF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99383C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D665" w14:textId="77777777"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9AC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FBE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080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4A4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9B4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B49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7E3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CAF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ED5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89C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78F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0FA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E39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1B3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16CF8ED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C2ED" w14:textId="77777777"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FE4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A1B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F03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C50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36C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C5A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B0A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8CE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57C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1E1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7BE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D47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02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093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91D6F3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25DF" w14:textId="77777777" w:rsidR="00E760A5" w:rsidRDefault="008E7E98" w:rsidP="00720C97">
            <w:r>
              <w:rPr>
                <w:szCs w:val="24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A11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01B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B35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50B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727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02E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BF9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F63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76D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4F6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DDB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303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98F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715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70C4E47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962C" w14:textId="77777777"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FAF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900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424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70E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58F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E06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AF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7C3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A9C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73A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E6D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A46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970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AED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1C27011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8C55" w14:textId="77777777"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65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65C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030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D4B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907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3E4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04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32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E6B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AA5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AE2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02D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9E3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9B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1351870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604B" w14:textId="77777777"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D2A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D78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C44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FC7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EED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B69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F00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A5C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21A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C8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AA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F8F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258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A74AA55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44EE" w14:textId="77777777"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1E1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A0E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D49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D62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CD6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270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1B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23A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F79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FBE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C94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307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006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F60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617371C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3F2B" w14:textId="77777777"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289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00A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E20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E41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184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3D8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F13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834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D1A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B63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F43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A25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E4E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6BE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4A56F3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19B0" w14:textId="77777777"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32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CB3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EB9C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E03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C289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740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2E9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84D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D70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517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8E01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A56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BA04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D78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398D627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6F45" w14:textId="77777777"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8A6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41B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6286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50C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883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2FC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771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2F8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322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A90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625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7ECC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0DC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A76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14:paraId="1AE092F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BB6A" w14:textId="77777777"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83DC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6B28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DC03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29F1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1EDFF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3BC2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5F83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FCEE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D1639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416E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DFB2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7520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0EB6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3DE7" w14:textId="77777777"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705E90D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1BF2" w14:textId="77777777"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E350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4A1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CF2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29D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3EC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F17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63A2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0BE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674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E303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CA39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C84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D78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3505B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14:paraId="71E5453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7E5F" w14:textId="77777777"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E7BD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26C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C0C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E237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5A3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7168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67A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D5A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F754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29EE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762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2EA7A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A1865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BEDF" w14:textId="77777777"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14:paraId="42113E0F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C892" w14:textId="77777777"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3E50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6286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71E5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0F0C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035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30F7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34D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1664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BE97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56C89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C11F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BE1E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687B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F985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14:paraId="315924C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68EA8" w14:textId="77777777"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8845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6C40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9B0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5C3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BF4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142F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1F8C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1AD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BA45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AED4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B29C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0256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853DE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62F16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14:paraId="7E5EDFC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3B7B6" w14:textId="77777777" w:rsidR="004740DA" w:rsidRDefault="004740DA" w:rsidP="00D5402E">
            <w:r>
              <w:lastRenderedPageBreak/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926B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C96B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F0B3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F344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7BA6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28A8F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886F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0E72A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EBC2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3F7A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0888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21BF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7C26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7688" w14:textId="77777777"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14:paraId="4809EFF3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9AC1" w14:textId="77777777"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ABD0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3243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1D2B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B297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3EFE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8518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B600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CE07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CCF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10B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39A9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B654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7542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160D" w14:textId="77777777"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14:paraId="0511ABE8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7279A" w14:textId="77777777"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0F1F" w14:textId="77777777" w:rsidR="00C33BBF" w:rsidRPr="0078232D" w:rsidRDefault="00C9682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D95F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0BCB" w14:textId="77777777" w:rsidR="00C33BBF" w:rsidRPr="0078232D" w:rsidRDefault="004F412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555F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E346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AC06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59D7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6A03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FE49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40079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0682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A04A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027C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3373" w14:textId="77777777"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14:paraId="50EAA40D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14:paraId="11FC90B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14:paraId="21478CA0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14:paraId="0F268ED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14:paraId="54A45CF7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14:paraId="408F4C3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14:paraId="546AD32F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FD557E">
              <w:rPr>
                <w:sz w:val="20"/>
              </w:rPr>
              <w:t>6</w:t>
            </w:r>
            <w:r w:rsidR="003F7D51">
              <w:rPr>
                <w:sz w:val="20"/>
              </w:rPr>
              <w:t>-</w:t>
            </w:r>
            <w:r w:rsidR="00FD557E">
              <w:rPr>
                <w:sz w:val="20"/>
              </w:rPr>
              <w:t>08</w:t>
            </w:r>
          </w:p>
          <w:p w14:paraId="213494AF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938B28C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5416F0B" w14:textId="77777777" w:rsidR="00E760A5" w:rsidRDefault="00E760A5" w:rsidP="00E760A5">
      <w:pPr>
        <w:tabs>
          <w:tab w:val="left" w:pos="1620"/>
        </w:tabs>
      </w:pPr>
    </w:p>
    <w:p w14:paraId="4A4DDCA7" w14:textId="77777777"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9B675" w14:textId="77777777" w:rsidR="001C7695" w:rsidRDefault="001C7695">
      <w:r>
        <w:separator/>
      </w:r>
    </w:p>
  </w:endnote>
  <w:endnote w:type="continuationSeparator" w:id="0">
    <w:p w14:paraId="478E7626" w14:textId="77777777" w:rsidR="001C7695" w:rsidRDefault="001C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C34AA" w14:textId="77777777" w:rsidR="001C7695" w:rsidRDefault="001C7695">
      <w:r>
        <w:separator/>
      </w:r>
    </w:p>
  </w:footnote>
  <w:footnote w:type="continuationSeparator" w:id="0">
    <w:p w14:paraId="446C507F" w14:textId="77777777" w:rsidR="001C7695" w:rsidRDefault="001C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39F"/>
    <w:rsid w:val="0002791B"/>
    <w:rsid w:val="000309DB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6A9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988"/>
    <w:rsid w:val="00056A2E"/>
    <w:rsid w:val="0005737C"/>
    <w:rsid w:val="000601DB"/>
    <w:rsid w:val="00060839"/>
    <w:rsid w:val="00060A92"/>
    <w:rsid w:val="00060B07"/>
    <w:rsid w:val="00061449"/>
    <w:rsid w:val="000616FA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019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3562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4C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91A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968"/>
    <w:rsid w:val="00115B2C"/>
    <w:rsid w:val="001167F0"/>
    <w:rsid w:val="0012031B"/>
    <w:rsid w:val="00120A34"/>
    <w:rsid w:val="00121808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3A3"/>
    <w:rsid w:val="001C5415"/>
    <w:rsid w:val="001C6788"/>
    <w:rsid w:val="001C7028"/>
    <w:rsid w:val="001C744C"/>
    <w:rsid w:val="001C7695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1D37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8AC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344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849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564A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5C9F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130B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1F54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6DF8"/>
    <w:rsid w:val="004075A5"/>
    <w:rsid w:val="00407BDA"/>
    <w:rsid w:val="00407DC3"/>
    <w:rsid w:val="00410122"/>
    <w:rsid w:val="0041143D"/>
    <w:rsid w:val="00411995"/>
    <w:rsid w:val="00411A66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C72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905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6B27"/>
    <w:rsid w:val="004771E3"/>
    <w:rsid w:val="004779F1"/>
    <w:rsid w:val="00477DC5"/>
    <w:rsid w:val="00477F20"/>
    <w:rsid w:val="00480055"/>
    <w:rsid w:val="00480789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3CD"/>
    <w:rsid w:val="00490953"/>
    <w:rsid w:val="00490ED0"/>
    <w:rsid w:val="00491897"/>
    <w:rsid w:val="0049243C"/>
    <w:rsid w:val="0049251E"/>
    <w:rsid w:val="00492B49"/>
    <w:rsid w:val="00493E76"/>
    <w:rsid w:val="00494C53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3CE1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3E7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12A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461A"/>
    <w:rsid w:val="00565287"/>
    <w:rsid w:val="005666CC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DF6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492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4FA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D77D5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2E65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55CD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6D75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CE3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4F6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30F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5FE8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01C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8DA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3834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034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4A38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4DC"/>
    <w:rsid w:val="008E5756"/>
    <w:rsid w:val="008E5A89"/>
    <w:rsid w:val="008E5F35"/>
    <w:rsid w:val="008E66F5"/>
    <w:rsid w:val="008E6C29"/>
    <w:rsid w:val="008E7E98"/>
    <w:rsid w:val="008F0A8B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A88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5DB9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0737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6EFD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64CD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08D0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3E4D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074E0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0AA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A4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0C3A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2CEE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690A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56D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683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CAD"/>
    <w:rsid w:val="00C57E60"/>
    <w:rsid w:val="00C57FD5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3EE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A7C0A"/>
    <w:rsid w:val="00CB02E5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B96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28B"/>
    <w:rsid w:val="00CF089C"/>
    <w:rsid w:val="00CF0CE7"/>
    <w:rsid w:val="00CF1459"/>
    <w:rsid w:val="00CF26F0"/>
    <w:rsid w:val="00CF326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2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9AB"/>
    <w:rsid w:val="00D56ADF"/>
    <w:rsid w:val="00D56F62"/>
    <w:rsid w:val="00D57AE1"/>
    <w:rsid w:val="00D60253"/>
    <w:rsid w:val="00D607C4"/>
    <w:rsid w:val="00D60DA5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97D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A7A70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012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8F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17B7F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4FE8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656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42"/>
    <w:rsid w:val="00EA016E"/>
    <w:rsid w:val="00EA04E4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779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0F4E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70C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2715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2804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57E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2A2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C8CF1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  <w:style w:type="character" w:styleId="Kommentarsreferens">
    <w:name w:val="annotation reference"/>
    <w:basedOn w:val="Standardstycketeckensnitt"/>
    <w:rsid w:val="00AC08D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8D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8D0"/>
  </w:style>
  <w:style w:type="paragraph" w:styleId="Kommentarsmne">
    <w:name w:val="annotation subject"/>
    <w:basedOn w:val="Kommentarer"/>
    <w:next w:val="Kommentarer"/>
    <w:link w:val="KommentarsmneChar"/>
    <w:rsid w:val="00AC08D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8D0"/>
    <w:rPr>
      <w:b/>
      <w:bCs/>
    </w:rPr>
  </w:style>
  <w:style w:type="paragraph" w:styleId="Revision">
    <w:name w:val="Revision"/>
    <w:hidden/>
    <w:uiPriority w:val="99"/>
    <w:semiHidden/>
    <w:rsid w:val="00C643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6FD73-D3A0-4B25-837E-1F0F0FDFF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90</TotalTime>
  <Pages>6</Pages>
  <Words>786</Words>
  <Characters>6022</Characters>
  <Application>Microsoft Office Word</Application>
  <DocSecurity>0</DocSecurity>
  <Lines>1204</Lines>
  <Paragraphs>283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11</cp:revision>
  <cp:lastPrinted>2021-10-28T06:55:00Z</cp:lastPrinted>
  <dcterms:created xsi:type="dcterms:W3CDTF">2022-06-22T08:47:00Z</dcterms:created>
  <dcterms:modified xsi:type="dcterms:W3CDTF">2022-06-30T08:58:00Z</dcterms:modified>
</cp:coreProperties>
</file>