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7767698D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7147B6">
              <w:rPr>
                <w:b/>
                <w:lang w:eastAsia="en-US"/>
              </w:rPr>
              <w:t>3</w:t>
            </w:r>
            <w:r w:rsidR="007753D5">
              <w:rPr>
                <w:b/>
                <w:lang w:eastAsia="en-US"/>
              </w:rPr>
              <w:t>/2</w:t>
            </w:r>
            <w:r w:rsidR="007147B6">
              <w:rPr>
                <w:b/>
                <w:lang w:eastAsia="en-US"/>
              </w:rPr>
              <w:t>4</w:t>
            </w:r>
            <w:r w:rsidRPr="00DF4413">
              <w:rPr>
                <w:b/>
                <w:lang w:eastAsia="en-US"/>
              </w:rPr>
              <w:t>:</w:t>
            </w:r>
            <w:r w:rsidR="006E3DDE">
              <w:rPr>
                <w:b/>
                <w:lang w:eastAsia="en-US"/>
              </w:rPr>
              <w:t>4</w:t>
            </w:r>
            <w:r w:rsidR="00024901">
              <w:rPr>
                <w:b/>
                <w:lang w:eastAsia="en-US"/>
              </w:rPr>
              <w:t>5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337E3135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9B2EE0">
              <w:rPr>
                <w:lang w:eastAsia="en-US"/>
              </w:rPr>
              <w:t>4-</w:t>
            </w:r>
            <w:r w:rsidR="006E3DDE">
              <w:rPr>
                <w:lang w:eastAsia="en-US"/>
              </w:rPr>
              <w:t>06-</w:t>
            </w:r>
            <w:r w:rsidR="00024901">
              <w:rPr>
                <w:lang w:eastAsia="en-US"/>
              </w:rPr>
              <w:t>25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D3E56B2" w:rsidR="00626DFC" w:rsidRPr="005F6757" w:rsidRDefault="006E3DDE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14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>
              <w:rPr>
                <w:color w:val="000000" w:themeColor="text1"/>
                <w:lang w:eastAsia="en-US"/>
              </w:rPr>
              <w:t>15.</w:t>
            </w:r>
            <w:r w:rsidR="00024901">
              <w:rPr>
                <w:color w:val="000000" w:themeColor="text1"/>
                <w:lang w:eastAsia="en-US"/>
              </w:rPr>
              <w:t>3</w:t>
            </w:r>
            <w:r w:rsidR="006A4CCD">
              <w:rPr>
                <w:color w:val="000000" w:themeColor="text1"/>
                <w:lang w:eastAsia="en-US"/>
              </w:rPr>
              <w:t>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</w:tbl>
    <w:p w14:paraId="4CF1B53C" w14:textId="6FC28DFE" w:rsidR="00DD00D6" w:rsidRDefault="00DD00D6"/>
    <w:p w14:paraId="2A3E11FE" w14:textId="1EE07576" w:rsidR="00DD00D6" w:rsidRDefault="00DD00D6"/>
    <w:p w14:paraId="2406E332" w14:textId="77777777" w:rsidR="00453C96" w:rsidRDefault="00453C96"/>
    <w:p w14:paraId="7C5CD52B" w14:textId="77777777" w:rsidR="00A43197" w:rsidRPr="00DF4413" w:rsidRDefault="00A43197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DB6AD8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78A83A3B" w:rsidR="000304C1" w:rsidRDefault="00DB6AD8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5846D147" w14:textId="64B1E317" w:rsidR="006E3DDE" w:rsidRDefault="00000FDC" w:rsidP="006E3DDE">
            <w:pPr>
              <w:spacing w:line="256" w:lineRule="auto"/>
              <w:rPr>
                <w:rFonts w:eastAsiaTheme="minorHAnsi"/>
                <w:color w:val="000000"/>
                <w:lang w:val="en-GB"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>Europeiska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>rådet</w:t>
            </w:r>
            <w:proofErr w:type="spellEnd"/>
            <w:r w:rsidR="006E3DDE">
              <w:rPr>
                <w:rFonts w:eastAsiaTheme="minorHAnsi"/>
                <w:b/>
                <w:bCs/>
                <w:color w:val="000000"/>
                <w:lang w:val="en-GB" w:eastAsia="en-US"/>
              </w:rPr>
              <w:br/>
            </w:r>
            <w:proofErr w:type="spellStart"/>
            <w:r w:rsidR="006E3DDE">
              <w:rPr>
                <w:rFonts w:eastAsiaTheme="minorHAnsi"/>
                <w:color w:val="000000"/>
                <w:lang w:val="en-GB" w:eastAsia="en-US"/>
              </w:rPr>
              <w:t>Statsminister</w:t>
            </w:r>
            <w:proofErr w:type="spellEnd"/>
            <w:r w:rsidR="006E3DDE">
              <w:rPr>
                <w:rFonts w:eastAsiaTheme="minorHAnsi"/>
                <w:color w:val="000000"/>
                <w:lang w:val="en-GB" w:eastAsia="en-US"/>
              </w:rPr>
              <w:t xml:space="preserve"> Ulf </w:t>
            </w:r>
            <w:proofErr w:type="spellStart"/>
            <w:r w:rsidR="006E3DDE">
              <w:rPr>
                <w:rFonts w:eastAsiaTheme="minorHAnsi"/>
                <w:color w:val="000000"/>
                <w:lang w:val="en-GB" w:eastAsia="en-US"/>
              </w:rPr>
              <w:t>Kristersson</w:t>
            </w:r>
            <w:proofErr w:type="spellEnd"/>
            <w:r w:rsidR="00BF4E3D"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 w:rsidR="00BF4E3D">
              <w:rPr>
                <w:rFonts w:eastAsiaTheme="minorHAnsi"/>
                <w:color w:val="000000"/>
                <w:lang w:val="en-GB" w:eastAsia="en-US"/>
              </w:rPr>
              <w:t>samt</w:t>
            </w:r>
            <w:proofErr w:type="spellEnd"/>
            <w:r w:rsidR="00BF4E3D"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 w:rsidR="00BF4E3D">
              <w:rPr>
                <w:rFonts w:eastAsiaTheme="minorHAnsi"/>
                <w:color w:val="000000"/>
                <w:lang w:val="en-GB" w:eastAsia="en-US"/>
              </w:rPr>
              <w:t>statssekreterare</w:t>
            </w:r>
            <w:proofErr w:type="spellEnd"/>
            <w:r w:rsidR="00BF4E3D"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proofErr w:type="gramStart"/>
            <w:r w:rsidR="006E3DDE">
              <w:rPr>
                <w:rFonts w:eastAsiaTheme="minorHAnsi"/>
                <w:color w:val="000000"/>
                <w:lang w:val="en-GB" w:eastAsia="en-US"/>
              </w:rPr>
              <w:t>m.fl</w:t>
            </w:r>
            <w:proofErr w:type="spellEnd"/>
            <w:proofErr w:type="gramEnd"/>
            <w:r w:rsidR="006E3DDE"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 w:rsidR="006E3DDE">
              <w:rPr>
                <w:rFonts w:eastAsiaTheme="minorHAnsi"/>
                <w:color w:val="000000"/>
                <w:lang w:val="en-GB" w:eastAsia="en-US"/>
              </w:rPr>
              <w:t>från</w:t>
            </w:r>
            <w:proofErr w:type="spellEnd"/>
            <w:r w:rsidR="006E3DDE"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 w:rsidR="006E3DDE">
              <w:rPr>
                <w:rFonts w:eastAsiaTheme="minorHAnsi"/>
                <w:color w:val="000000"/>
                <w:lang w:val="en-GB" w:eastAsia="en-US"/>
              </w:rPr>
              <w:t>Statsrådsberedningen</w:t>
            </w:r>
            <w:proofErr w:type="spellEnd"/>
            <w:r w:rsidR="006E3DDE"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 w:rsidR="007218C9">
              <w:rPr>
                <w:rFonts w:eastAsiaTheme="minorHAnsi"/>
                <w:color w:val="000000"/>
                <w:lang w:val="en-GB" w:eastAsia="en-US"/>
              </w:rPr>
              <w:t>och</w:t>
            </w:r>
            <w:proofErr w:type="spellEnd"/>
            <w:r w:rsidR="006E3DDE"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 w:rsidR="006E3DDE">
              <w:rPr>
                <w:rFonts w:eastAsiaTheme="minorHAnsi"/>
                <w:color w:val="000000"/>
                <w:lang w:val="en-GB" w:eastAsia="en-US"/>
              </w:rPr>
              <w:t>U</w:t>
            </w:r>
            <w:r w:rsidR="0090025A">
              <w:rPr>
                <w:rFonts w:eastAsiaTheme="minorHAnsi"/>
                <w:color w:val="000000"/>
                <w:lang w:val="en-GB" w:eastAsia="en-US"/>
              </w:rPr>
              <w:t>t</w:t>
            </w:r>
            <w:r w:rsidR="006E3DDE">
              <w:rPr>
                <w:rFonts w:eastAsiaTheme="minorHAnsi"/>
                <w:color w:val="000000"/>
                <w:lang w:val="en-GB" w:eastAsia="en-US"/>
              </w:rPr>
              <w:t>rikesdepartementet</w:t>
            </w:r>
            <w:proofErr w:type="spellEnd"/>
            <w:r w:rsidR="006E3DDE"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 w:rsidR="006E3DDE">
              <w:rPr>
                <w:rFonts w:eastAsiaTheme="minorHAnsi"/>
                <w:color w:val="000000"/>
                <w:lang w:val="en-GB" w:eastAsia="en-US"/>
              </w:rPr>
              <w:t>informerade</w:t>
            </w:r>
            <w:proofErr w:type="spellEnd"/>
            <w:r w:rsidR="006E3DDE"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 w:rsidR="002C03E2">
              <w:rPr>
                <w:rFonts w:eastAsiaTheme="minorHAnsi"/>
                <w:color w:val="000000"/>
                <w:lang w:val="en-GB" w:eastAsia="en-US"/>
              </w:rPr>
              <w:t>och</w:t>
            </w:r>
            <w:proofErr w:type="spellEnd"/>
            <w:r w:rsidR="002C03E2"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 w:rsidR="002C03E2">
              <w:rPr>
                <w:rFonts w:eastAsiaTheme="minorHAnsi"/>
                <w:color w:val="000000"/>
                <w:lang w:val="en-GB" w:eastAsia="en-US"/>
              </w:rPr>
              <w:t>samrådde</w:t>
            </w:r>
            <w:proofErr w:type="spellEnd"/>
            <w:r w:rsidR="002C03E2"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 w:rsidR="006E3DDE">
              <w:rPr>
                <w:rFonts w:eastAsiaTheme="minorHAnsi"/>
                <w:color w:val="000000"/>
                <w:lang w:val="en-GB" w:eastAsia="en-US"/>
              </w:rPr>
              <w:t>inför</w:t>
            </w:r>
            <w:proofErr w:type="spellEnd"/>
            <w:r w:rsidR="006E3DDE"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 w:rsidR="006E3DDE">
              <w:rPr>
                <w:rFonts w:eastAsiaTheme="minorHAnsi"/>
                <w:color w:val="000000"/>
                <w:lang w:val="en-GB" w:eastAsia="en-US"/>
              </w:rPr>
              <w:t>möte</w:t>
            </w:r>
            <w:proofErr w:type="spellEnd"/>
            <w:r w:rsidR="00DA6056"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 w:rsidR="00D47FBC">
              <w:rPr>
                <w:rFonts w:eastAsiaTheme="minorHAnsi"/>
                <w:color w:val="000000"/>
                <w:lang w:val="en-GB" w:eastAsia="en-US"/>
              </w:rPr>
              <w:t>i</w:t>
            </w:r>
            <w:proofErr w:type="spellEnd"/>
            <w:r w:rsidR="00DA6056"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 w:rsidR="00DA6056">
              <w:rPr>
                <w:rFonts w:eastAsiaTheme="minorHAnsi"/>
                <w:color w:val="000000"/>
                <w:lang w:val="en-GB" w:eastAsia="en-US"/>
              </w:rPr>
              <w:t>Europeiska</w:t>
            </w:r>
            <w:proofErr w:type="spellEnd"/>
            <w:r w:rsidR="00DA6056"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 w:rsidR="00DA6056">
              <w:rPr>
                <w:rFonts w:eastAsiaTheme="minorHAnsi"/>
                <w:color w:val="000000"/>
                <w:lang w:val="en-GB" w:eastAsia="en-US"/>
              </w:rPr>
              <w:t>rådet</w:t>
            </w:r>
            <w:proofErr w:type="spellEnd"/>
            <w:r w:rsidR="006E3DDE">
              <w:rPr>
                <w:rFonts w:eastAsiaTheme="minorHAnsi"/>
                <w:color w:val="000000"/>
                <w:lang w:val="en-GB" w:eastAsia="en-US"/>
              </w:rPr>
              <w:t xml:space="preserve"> den </w:t>
            </w:r>
            <w:r w:rsidR="00DA6056">
              <w:rPr>
                <w:rFonts w:eastAsiaTheme="minorHAnsi"/>
                <w:color w:val="000000"/>
                <w:lang w:val="en-GB" w:eastAsia="en-US"/>
              </w:rPr>
              <w:t>2</w:t>
            </w:r>
            <w:r w:rsidR="006E3DDE">
              <w:rPr>
                <w:rFonts w:eastAsiaTheme="minorHAnsi"/>
                <w:color w:val="000000"/>
                <w:lang w:val="en-GB" w:eastAsia="en-US"/>
              </w:rPr>
              <w:t>7</w:t>
            </w:r>
            <w:r w:rsidR="006149EF">
              <w:rPr>
                <w:color w:val="000000" w:themeColor="text1"/>
                <w:lang w:eastAsia="en-US"/>
              </w:rPr>
              <w:t xml:space="preserve">– </w:t>
            </w:r>
            <w:r w:rsidR="00DA6056">
              <w:rPr>
                <w:rFonts w:eastAsiaTheme="minorHAnsi"/>
                <w:color w:val="000000"/>
                <w:lang w:val="en-GB" w:eastAsia="en-US"/>
              </w:rPr>
              <w:t>28</w:t>
            </w:r>
            <w:r w:rsidR="006E3DDE"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 w:rsidR="006E3DDE">
              <w:rPr>
                <w:rFonts w:eastAsiaTheme="minorHAnsi"/>
                <w:color w:val="000000"/>
                <w:lang w:val="en-GB" w:eastAsia="en-US"/>
              </w:rPr>
              <w:t>juni</w:t>
            </w:r>
            <w:proofErr w:type="spellEnd"/>
            <w:r w:rsidR="006E3DDE">
              <w:rPr>
                <w:rFonts w:eastAsiaTheme="minorHAnsi"/>
                <w:color w:val="000000"/>
                <w:lang w:val="en-GB" w:eastAsia="en-US"/>
              </w:rPr>
              <w:t xml:space="preserve"> 2024.</w:t>
            </w:r>
          </w:p>
          <w:p w14:paraId="2FD786CE" w14:textId="77777777" w:rsidR="006E3DDE" w:rsidRDefault="006E3DDE" w:rsidP="006E3DDE">
            <w:pPr>
              <w:spacing w:line="256" w:lineRule="auto"/>
              <w:rPr>
                <w:rFonts w:eastAsiaTheme="minorHAnsi"/>
                <w:b/>
                <w:bCs/>
                <w:color w:val="000000"/>
                <w:lang w:val="en-GB" w:eastAsia="en-US"/>
              </w:rPr>
            </w:pPr>
          </w:p>
          <w:p w14:paraId="79D5FEC8" w14:textId="4976DEAA" w:rsidR="0090025A" w:rsidRDefault="006E3DDE" w:rsidP="006E3DDE">
            <w:pPr>
              <w:spacing w:line="256" w:lineRule="auto"/>
              <w:rPr>
                <w:rFonts w:eastAsiaTheme="minorHAnsi"/>
                <w:b/>
                <w:bCs/>
                <w:color w:val="000000"/>
                <w:lang w:val="en-GB"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>Ämnen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val="en-GB" w:eastAsia="en-US"/>
              </w:rPr>
              <w:t>:</w:t>
            </w:r>
          </w:p>
          <w:p w14:paraId="70490F06" w14:textId="3DD24F44" w:rsidR="00F35426" w:rsidRDefault="00F35426" w:rsidP="006E3DDE">
            <w:pPr>
              <w:spacing w:line="256" w:lineRule="auto"/>
              <w:rPr>
                <w:rFonts w:eastAsiaTheme="minorHAnsi"/>
                <w:b/>
                <w:bCs/>
                <w:color w:val="000000"/>
                <w:lang w:val="en-GB" w:eastAsia="en-US"/>
              </w:rPr>
            </w:pPr>
          </w:p>
          <w:p w14:paraId="4837C7BB" w14:textId="1D4AD52D" w:rsidR="00F35426" w:rsidRDefault="00F35426" w:rsidP="006E3DDE">
            <w:pPr>
              <w:spacing w:line="256" w:lineRule="auto"/>
              <w:rPr>
                <w:rFonts w:eastAsiaTheme="minorHAnsi"/>
                <w:b/>
                <w:bCs/>
                <w:color w:val="000000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>
              <w:rPr>
                <w:b/>
              </w:rPr>
              <w:t xml:space="preserve">Information och samråd inför möte i Europeiska rådet den </w:t>
            </w:r>
            <w:proofErr w:type="gramStart"/>
            <w:r>
              <w:rPr>
                <w:b/>
              </w:rPr>
              <w:t>27</w:t>
            </w:r>
            <w:r w:rsidR="006149EF">
              <w:rPr>
                <w:color w:val="000000" w:themeColor="text1"/>
                <w:lang w:eastAsia="en-US"/>
              </w:rPr>
              <w:t xml:space="preserve">– </w:t>
            </w:r>
            <w:r>
              <w:rPr>
                <w:b/>
              </w:rPr>
              <w:t>28</w:t>
            </w:r>
            <w:proofErr w:type="gramEnd"/>
            <w:r>
              <w:rPr>
                <w:b/>
              </w:rPr>
              <w:t xml:space="preserve"> juni 2024</w:t>
            </w:r>
          </w:p>
          <w:p w14:paraId="20C3B814" w14:textId="4032DD01" w:rsidR="004A07B9" w:rsidRPr="00F35426" w:rsidRDefault="00BF4E3D" w:rsidP="00F35426">
            <w:pPr>
              <w:spacing w:line="256" w:lineRule="auto"/>
              <w:rPr>
                <w:rFonts w:eastAsiaTheme="minorHAnsi"/>
                <w:color w:val="000000"/>
                <w:lang w:val="en-GB" w:eastAsia="en-US"/>
              </w:rPr>
            </w:pPr>
            <w:proofErr w:type="spellStart"/>
            <w:r>
              <w:rPr>
                <w:rFonts w:eastAsiaTheme="minorHAnsi"/>
                <w:color w:val="000000"/>
                <w:lang w:val="en-GB" w:eastAsia="en-US"/>
              </w:rPr>
              <w:t>Ordförande</w:t>
            </w:r>
            <w:r w:rsidR="0090025A">
              <w:rPr>
                <w:rFonts w:eastAsiaTheme="minorHAnsi"/>
                <w:color w:val="000000"/>
                <w:lang w:val="en-GB" w:eastAsia="en-US"/>
              </w:rPr>
              <w:t>n</w:t>
            </w:r>
            <w:proofErr w:type="spellEnd"/>
            <w:r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val="en-GB" w:eastAsia="en-US"/>
              </w:rPr>
              <w:t>konstaterade</w:t>
            </w:r>
            <w:proofErr w:type="spellEnd"/>
            <w:r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val="en-GB" w:eastAsia="en-US"/>
              </w:rPr>
              <w:t>att</w:t>
            </w:r>
            <w:proofErr w:type="spellEnd"/>
            <w:r>
              <w:rPr>
                <w:rFonts w:eastAsiaTheme="minorHAnsi"/>
                <w:color w:val="000000"/>
                <w:lang w:val="en-GB" w:eastAsia="en-US"/>
              </w:rPr>
              <w:t xml:space="preserve"> det </w:t>
            </w:r>
            <w:proofErr w:type="spellStart"/>
            <w:r>
              <w:rPr>
                <w:rFonts w:eastAsiaTheme="minorHAnsi"/>
                <w:color w:val="000000"/>
                <w:lang w:val="en-GB" w:eastAsia="en-US"/>
              </w:rPr>
              <w:t>fan</w:t>
            </w:r>
            <w:r w:rsidR="0090025A">
              <w:rPr>
                <w:rFonts w:eastAsiaTheme="minorHAnsi"/>
                <w:color w:val="000000"/>
                <w:lang w:val="en-GB" w:eastAsia="en-US"/>
              </w:rPr>
              <w:t>n</w:t>
            </w:r>
            <w:r>
              <w:rPr>
                <w:rFonts w:eastAsiaTheme="minorHAnsi"/>
                <w:color w:val="000000"/>
                <w:lang w:val="en-GB" w:eastAsia="en-US"/>
              </w:rPr>
              <w:t>s</w:t>
            </w:r>
            <w:proofErr w:type="spellEnd"/>
            <w:r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val="en-GB" w:eastAsia="en-US"/>
              </w:rPr>
              <w:t>stöd</w:t>
            </w:r>
            <w:proofErr w:type="spellEnd"/>
            <w:r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>
              <w:rPr>
                <w:rFonts w:eastAsiaTheme="minorHAnsi"/>
                <w:color w:val="000000"/>
                <w:lang w:val="en-GB" w:eastAsia="en-US"/>
              </w:rPr>
              <w:t>för</w:t>
            </w:r>
            <w:proofErr w:type="spellEnd"/>
            <w:r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 w:rsidR="00DA6056">
              <w:rPr>
                <w:rFonts w:eastAsiaTheme="minorHAnsi"/>
                <w:color w:val="000000"/>
                <w:lang w:val="en-GB" w:eastAsia="en-US"/>
              </w:rPr>
              <w:t>regeringens</w:t>
            </w:r>
            <w:proofErr w:type="spellEnd"/>
            <w:r w:rsidR="00DA6056">
              <w:rPr>
                <w:rFonts w:eastAsiaTheme="minorHAnsi"/>
                <w:color w:val="000000"/>
                <w:lang w:val="en-GB" w:eastAsia="en-US"/>
              </w:rPr>
              <w:t xml:space="preserve"> </w:t>
            </w:r>
            <w:proofErr w:type="spellStart"/>
            <w:r w:rsidR="00DA6056">
              <w:rPr>
                <w:rFonts w:eastAsiaTheme="minorHAnsi"/>
                <w:color w:val="000000"/>
                <w:lang w:val="en-GB" w:eastAsia="en-US"/>
              </w:rPr>
              <w:t>ståndpunkt</w:t>
            </w:r>
            <w:proofErr w:type="spellEnd"/>
            <w:r>
              <w:rPr>
                <w:rFonts w:eastAsiaTheme="minorHAnsi"/>
                <w:color w:val="000000"/>
                <w:lang w:val="en-GB" w:eastAsia="en-US"/>
              </w:rPr>
              <w:t>.</w:t>
            </w:r>
            <w:r>
              <w:rPr>
                <w:rFonts w:eastAsiaTheme="minorHAnsi"/>
                <w:color w:val="000000"/>
                <w:lang w:val="en-GB" w:eastAsia="en-US"/>
              </w:rPr>
              <w:br/>
            </w:r>
          </w:p>
        </w:tc>
      </w:tr>
      <w:tr w:rsidR="00FC60D4" w:rsidRPr="00DF4413" w14:paraId="43D5DC85" w14:textId="77777777" w:rsidTr="000304C1">
        <w:trPr>
          <w:trHeight w:val="568"/>
        </w:trPr>
        <w:tc>
          <w:tcPr>
            <w:tcW w:w="567" w:type="dxa"/>
          </w:tcPr>
          <w:p w14:paraId="7869546C" w14:textId="707FB84B" w:rsidR="00FC60D4" w:rsidRDefault="00FC60D4" w:rsidP="00DB6A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73CA5FA9" w14:textId="77777777" w:rsidR="00765302" w:rsidRPr="00C107EB" w:rsidRDefault="00765302" w:rsidP="00C107EB">
            <w:pPr>
              <w:rPr>
                <w:bCs/>
              </w:rPr>
            </w:pPr>
          </w:p>
          <w:p w14:paraId="7BD8B648" w14:textId="78DB7EE9" w:rsidR="000304C1" w:rsidRPr="000304C1" w:rsidRDefault="000304C1" w:rsidP="001C3F50">
            <w:pPr>
              <w:rPr>
                <w:rFonts w:eastAsiaTheme="minorHAnsi"/>
                <w:color w:val="000000"/>
                <w:lang w:eastAsia="en-US"/>
              </w:rPr>
            </w:pPr>
          </w:p>
        </w:tc>
      </w:tr>
      <w:bookmarkEnd w:id="0"/>
    </w:tbl>
    <w:p w14:paraId="675ABB9B" w14:textId="1EDC1D86" w:rsidR="00F42894" w:rsidRDefault="00F428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D656CF3" w14:textId="3711AD39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C2F42CB" w14:textId="7C222C7A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6113024" w14:textId="1C70BD9B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C26A5B2" w14:textId="61AF74F4" w:rsidR="00F20B70" w:rsidRDefault="00F20B7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61ECC7" w14:textId="3881C353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52F0E2F" w14:textId="5940026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A927C0" w14:textId="7F66ADAA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214673" w14:textId="14986EA4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6D93A48" w14:textId="469DB88B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BD84EA" w14:textId="20A0C56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C0A879" w14:textId="440C176D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EB98E6" w14:textId="4F558366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9EC3B6" w14:textId="4BC6E6EC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95C25A" w14:textId="144DCFA3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236AFF" w14:textId="51CC76C0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BF493D8" w14:textId="60D8951E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9CD15A" w14:textId="6ECDFBF8" w:rsidR="005C12CA" w:rsidRDefault="005C12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485A7E" w14:textId="45C48849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AD43BF" w14:textId="77777777" w:rsidR="00BA7414" w:rsidRDefault="00BA741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8C4598" w14:textId="77777777" w:rsidR="008053BD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E1079F3" w14:textId="77777777" w:rsidR="00690694" w:rsidRDefault="008053BD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B74D60E" w14:textId="77777777" w:rsidR="00690694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08F90D" w14:textId="77777777" w:rsidR="00BD1382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FBE740A" w14:textId="77777777" w:rsidR="00BD1382" w:rsidRDefault="00BD138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24F5B661" w14:textId="58767D3F" w:rsidR="00690694" w:rsidRPr="00FB792F" w:rsidRDefault="00BD138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lastRenderedPageBreak/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3299E33" w14:textId="5E9A0E07" w:rsidR="006F13FC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ED88C73" w14:textId="2ECBE370" w:rsidR="00A43197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EE118ED" w14:textId="77777777" w:rsidR="00FB37D9" w:rsidRDefault="00FB37D9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03649" w14:textId="70CB356D" w:rsidR="006F13FC" w:rsidRPr="00FB792F" w:rsidRDefault="006F13FC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547955">
        <w:rPr>
          <w:b/>
          <w:snapToGrid w:val="0"/>
          <w:lang w:eastAsia="en-US"/>
        </w:rPr>
        <w:t>Aline</w:t>
      </w:r>
      <w:r w:rsidR="002C03E2">
        <w:rPr>
          <w:b/>
          <w:snapToGrid w:val="0"/>
          <w:lang w:eastAsia="en-US"/>
        </w:rPr>
        <w:t xml:space="preserve"> </w:t>
      </w:r>
      <w:r w:rsidR="00547955">
        <w:rPr>
          <w:b/>
          <w:snapToGrid w:val="0"/>
          <w:lang w:eastAsia="en-US"/>
        </w:rPr>
        <w:t>Vinberg</w:t>
      </w:r>
    </w:p>
    <w:p w14:paraId="16AC166B" w14:textId="4202E76D" w:rsidR="00A43197" w:rsidRDefault="00A4319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3DB6CF87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6F13FC">
        <w:rPr>
          <w:b/>
          <w:snapToGrid w:val="0"/>
          <w:lang w:eastAsia="en-US"/>
        </w:rPr>
        <w:t xml:space="preserve"> </w:t>
      </w:r>
      <w:r w:rsidR="0090025A">
        <w:rPr>
          <w:b/>
          <w:snapToGrid w:val="0"/>
          <w:lang w:eastAsia="en-US"/>
        </w:rPr>
        <w:t>1</w:t>
      </w:r>
      <w:r w:rsidR="00547955">
        <w:rPr>
          <w:b/>
          <w:snapToGrid w:val="0"/>
          <w:lang w:eastAsia="en-US"/>
        </w:rPr>
        <w:t>2</w:t>
      </w:r>
      <w:r w:rsidR="0090025A">
        <w:rPr>
          <w:b/>
          <w:snapToGrid w:val="0"/>
          <w:lang w:eastAsia="en-US"/>
        </w:rPr>
        <w:t xml:space="preserve"> ju</w:t>
      </w:r>
      <w:r w:rsidR="00547955">
        <w:rPr>
          <w:b/>
          <w:snapToGrid w:val="0"/>
          <w:lang w:eastAsia="en-US"/>
        </w:rPr>
        <w:t>l</w:t>
      </w:r>
      <w:r w:rsidR="0090025A">
        <w:rPr>
          <w:b/>
          <w:snapToGrid w:val="0"/>
          <w:lang w:eastAsia="en-US"/>
        </w:rPr>
        <w:t>i 2024</w:t>
      </w:r>
    </w:p>
    <w:p w14:paraId="0D172D13" w14:textId="2142EBCE" w:rsidR="006F13FC" w:rsidRDefault="006F13FC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5D1428" w14:textId="77777777" w:rsidR="00D90280" w:rsidRDefault="00D90280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4BC42437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57C696" w14:textId="0E1E71D8" w:rsidR="005C12CA" w:rsidRDefault="006F13FC" w:rsidP="0010036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6D2628">
        <w:rPr>
          <w:b/>
          <w:snapToGrid w:val="0"/>
          <w:lang w:eastAsia="en-US"/>
        </w:rPr>
        <w:t>Jessica Rosencrantz</w:t>
      </w:r>
    </w:p>
    <w:p w14:paraId="75D33F0B" w14:textId="6F41112C" w:rsidR="002F6381" w:rsidRDefault="00BD1382" w:rsidP="00BD138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FF544C" w:rsidRPr="00DE5153" w14:paraId="1B98DBF0" w14:textId="77777777" w:rsidTr="00E21250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870F115" w14:textId="77777777" w:rsidR="00FF544C" w:rsidRPr="00DE5153" w:rsidRDefault="00FF544C" w:rsidP="00507A20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6FDD65D7" w14:textId="5FFEED8D" w:rsidR="00FF544C" w:rsidRPr="00DE5153" w:rsidRDefault="00FF544C" w:rsidP="00507A20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695529">
              <w:rPr>
                <w:b/>
                <w:color w:val="000000"/>
                <w:lang w:val="en-GB" w:eastAsia="en-US"/>
              </w:rPr>
              <w:t>4</w:t>
            </w:r>
            <w:r w:rsidR="00731BB8">
              <w:rPr>
                <w:b/>
                <w:color w:val="000000"/>
                <w:lang w:val="en-GB" w:eastAsia="en-US"/>
              </w:rPr>
              <w:t>5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FF544C" w:rsidRPr="00DE5153" w14:paraId="6EBD6E15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523A3491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DFF893A" w14:textId="4AE840C3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BF4E3D"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F4034C8" w14:textId="3C591DB4" w:rsidR="00D022F0" w:rsidRPr="00D022F0" w:rsidRDefault="00FF544C" w:rsidP="00507A20">
            <w:pPr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022F0">
              <w:rPr>
                <w:b/>
                <w:color w:val="000000"/>
                <w:sz w:val="22"/>
                <w:szCs w:val="22"/>
                <w:lang w:val="en-GB" w:eastAsia="en-US"/>
              </w:rPr>
              <w:t>§</w:t>
            </w:r>
            <w:r w:rsidR="008A7F3D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D35DE23" w14:textId="5D86C50E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97936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FFE69BF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E2BBF58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586F95" w14:textId="77777777" w:rsidR="00FF544C" w:rsidRPr="00DE5153" w:rsidRDefault="00FF544C" w:rsidP="00507A20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04B02C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4351C5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48DAB4C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F14D2A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2A13D4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E47A878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16F88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4A4E2E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A618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CFE6E4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E74AE5" w14:textId="43E94821" w:rsidR="00FF544C" w:rsidRPr="00DE5153" w:rsidRDefault="00B0274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114E5" w14:textId="338BB02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B9000" w14:textId="29DA376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01EBF" w14:textId="79FEBFE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881E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CE9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4A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F75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AE322E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D9B76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5CFC6D" w14:textId="3904DAA5" w:rsidR="00FF544C" w:rsidRPr="00DE5153" w:rsidRDefault="00F054DF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A290" w14:textId="49D5CB04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344B" w14:textId="61AD8CA9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4141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46178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CC16A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CF6C2" w14:textId="77777777" w:rsidR="00FF544C" w:rsidRPr="0053205B" w:rsidRDefault="00FF544C" w:rsidP="00507A20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FF544C" w:rsidRPr="00DE5153" w14:paraId="0C813DA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6BEDB20" w14:textId="44759E9A" w:rsidR="00FF544C" w:rsidRPr="00DE5153" w:rsidRDefault="00B0274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Wallmark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92C72" w14:textId="32E71A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AF8BD" w14:textId="734B82D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55701" w14:textId="3D14AEE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7B43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A00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FD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F1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ED6E90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27D623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ED0B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9A15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F94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FEC8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2FB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47BC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CD0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C9A66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B77F7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A31AEF" w14:textId="1A45D26E" w:rsidR="00FF544C" w:rsidRPr="00DE5153" w:rsidRDefault="00855F4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CF699" w14:textId="1D8F4E4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D392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56FE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273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5BC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B91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129A3F5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00D87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E19EA" w14:textId="0A44BCDE" w:rsidR="00FF544C" w:rsidRPr="00DE5153" w:rsidRDefault="00F054D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4EC10" w14:textId="52AE02A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11BA5" w14:textId="2343D3F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E701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00D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B647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9449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2CDB57B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583C9F1" w14:textId="60DCF422" w:rsidR="00FF544C" w:rsidRPr="00DE5153" w:rsidRDefault="00B02746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6F785" w14:textId="0A0E4AB9" w:rsidR="00FF544C" w:rsidRPr="00DE5153" w:rsidRDefault="00F054D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2826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1A87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9EC6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E9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E10A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24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9A30EE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B7F05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8C56CF" w14:textId="2AA46DD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B10D4" w14:textId="0AA6F74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14F63" w14:textId="23A1CC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4F8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1B8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CE8C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B75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DFEC0C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80DAF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1509" w14:textId="0123ACB0" w:rsidR="00FF544C" w:rsidRPr="00DE5153" w:rsidRDefault="00466305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CFC44" w14:textId="518E37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6C299" w14:textId="5D8781F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4583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F8769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65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4220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FB1CEF1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F608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7D30C" w14:textId="21409A4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83453" w14:textId="77777777" w:rsidR="00FF544C" w:rsidRPr="00070C4A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C1A2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37D3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7792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38B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81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4ED3E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35CFD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6754A0" w14:textId="022FB879" w:rsidR="00FF544C" w:rsidRPr="00DE5153" w:rsidRDefault="00FD17D2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0BD" w14:textId="426893A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2EF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32B0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59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F76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6B23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8EE489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25233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C4889C" w14:textId="615545EA" w:rsidR="00FF544C" w:rsidRPr="00DE5153" w:rsidRDefault="00F054D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9B924" w14:textId="626762C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066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60A79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9C7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F12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DD616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7918B9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63AE16" w14:textId="77777777" w:rsidR="00FF544C" w:rsidRPr="00166DC1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A44AE" w14:textId="03A6795E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9403" w14:textId="37A05AD5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017E7" w14:textId="32914EE6" w:rsidR="00FF544C" w:rsidRPr="00E357E9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E1A01A" w14:textId="77777777" w:rsidR="00FF544C" w:rsidRPr="00E357E9" w:rsidRDefault="00FF544C" w:rsidP="00507A20">
            <w:pPr>
              <w:spacing w:line="256" w:lineRule="auto"/>
              <w:rPr>
                <w:iCs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8059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AA3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5E0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8392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A43E0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EB574B" w14:textId="76492211" w:rsidR="00FF544C" w:rsidRPr="00DE5153" w:rsidRDefault="00F054D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0DB84" w14:textId="104D875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726026" w14:textId="7924F0D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F5B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6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4319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D2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97E4D40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B6609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A47A9D" w14:textId="248AAF7E" w:rsidR="00FF544C" w:rsidRPr="007D0FA9" w:rsidRDefault="00FF544C" w:rsidP="00507A20">
            <w:pPr>
              <w:spacing w:line="256" w:lineRule="auto"/>
              <w:rPr>
                <w:color w:val="000000"/>
                <w:sz w:val="26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00B93E" w14:textId="38F7AA5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F620E" w14:textId="0B8C9E8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1877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65B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5F9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2456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648C21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66646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64FDB" w14:textId="777F8678" w:rsidR="00FF544C" w:rsidRPr="00DE5153" w:rsidRDefault="00F054D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2643E" w14:textId="7C4A170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C76A4" w14:textId="2CAB6EA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3C6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B3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008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CA4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AA20D1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0607F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10E8702" w14:textId="777B2BEB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20EF" w14:textId="0C2BDBE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22360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80B0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212EE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5159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AD64F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9F19E4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5DE0860" w14:textId="77777777" w:rsidR="00FF544C" w:rsidRPr="00DE5153" w:rsidRDefault="00FF544C" w:rsidP="00507A2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1F401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8EA4EF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FE312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5AC2D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5F29D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7A40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5E66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34EC4A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B11579" w14:textId="39E20EFC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18E0A" w14:textId="4B50CA96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2C943" w14:textId="607DBB1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FC89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EEF3A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5A9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671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539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13DDE88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59AA8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F0AA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EC04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40D5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05B0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123F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E71E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4B8A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BE8AD4B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EA96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067F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5CD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03E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138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1FA0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2BBC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AD9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F43B2BC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4D037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8BCC2A" w14:textId="7578ABD7" w:rsidR="00FF544C" w:rsidRPr="00DE5153" w:rsidRDefault="00855F4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46DD3" w14:textId="5973D4E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6408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70F4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52F20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B2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EEC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4012770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32C8DA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3BBE0" w14:textId="2B2334CD" w:rsidR="00FF544C" w:rsidRPr="00DE5153" w:rsidRDefault="00F054D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B69A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0E7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B328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E807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2649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AB4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5FEE710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52B314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ACD35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35937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71F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671B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5FCE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B33DC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5690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969C38A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F326A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1FC132" w14:textId="31653EA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368C9" w14:textId="7417F0FB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7EE1E" w14:textId="1620659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6BB8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61B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84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9B9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8F171A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7F3DE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77A12A" w14:textId="146AE8BF" w:rsidR="00FF544C" w:rsidRPr="00DE5153" w:rsidRDefault="00F054D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E8998" w14:textId="1571B8F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1750B" w14:textId="73E7119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410B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D247F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0E3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CDA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1BD4C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1A14B4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D21DE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17C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8282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921F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879E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9CB9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F53C6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69D9DC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BE8C2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141819" w14:textId="646F946B" w:rsidR="00FF544C" w:rsidRPr="00DE5153" w:rsidRDefault="00F054DF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660D" w14:textId="76608F34" w:rsidR="00FF544C" w:rsidRPr="00D022F0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70DB02" w14:textId="029A1091" w:rsidR="00FF544C" w:rsidRPr="00D022F0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ED73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2F3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E1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BBA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E038A01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B9E13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0298C3" w14:textId="29B2748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AB1BC6" w14:textId="3AD0B70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557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17C16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34E4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EED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833A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BE20E85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D2228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2760C" w14:textId="3AD1ADA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77344" w14:textId="1900859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DC76C" w14:textId="21C570A6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884A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4DA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7C7FD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025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CE53A90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53F15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5E552B" w14:textId="3B10E10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646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E705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833C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6933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B45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6319E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CBE09E1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46E0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FD892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82DCF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363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83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9FDC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896A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942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C050DE6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8DC4A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EBC59" w14:textId="51719FD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C6F36" w14:textId="2309FE6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32C08" w14:textId="2E7F559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CF85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FD5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9D7C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802E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75DC6F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8F2F53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B51A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8381E" w14:textId="77777777" w:rsidR="00FF544C" w:rsidRPr="002C630D" w:rsidRDefault="00FF544C" w:rsidP="00507A20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DAE3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058B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8C9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9B07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3E96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528BBA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A7EF6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9899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848A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78B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D50D2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59B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5233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F3CDB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7DF90E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B4CA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D86E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1331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2F1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488D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15F7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8322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88E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9D1D744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C69628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7B44C4" w14:textId="0915C9A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9CA94" w14:textId="49D2492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D4C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F83C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0578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B43F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A43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B35CC3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3C4BA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30355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B305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FB1D8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8914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ACE8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0DFB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23EF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DD0D30A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E82EF4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5DF95D" w14:textId="7AC4ECF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463DD" w14:textId="6FC331F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7F18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96C29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729A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5AD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C27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B88FB3E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3D160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Beatrice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Timgren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3CE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4415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4A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764D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4ADA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6AAD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41B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2DF4261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1B6D7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23B8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7BB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8100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8196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427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B81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2D3A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2A3B8D4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02555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18743" w14:textId="2E50DBC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ECAD6" w14:textId="2E5FDA9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8681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EB10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9E52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90F4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C68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764C0F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F662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2CA4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C0B9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46EB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58AE8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BA2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D4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9EE3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2EF8703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4CCAA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Mattias Karlsson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i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Norrhult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674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00B3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A2E2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9F98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62B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8D80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5872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241306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1B6ABD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DA96AC" w14:textId="14218E12" w:rsidR="00FF544C" w:rsidRPr="00DE5153" w:rsidRDefault="00855F4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31F4C" w14:textId="6F0CE2E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4862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7B039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6BDD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E654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F61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8075D5C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EBEF1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3FF3E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C1D9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87E05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5D26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54A16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03E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AEA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3F4B749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956A7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1B1E" w14:textId="78808AF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7171B" w14:textId="26ADE6EB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E2C0B" w14:textId="6604428C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C758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61D4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3E07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285D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028440A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837D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F443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979C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211F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8645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DF9D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E70C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61D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AB1FE93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C737A8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F03F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8161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33CE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442A2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D288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9920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4B49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5A0D6E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7FF37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AC008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E50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3F3D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EB61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C0C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532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174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17EC213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C21DE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01D61F" w14:textId="0EC433A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804DBB" w14:textId="3B92EE1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303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68C0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64A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566AD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DA34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79F1CE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82B7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D868E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CEBE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337D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2FA9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5577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784D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52B96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5FD9D59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2583A5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3818BA" w14:textId="6654169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94B7F" w14:textId="17FF7FD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21C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2D0A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AF40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173B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0D08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A64DBA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D8A16E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E79C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B1E4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38C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37F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9C27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9756F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EFCB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7DC83D6B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4AD81E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51B550" w14:textId="78055F3D" w:rsidR="00FF544C" w:rsidRPr="00DE5153" w:rsidRDefault="00855F4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5A3A9" w14:textId="5323271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49649" w14:textId="4C79DEE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64D2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ABAD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DC2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C926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CAAD2EE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E93C31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B6E343" w14:textId="3F7DAB5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97BC7" w14:textId="0A4CCDB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E2D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26086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E3BB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536C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2D6E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A4A8D9E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6AAFB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E466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99CF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698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0780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8DC8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15E9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7AD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ACF4C10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279D9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6B19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76C4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1E7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C1F0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EFAB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496D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BB3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5C2C1F9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5D0B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44BA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8E9F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2440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1FF2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66CA4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A950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31C5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96FF588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981FD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9247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7A72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4E53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ABC4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60A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642D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C601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C9E1AB8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B105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1E9A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13F9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40A0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0D8E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DD83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3D1FC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8248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38E8554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3F03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D352F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2361B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79C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A60E9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4C9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49B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D82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C15337B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9D9F1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DECD6" w14:textId="504D35D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38449" w14:textId="3D174921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6EDB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A665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5D2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1CF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949B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978A58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64BCF0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1396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4D6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006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CD55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24BB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094A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22F82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B2B6CA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A3546C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A86C7" w14:textId="33B8FBD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16E6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698F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7840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0551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CF95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6825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F466B4C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1B6143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F272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3EA90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7A74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7E1B8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B34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4689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BC7E4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8E93CB3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8F3147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2558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76C7C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BA3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26AE2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467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1EA6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AC87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DE50125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CA4CB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EE9A7E" w14:textId="4C8AF7AF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9B7A7" w14:textId="3CB0251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7606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39337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942D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5F25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E00E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F854D7B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9CBDF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BF054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A316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660F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292B5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325A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9953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D8B4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0D2B42A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FA38FB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8E91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33DE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B586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B672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1D13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3D05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D989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FC8A76A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567FA9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C260C" w14:textId="6CD37FA8" w:rsidR="00FF544C" w:rsidRPr="00DE5153" w:rsidRDefault="00855F4B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C8848" w14:textId="412733D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4F79E" w14:textId="152B8202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C2A7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6B8D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D788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BE6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7127930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CB8A56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6F6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B5518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4CAA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E068FA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80AB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035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72BEE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1342869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BFF50A" w14:textId="77777777" w:rsidR="00FF544C" w:rsidRPr="00DE5153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848D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0240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2B69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2F3D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04BE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D2DE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7E4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F537305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FEF7C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74202D" w14:textId="08D551F6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32F7F" w14:textId="3DF634EA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1EA1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F1F3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E7D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EE7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3E84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BF0C2B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703E44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Stenlöf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1911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715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78E5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BB7AD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26A86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D682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07E7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CCFAAF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69FF3B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7148BD" w14:textId="18C9F1B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02705" w14:textId="49D8AF4D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E5B2AD" w14:textId="7A685EC3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451B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C0B7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A223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3F8B4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BDAD343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DF979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C709A4" w14:textId="717BFD45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9C29A" w14:textId="67E5AF1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B68AE" w14:textId="110856CE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BDA23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C658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FCCC7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4FB4E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2F84C35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4E77BAC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03027" w14:textId="063C460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42AA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40988" w14:textId="4A4D1708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E4BDF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7CF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39FC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4F71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E84DE2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A9043BA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3126E" w14:textId="513B3824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6FA52" w14:textId="113C4BF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E1F6F" w14:textId="07F6C8F9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8EB12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EF43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BEA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8A81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0795205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4C7F86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51857" w14:textId="7BC4B020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3813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1235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5FDA7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0ADD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AA19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71C4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16F957A4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05B0AB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789E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15D0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A725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05DAC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7D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9E34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045F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DDE8E78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A3EB58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8874BA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F2AA7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2E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8A3AB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8CC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43D8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852D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AB875F8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0C6A4F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734E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A5A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E59E0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ACE86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1D6F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0143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5AB4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5849E73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928755" w14:textId="4F33565A" w:rsidR="00FF544C" w:rsidRPr="00C1609B" w:rsidRDefault="00E21250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5E925C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19C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B92C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9EAA1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AF5A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0F1FB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FDE8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65071678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373B70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EFFC1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1EB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51AE2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92713E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0F536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E93B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6C242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45BD8E5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F5F825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D9BA1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8307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B7981F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3D020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6446FE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489A4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12CB9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20661D4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40BB233" w14:textId="77777777" w:rsidR="00FF544C" w:rsidRPr="00C1609B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C0004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79503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C592D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5D8F4" w14:textId="77777777" w:rsidR="00FF544C" w:rsidRPr="00605C66" w:rsidRDefault="00FF544C" w:rsidP="00507A20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10FF08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48915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BC6CB" w14:textId="77777777" w:rsidR="00FF544C" w:rsidRPr="00DE5153" w:rsidRDefault="00FF544C" w:rsidP="00507A2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FF544C" w:rsidRPr="00DE5153" w14:paraId="3EC24F10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D39B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1B883B" w14:textId="314EA096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46111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B123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5FCC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E43D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E679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A462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6749609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5FED2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1AEBC7" w14:textId="42E2B55E" w:rsidR="00FF544C" w:rsidRPr="00E357E9" w:rsidRDefault="00855F4B" w:rsidP="00507A2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D42AFA" w14:textId="31DCC0CA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1920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CD301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BB299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75F0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52280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3E0F26C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0C584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A27AB2" w14:textId="05B02EEF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9EAA4" w14:textId="53053A4D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B3F3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5E0B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A0F4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86E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7C9AE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316FBBB6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7C10DB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9438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0AF0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71AE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FB95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69C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61AD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FF96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7CA42BC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81000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B986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2DC0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FE960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EAD4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AB7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C2F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7496C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4CC049C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6F27B3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52CC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FC57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8693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EA034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8D9F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8102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F64D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A515C8A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D9CE9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D6F1F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E31C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97CD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6DED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04B8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F51E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5606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92A438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E57E84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76FD4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0696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9A7D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E86E6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E0E91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C137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3A7D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947AE86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6EB31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Lakso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D97A2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0339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7E04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3D50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FD06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A99A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5187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066DAC1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FF0DBD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BEFB4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BABA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65C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295D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AE6B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B2E31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F8C14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D0085BD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70C50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2837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B413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240B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95C8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ED1A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CBE4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C1A0E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A3B2CA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817B12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2F01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0950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28AC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3E97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F370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742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860E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F37C01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2BEFBB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8D19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C929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0D92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1700B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4112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2CB6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1034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3094EF74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D11183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99C2A8" w14:textId="0DB9D792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D687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A6D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9869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DD5D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B9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9E93B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2221DF0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2FC3F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3E53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FC364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B4BC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8345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DD0D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A1A80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7681D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F1C0C0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75D5C1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6082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3C57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7B456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1DB07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C833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3CA5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6969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019A852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06350D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DD24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654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DF6A6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2A75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9D8D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FB69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BE76B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CC1252F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5B3154" w14:textId="77777777" w:rsidR="00FF544C" w:rsidRPr="00EF494A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00754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1AF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5AD2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0A42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771F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FB26B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8C6D8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380B956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BC584F" w14:textId="77777777" w:rsidR="00FF544C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4BF8A" w14:textId="78A2180D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50041" w14:textId="77CC6DED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77F7B" w14:textId="2188AB69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2383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2BDF1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D8FF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96A52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100D2D87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52E126" w14:textId="77777777" w:rsidR="00FF544C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Johanna Hornberger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43E87" w14:textId="3A6528A9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FA513" w14:textId="3B1BF3CF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DC902F" w14:textId="3A6E78C5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94437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EC6DA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7F94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24565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47B68AAE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985501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01F3B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F599F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DEDB2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4A3B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28E24C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7E3009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5AC7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58D620E3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F2FE44" w14:textId="77777777" w:rsidR="00FF544C" w:rsidRPr="00962585" w:rsidRDefault="00FF544C" w:rsidP="00507A20">
            <w:pPr>
              <w:spacing w:line="256" w:lineRule="auto"/>
              <w:rPr>
                <w:i/>
                <w:iCs/>
                <w:color w:val="000000"/>
                <w:sz w:val="18"/>
                <w:szCs w:val="18"/>
                <w:lang w:val="en-GB" w:eastAsia="en-US"/>
              </w:rPr>
            </w:pPr>
            <w:r w:rsidRPr="00962585">
              <w:rPr>
                <w:i/>
                <w:color w:val="000000"/>
                <w:lang w:val="en-GB" w:eastAsia="en-US"/>
              </w:rPr>
              <w:t>EXTRA SUPPLEANT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11545D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E4F9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F817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560A8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9E50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2EDE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4E1DB3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EA5C3F" w:rsidRPr="00DE5153" w14:paraId="7AE40C91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D74B6C" w14:textId="22C5DB20" w:rsidR="00EA5C3F" w:rsidRDefault="00EA5C3F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Liza-Maria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Norlin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75277B" w14:textId="77777777" w:rsidR="00EA5C3F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786AD5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73C5C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333C6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5D5B2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03FDCC" w14:textId="77777777" w:rsidR="00EA5C3F" w:rsidRPr="00E357E9" w:rsidRDefault="00EA5C3F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C3B19" w14:textId="77777777" w:rsidR="00EA5C3F" w:rsidRPr="00AF78AD" w:rsidRDefault="00EA5C3F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2B54CCF6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B87B89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Mariya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Voyvodova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67ECCB" w14:textId="7DDFE40A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F4002A" w14:textId="24236B80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0BA0" w14:textId="55D5BAC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5ADBA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67FAE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CF82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89DA7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DE5153" w14:paraId="7EA0C7CB" w14:textId="77777777" w:rsidTr="00E2125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F47C32C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7511B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F3A1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3A666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35313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6C655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3A130" w14:textId="77777777" w:rsidR="00FF544C" w:rsidRPr="00E357E9" w:rsidRDefault="00FF544C" w:rsidP="00507A2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BA75F" w14:textId="77777777" w:rsidR="00FF544C" w:rsidRPr="00AF78AD" w:rsidRDefault="00FF544C" w:rsidP="00507A2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FF544C" w:rsidRPr="00321ABF" w14:paraId="3F2433F2" w14:textId="77777777" w:rsidTr="00E21250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791DA051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09C4116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05798DA3" w14:textId="77777777" w:rsidR="00FF544C" w:rsidRPr="00C80B21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233B52E0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35E7243D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7F660FEF" w14:textId="77777777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97E4F3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4DB0DEF2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565C31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BF9B5F2" w14:textId="11A89C0F" w:rsidR="00FF544C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 w:rsidR="00C76DBA">
              <w:rPr>
                <w:color w:val="000000" w:themeColor="text1"/>
                <w:sz w:val="20"/>
                <w:lang w:eastAsia="en-US"/>
              </w:rPr>
              <w:t>X</w:t>
            </w:r>
            <w:r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C76DBA">
              <w:rPr>
                <w:color w:val="000000" w:themeColor="text1"/>
                <w:sz w:val="20"/>
                <w:lang w:eastAsia="en-US"/>
              </w:rPr>
              <w:br/>
              <w:t xml:space="preserve">2) X från kl. </w:t>
            </w:r>
          </w:p>
          <w:p w14:paraId="35C60365" w14:textId="77777777" w:rsidR="00FF544C" w:rsidRPr="00E47E4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87D048C" w14:textId="77777777" w:rsidR="00FF544C" w:rsidRPr="000475F8" w:rsidRDefault="00FF544C" w:rsidP="00507A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75E906CE" w14:textId="23A920EC" w:rsidR="003A5A88" w:rsidRPr="00271893" w:rsidRDefault="003A5A88" w:rsidP="00271893">
      <w:pPr>
        <w:widowControl/>
        <w:spacing w:after="160" w:line="259" w:lineRule="auto"/>
        <w:rPr>
          <w:b/>
          <w:snapToGrid w:val="0"/>
          <w:lang w:eastAsia="en-US"/>
        </w:rPr>
      </w:pPr>
    </w:p>
    <w:sectPr w:rsidR="003A5A88" w:rsidRPr="00271893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6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</w:num>
  <w:num w:numId="11">
    <w:abstractNumId w:val="2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0"/>
  </w:num>
  <w:num w:numId="28">
    <w:abstractNumId w:val="7"/>
  </w:num>
  <w:num w:numId="29">
    <w:abstractNumId w:val="30"/>
  </w:num>
  <w:num w:numId="30">
    <w:abstractNumId w:val="4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0FDC"/>
    <w:rsid w:val="00001163"/>
    <w:rsid w:val="0000287F"/>
    <w:rsid w:val="00004023"/>
    <w:rsid w:val="0000434F"/>
    <w:rsid w:val="00004E0A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4901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893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A7A7A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3E2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305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68C8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47955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9EF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529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4CCD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3DDE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61C1"/>
    <w:rsid w:val="00716F0E"/>
    <w:rsid w:val="00717981"/>
    <w:rsid w:val="007218C9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1BB8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5F4B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25A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DE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E3D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47FBC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6056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54DF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426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7D2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1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82</TotalTime>
  <Pages>5</Pages>
  <Words>683</Words>
  <Characters>3694</Characters>
  <Application>Microsoft Office Word</Application>
  <DocSecurity>0</DocSecurity>
  <Lines>1847</Lines>
  <Paragraphs>243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Nicole Nordström</cp:lastModifiedBy>
  <cp:revision>26</cp:revision>
  <cp:lastPrinted>2023-12-19T08:01:00Z</cp:lastPrinted>
  <dcterms:created xsi:type="dcterms:W3CDTF">2024-06-14T12:35:00Z</dcterms:created>
  <dcterms:modified xsi:type="dcterms:W3CDTF">2024-07-09T06:59:00Z</dcterms:modified>
</cp:coreProperties>
</file>